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header28.xml" ContentType="application/vnd.openxmlformats-officedocument.wordprocessingml.head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31.xml" ContentType="application/vnd.openxmlformats-officedocument.wordprocessingml.header+xml"/>
  <Override PartName="/word/footer27.xml" ContentType="application/vnd.openxmlformats-officedocument.wordprocessingml.footer+xml"/>
  <Override PartName="/word/header32.xml" ContentType="application/vnd.openxmlformats-officedocument.wordprocessingml.header+xml"/>
  <Override PartName="/word/footer28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5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3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36.xml" ContentType="application/vnd.openxmlformats-officedocument.wordprocessingml.footer+xml"/>
  <Override PartName="/word/header4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51.xml" ContentType="application/vnd.openxmlformats-officedocument.wordprocessingml.header+xml"/>
  <Override PartName="/word/footer41.xml" ContentType="application/vnd.openxmlformats-officedocument.wordprocessingml.footer+xml"/>
  <Override PartName="/word/header52.xml" ContentType="application/vnd.openxmlformats-officedocument.wordprocessingml.header+xml"/>
  <Override PartName="/word/footer42.xml" ContentType="application/vnd.openxmlformats-officedocument.wordprocessingml.footer+xml"/>
  <Override PartName="/word/header53.xml" ContentType="application/vnd.openxmlformats-officedocument.wordprocessingml.header+xml"/>
  <Override PartName="/word/footer43.xml" ContentType="application/vnd.openxmlformats-officedocument.wordprocessingml.footer+xml"/>
  <Override PartName="/word/header54.xml" ContentType="application/vnd.openxmlformats-officedocument.wordprocessingml.header+xml"/>
  <Override PartName="/word/footer44.xml" ContentType="application/vnd.openxmlformats-officedocument.wordprocessingml.footer+xml"/>
  <Override PartName="/word/header55.xml" ContentType="application/vnd.openxmlformats-officedocument.wordprocessingml.header+xml"/>
  <Override PartName="/word/footer4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48" w:after="0" w:line="240" w:lineRule="auto"/>
        <w:ind w:right="-20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CXIX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0" w:lineRule="auto"/>
        <w:ind w:right="-6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Mérida,</w:t>
      </w:r>
      <w:r>
        <w:rPr>
          <w:rFonts w:ascii="Arial" w:hAnsi="Arial" w:cs="Arial" w:eastAsia="Arial"/>
          <w:sz w:val="16"/>
          <w:szCs w:val="1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Yuc.,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Miércoles</w:t>
      </w:r>
      <w:r>
        <w:rPr>
          <w:rFonts w:ascii="Arial" w:hAnsi="Arial" w:cs="Arial" w:eastAsia="Arial"/>
          <w:sz w:val="16"/>
          <w:szCs w:val="1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Enero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1"/>
        </w:rPr>
        <w:t>2016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No.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33,01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3" w:equalWidth="0">
            <w:col w:w="1523" w:space="1322"/>
            <w:col w:w="3146" w:space="1309"/>
            <w:col w:w="15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04.269997pt;margin-top:96.023903pt;width:405.658pt;height:20.099pt;mso-position-horizontal-relative:page;mso-position-vertical-relative:page;z-index:-22379" coordorigin="2085,1920" coordsize="8113,402">
            <v:group style="position:absolute;left:2095;top:1930;width:8093;height:382" coordorigin="2095,1930" coordsize="8093,382">
              <v:shape style="position:absolute;left:2095;top:1930;width:8093;height:382" coordorigin="2095,1930" coordsize="8093,382" path="m2095,1930l10189,1930,10189,2312,2095,2312,2095,1930e" filled="t" fillcolor="#231F20" stroked="f">
                <v:path arrowok="t"/>
                <v:fill/>
              </v:shape>
            </v:group>
            <v:group style="position:absolute;left:2271;top:2035;width:437;height:172" coordorigin="2271,2035" coordsize="437,172">
              <v:shape style="position:absolute;left:2271;top:2035;width:437;height:172" coordorigin="2271,2035" coordsize="437,172" path="m2338,2065l2328,2065,2271,2203,2300,2203,2313,2166,2338,2166,2338,2146,2321,2146,2338,2096,2338,2065e" filled="t" fillcolor="#FFFFFF" stroked="f">
                <v:path arrowok="t"/>
                <v:fill/>
              </v:shape>
              <v:shape style="position:absolute;left:2271;top:2035;width:437;height:172" coordorigin="2271,2035" coordsize="437,172" path="m2364,2095l2339,2095,2356,2146,2338,2146,2338,2166,2363,2166,2375,2203,2405,2203,2364,2095e" filled="t" fillcolor="#FFFFFF" stroked="f">
                <v:path arrowok="t"/>
                <v:fill/>
              </v:shape>
              <v:shape style="position:absolute;left:2271;top:2035;width:437;height:172" coordorigin="2271,2035" coordsize="437,172" path="m2353,2065l2338,2065,2338,2096,2339,2095,2364,2095,2353,2065e" filled="t" fillcolor="#FFFFFF" stroked="f">
                <v:path arrowok="t"/>
                <v:fill/>
              </v:shape>
              <v:shape style="position:absolute;left:2271;top:2035;width:437;height:172" coordorigin="2271,2035" coordsize="437,172" path="m2521,2049l2485,2049,2489,2059,2511,2059,2520,2052,2521,2049e" filled="t" fillcolor="#FFFFFF" stroked="f">
                <v:path arrowok="t"/>
                <v:fill/>
              </v:shape>
              <v:shape style="position:absolute;left:2271;top:2035;width:437;height:172" coordorigin="2271,2035" coordsize="437,172" path="m2488,2035l2467,2035,2460,2039,2455,2052,2468,2058,2469,2053,2473,2049,2521,2049,2522,2045,2493,2045,2488,2035e" filled="t" fillcolor="#FFFFFF" stroked="f">
                <v:path arrowok="t"/>
                <v:fill/>
              </v:shape>
              <v:shape style="position:absolute;left:2271;top:2035;width:437;height:172" coordorigin="2271,2035" coordsize="437,172" path="m2511,2035l2510,2039,2506,2045,2522,2045,2524,2041,2511,2035e" filled="t" fillcolor="#FFFFFF" stroked="f">
                <v:path arrowok="t"/>
                <v:fill/>
              </v:shape>
              <v:shape style="position:absolute;left:2271;top:2035;width:437;height:172" coordorigin="2271,2035" coordsize="437,172" path="m2472,2065l2431,2065,2431,2203,2457,2203,2457,2097,2486,2097,2472,2065e" filled="t" fillcolor="#FFFFFF" stroked="f">
                <v:path arrowok="t"/>
                <v:fill/>
              </v:shape>
              <v:shape style="position:absolute;left:2271;top:2035;width:437;height:172" coordorigin="2271,2035" coordsize="437,172" path="m2486,2097l2457,2097,2507,2203,2547,2203,2547,2171,2520,2171,2486,2097e" filled="t" fillcolor="#FFFFFF" stroked="f">
                <v:path arrowok="t"/>
                <v:fill/>
              </v:shape>
              <v:shape style="position:absolute;left:2271;top:2035;width:437;height:172" coordorigin="2271,2035" coordsize="437,172" path="m2547,2065l2520,2065,2520,2171,2547,2171,2547,2065e" filled="t" fillcolor="#FFFFFF" stroked="f">
                <v:path arrowok="t"/>
                <v:fill/>
              </v:shape>
              <v:shape style="position:absolute;left:2271;top:2035;width:437;height:172" coordorigin="2271,2035" coordsize="437,172" path="m2645,2062l2587,2102,2581,2156,2588,2177,2600,2193,2619,2204,2645,2207,2635,2186,2620,2178,2611,2159,2608,2128,2613,2102,2625,2087,2645,2083,2645,2062e" filled="t" fillcolor="#FFFFFF" stroked="f">
                <v:path arrowok="t"/>
                <v:fill/>
              </v:shape>
              <v:shape style="position:absolute;left:2271;top:2035;width:437;height:172" coordorigin="2271,2035" coordsize="437,172" path="m2645,2062l2645,2062,2645,2083,2654,2083,2670,2091,2679,2110,2682,2141,2678,2166,2666,2181,2645,2187,2645,2187,2645,2207,2703,2167,2708,2113,2702,2092,2690,2076,2671,2066,2645,2062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081" w:lineRule="exact"/>
        <w:ind w:left="1158" w:right="1047"/>
        <w:jc w:val="center"/>
        <w:rPr>
          <w:rFonts w:ascii="Arial" w:hAnsi="Arial" w:cs="Arial" w:eastAsia="Arial"/>
          <w:sz w:val="108"/>
          <w:szCs w:val="108"/>
        </w:rPr>
      </w:pPr>
      <w:rPr/>
      <w:r>
        <w:rPr/>
        <w:pict>
          <v:group style="position:absolute;margin-left:220.144806pt;margin-top:-268.437347pt;width:173.907pt;height:231.7981pt;mso-position-horizontal-relative:page;mso-position-vertical-relative:paragraph;z-index:-22377" coordorigin="4403,-5369" coordsize="3478,4636">
            <v:group style="position:absolute;left:4413;top:-5359;width:3458;height:3942" coordorigin="4413,-5359" coordsize="3458,3942">
              <v:shape style="position:absolute;left:4413;top:-5359;width:3458;height:3942" coordorigin="4413,-5359" coordsize="3458,3942" path="m7871,-5359l4413,-5359,4413,-3109,4414,-3039,4419,-2970,4426,-2901,4436,-2833,4449,-2765,4465,-2699,4483,-2633,4504,-2567,4528,-2503,4554,-2440,4582,-2378,4614,-2317,4647,-2257,4683,-2199,4722,-2142,4763,-2087,4806,-2033,4852,-1981,4900,-1931,4950,-1883,5041,-1804,5136,-1733,5234,-1669,5336,-1612,5441,-1562,5548,-1520,5658,-1484,5769,-1456,5881,-1436,5995,-1422,6109,-1416,6224,-1418,6338,-1427,6452,-1443,6565,-1467,6676,-1499,6786,-1538,6894,-1585,7000,-1639,7102,-1701,7172,-1749,7240,-1801,7304,-1855,7365,-1912,7424,-1972,7479,-2034,7530,-2099,7579,-2167,7624,-2236,7665,-2308,7703,-2381,7737,-2457,7768,-2534,7794,-2612,7817,-2692,7836,-2774,7851,-2856,7862,-2940,7869,-3024,7871,-3109,7871,-5359e" filled="t" fillcolor="#231F20" stroked="f">
                <v:path arrowok="t"/>
                <v:fill/>
              </v:shape>
              <v:shape style="position:absolute;left:4463;top:-5310;width:3358;height:3840" type="#_x0000_t75">
                <v:imagedata r:id="rId7" o:title=""/>
              </v:shape>
            </v:group>
            <v:group style="position:absolute;left:4535;top:-1624;width:3278;height:882" coordorigin="4535,-1624" coordsize="3278,882">
              <v:shape style="position:absolute;left:4535;top:-1624;width:3278;height:882" coordorigin="4535,-1624" coordsize="3278,882" path="m4597,-1624l4596,-1432,4580,-1419,4566,-1404,4554,-1388,4544,-1370,4536,-1351,4535,-1348,4535,-1251,4536,-880,4555,-817,4599,-769,4660,-745,4683,-743,7676,-743,7740,-763,7787,-807,7812,-868,7813,-891,7813,-1317,4744,-1317,4744,-1439,4720,-1500,4694,-1532,4597,-1624e" filled="t" fillcolor="#231F20" stroked="f">
                <v:path arrowok="t"/>
                <v:fill/>
              </v:shape>
              <v:shape style="position:absolute;left:4535;top:-1624;width:3278;height:882" coordorigin="4535,-1624" coordsize="3278,882" path="m7751,-1624l7651,-1529,7616,-1479,7604,-1317,7813,-1317,7794,-1390,7751,-1433,7751,-1624e" filled="t" fillcolor="#231F20" stroked="f">
                <v:path arrowok="t"/>
                <v:fill/>
              </v:shape>
            </v:group>
            <v:group style="position:absolute;left:4593;top:-1495;width:3163;height:690" coordorigin="4593,-1495" coordsize="3163,690">
              <v:shape style="position:absolute;left:4593;top:-1495;width:3163;height:690" coordorigin="4593,-1495" coordsize="3163,690" path="m4687,-1405l4628,-1389,4593,-1295,4687,-1295,4687,-1405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4952,-1263l4593,-1263,4593,-885,4622,-827,4683,-805,4952,-805,4952,-849,4841,-849,4841,-859,4873,-859,4883,-861,4890,-865,4895,-867,4899,-871,4904,-881,4905,-891,4905,-987,4805,-1155,4764,-1205,4754,-1209,4741,-1209,4741,-1219,4952,-1219,4952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185,-1219l5164,-1219,5162,-1209,5145,-1203,5126,-1191,5115,-1177,5102,-1159,5087,-1135,5001,-1001,5001,-891,5002,-881,5004,-877,5006,-871,5010,-867,5017,-863,5023,-861,5032,-859,5065,-859,5065,-849,4952,-849,4952,-805,5390,-805,5390,-841,5360,-841,5339,-843,5272,-875,5241,-927,5237,-1173,5235,-1187,5233,-1191,5230,-1197,5226,-1201,5219,-1205,5213,-1207,5202,-1209,5185,-1209,5185,-121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819,-1263l5390,-1263,5390,-1219,5595,-1219,5595,-1209,5576,-1209,5567,-1207,5539,-1121,5539,-1023,5536,-947,5511,-887,5454,-849,5413,-841,5390,-841,5390,-805,5819,-805,5818,-841,5799,-843,5781,-847,5762,-853,5743,-861,5722,-869,5664,-923,5637,-977,5630,-1041,5633,-1059,5666,-1137,5724,-1191,5780,-1217,5819,-1225,5819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116,-933l6001,-933,5994,-895,5979,-883,5926,-853,5868,-841,5819,-841,5819,-805,6221,-805,6221,-849,6045,-849,6048,-859,6066,-865,6083,-877,6093,-891,6103,-907,6116,-93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291,-953l6221,-953,6221,-805,6461,-805,6461,-849,6276,-849,6276,-859,6300,-859,6311,-861,6317,-865,6321,-867,6323,-871,6323,-881,6323,-883,6322,-887,6321,-889,6318,-895,6313,-907,6291,-95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633,-849l6461,-849,6461,-805,6633,-805,6633,-84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803,-849l6633,-849,6633,-805,6803,-805,6803,-84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969,-953l6899,-953,6881,-917,6876,-905,6873,-895,6873,-877,6878,-869,6887,-865,6892,-863,6905,-859,6926,-859,6926,-849,6803,-849,6803,-805,6969,-805,6969,-95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039,-953l6969,-953,6969,-805,7439,-805,7439,-849,7024,-849,7024,-859,7047,-859,7058,-861,7064,-865,7069,-867,7071,-871,7071,-881,7070,-883,7069,-887,7069,-889,7039,-95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439,-1005l7439,-805,7675,-805,7697,-809,7716,-819,7732,-833,7738,-841,7582,-841,7439,-1005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756,-1219l7645,-1219,7645,-1209,7628,-1207,7617,-1203,7611,-1201,7605,-1197,7601,-1193,7594,-1177,7593,-1165,7593,-841,7738,-841,7745,-851,7753,-871,7756,-895,7756,-121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221,-953l6151,-953,6134,-917,6128,-905,6126,-895,6126,-877,6130,-869,6139,-865,6144,-863,6157,-859,6178,-859,6178,-849,6221,-849,6221,-95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528,-859l6469,-859,6469,-849,6528,-849,6528,-85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793,-859l6737,-859,6737,-849,6793,-849,6793,-85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439,-1227l7011,-1227,7157,-917,7195,-863,7205,-859,7217,-859,7217,-849,7232,-849,7245,-859,7265,-863,7280,-873,7288,-889,7291,-913,7291,-1175,7274,-1193,7267,-1201,7254,-1207,7244,-1207,7232,-1209,7232,-1219,7439,-1219,7439,-1227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312,-1149l7313,-905,7351,-859,7374,-859,7374,-849,7439,-849,7439,-1005,7312,-114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461,-1227l6263,-1227,6410,-917,6422,-895,6432,-879,6441,-869,6446,-863,6453,-861,6461,-859,6461,-1119,6453,-1119,6453,-1219,6461,-1219,6461,-1227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584,-1197l6544,-1197,6524,-1193,6469,-1139,6464,-1119,6461,-1119,6461,-859,6553,-859,6562,-861,6569,-865,6574,-867,6578,-871,6581,-877,6583,-881,6584,-891,6584,-1197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728,-1197l6680,-1197,6680,-891,6681,-881,6684,-877,6686,-871,6690,-867,6697,-863,6703,-861,6712,-859,6800,-859,6803,-861,6803,-1119,6796,-1135,6788,-1155,6741,-1195,6728,-1197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969,-1263l6803,-1263,6803,-1219,6812,-1219,6812,-1119,6803,-1119,6803,-861,6851,-907,6969,-1151,6969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474,-1209l5390,-1209,5390,-871,5397,-869,5405,-867,5440,-871,5493,-903,5514,-975,5515,-1169,5513,-1181,5509,-1187,5505,-1195,5501,-1199,5486,-1207,5474,-120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882,-1201l5858,-1201,5838,-1199,5819,-1193,5820,-873,5835,-869,5854,-867,5880,-867,5938,-883,6001,-933,6116,-933,6196,-1099,6008,-1099,5996,-1103,5955,-1169,5902,-1197,5882,-1201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390,-1209l5365,-1209,5354,-1207,5348,-1203,5343,-1201,5338,-1197,5336,-1191,5334,-1187,5333,-1175,5332,-967,5333,-945,5366,-879,5381,-871,5390,-871,5390,-120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819,-1193l5812,-1189,5806,-1187,5800,-1183,5759,-1139,5739,-1079,5736,-1041,5737,-1019,5755,-937,5800,-881,5819,-873,5819,-119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221,-1099l6161,-975,6221,-975,6221,-109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222,-1101l6221,-1099,6221,-975,6282,-975,6222,-1101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969,-1099l6909,-975,6969,-975,6969,-109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970,-1101l6969,-1099,6969,-975,7029,-975,6970,-1101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756,-1263l7439,-1263,7439,-1143,7571,-989,7570,-1163,7565,-1183,7554,-1199,7536,-1207,7513,-1209,7513,-1219,7756,-1219,7756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390,-1263l4952,-1263,4952,-1083,4988,-1023,5060,-1135,5087,-1193,5042,-1209,5042,-1219,5390,-1219,5390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4952,-1219l4932,-1219,4932,-1209,4912,-1209,4904,-1207,4894,-1201,4892,-1197,4894,-1187,4902,-1169,4916,-1145,4952,-1083,4952,-121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221,-1227l6008,-1227,6008,-1099,6196,-1099,6221,-1151,6221,-1227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439,-1219l7374,-1219,7439,-1143,7439,-121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461,-1263l6221,-1263,6221,-1151,6258,-1227,6461,-1227,6461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439,-1263l6969,-1263,6969,-1151,7005,-1227,7439,-1227,7439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997,-1227l5858,-1227,5877,-1225,5916,-1217,5937,-1209,5955,-1203,5966,-1201,5978,-1201,5983,-1203,5988,-1207,5992,-1211,5995,-1217,5997,-1227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5458,-1219l5391,-1219,5391,-1209,5458,-1209,5458,-1219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633,-1263l6461,-1263,6461,-1219,6633,-1219,6633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803,-1263l6633,-1263,6633,-1219,6803,-1219,6803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6221,-1263l5819,-1263,5819,-1225,5828,-1227,6221,-1227,6221,-1263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4655,-1495l4655,-1427,4665,-1430,4676,-1431,4687,-1431,4685,-1443,4678,-1462,4668,-1479,4655,-1495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4687,-1431l4676,-1431,4687,-1430,4687,-1431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661,-1405l7661,-1295,7756,-1295,7749,-1359,7702,-1399,7661,-1405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694,-1431l7672,-1431,7683,-1430,7694,-1427,7694,-1431e" filled="t" fillcolor="#FFFFFF" stroked="f">
                <v:path arrowok="t"/>
                <v:fill/>
              </v:shape>
              <v:shape style="position:absolute;left:4593;top:-1495;width:3163;height:690" coordorigin="4593,-1495" coordsize="3163,690" path="m7694,-1495l7681,-1479,7670,-1462,7664,-1443,7661,-1430,7672,-1431,7694,-1431,7694,-1495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08"/>
          <w:szCs w:val="108"/>
          <w:color w:val="231F20"/>
          <w:spacing w:val="0"/>
          <w:w w:val="100"/>
          <w:position w:val="-1"/>
        </w:rPr>
        <w:t>Diario</w:t>
      </w:r>
      <w:r>
        <w:rPr>
          <w:rFonts w:ascii="Arial" w:hAnsi="Arial" w:cs="Arial" w:eastAsia="Arial"/>
          <w:sz w:val="108"/>
          <w:szCs w:val="108"/>
          <w:color w:val="231F20"/>
          <w:spacing w:val="118"/>
          <w:w w:val="100"/>
          <w:position w:val="-1"/>
        </w:rPr>
        <w:t> </w:t>
      </w:r>
      <w:r>
        <w:rPr>
          <w:rFonts w:ascii="Arial" w:hAnsi="Arial" w:cs="Arial" w:eastAsia="Arial"/>
          <w:sz w:val="108"/>
          <w:szCs w:val="108"/>
          <w:color w:val="231F20"/>
          <w:spacing w:val="0"/>
          <w:w w:val="104"/>
          <w:position w:val="-1"/>
        </w:rPr>
        <w:t>Oficial</w:t>
      </w:r>
      <w:r>
        <w:rPr>
          <w:rFonts w:ascii="Arial" w:hAnsi="Arial" w:cs="Arial" w:eastAsia="Arial"/>
          <w:sz w:val="108"/>
          <w:szCs w:val="108"/>
          <w:color w:val="000000"/>
          <w:spacing w:val="0"/>
          <w:w w:val="100"/>
          <w:position w:val="0"/>
        </w:rPr>
      </w:r>
    </w:p>
    <w:p>
      <w:pPr>
        <w:spacing w:before="0" w:after="0" w:line="319" w:lineRule="exact"/>
        <w:ind w:left="1663" w:right="1600"/>
        <w:jc w:val="center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231F20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35"/>
          <w:szCs w:val="35"/>
          <w:color w:val="231F20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231F20"/>
          <w:spacing w:val="0"/>
          <w:w w:val="96"/>
          <w:position w:val="1"/>
        </w:rPr>
        <w:t>Gobierno</w:t>
      </w:r>
      <w:r>
        <w:rPr>
          <w:rFonts w:ascii="Arial" w:hAnsi="Arial" w:cs="Arial" w:eastAsia="Arial"/>
          <w:sz w:val="35"/>
          <w:szCs w:val="35"/>
          <w:color w:val="231F20"/>
          <w:spacing w:val="2"/>
          <w:w w:val="96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231F20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35"/>
          <w:szCs w:val="35"/>
          <w:color w:val="231F20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231F20"/>
          <w:spacing w:val="0"/>
          <w:w w:val="95"/>
          <w:position w:val="1"/>
        </w:rPr>
        <w:t>Estado</w:t>
      </w:r>
      <w:r>
        <w:rPr>
          <w:rFonts w:ascii="Arial" w:hAnsi="Arial" w:cs="Arial" w:eastAsia="Arial"/>
          <w:sz w:val="35"/>
          <w:szCs w:val="35"/>
          <w:color w:val="231F20"/>
          <w:spacing w:val="3"/>
          <w:w w:val="95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231F20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35"/>
          <w:szCs w:val="35"/>
          <w:color w:val="231F20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231F20"/>
          <w:spacing w:val="0"/>
          <w:w w:val="96"/>
          <w:position w:val="1"/>
        </w:rPr>
        <w:t>Yucatán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93" w:lineRule="exact"/>
        <w:ind w:left="2910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231F20"/>
          <w:spacing w:val="0"/>
          <w:w w:val="95"/>
          <w:position w:val="-1"/>
        </w:rPr>
        <w:t>Edición</w:t>
      </w:r>
      <w:r>
        <w:rPr>
          <w:rFonts w:ascii="Arial" w:hAnsi="Arial" w:cs="Arial" w:eastAsia="Arial"/>
          <w:sz w:val="44"/>
          <w:szCs w:val="44"/>
          <w:color w:val="231F20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44"/>
          <w:szCs w:val="44"/>
          <w:color w:val="231F20"/>
          <w:spacing w:val="0"/>
          <w:w w:val="100"/>
          <w:position w:val="-1"/>
        </w:rPr>
        <w:t>Especial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924" w:right="284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31F20"/>
          <w:spacing w:val="0"/>
          <w:w w:val="93"/>
        </w:rPr>
        <w:t>Dirección:</w:t>
      </w:r>
      <w:r>
        <w:rPr>
          <w:rFonts w:ascii="Arial" w:hAnsi="Arial" w:cs="Arial" w:eastAsia="Arial"/>
          <w:sz w:val="15"/>
          <w:szCs w:val="15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3"/>
        </w:rPr>
        <w:t>Calle</w:t>
      </w:r>
      <w:r>
        <w:rPr>
          <w:rFonts w:ascii="Arial" w:hAnsi="Arial" w:cs="Arial" w:eastAsia="Arial"/>
          <w:sz w:val="15"/>
          <w:szCs w:val="15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90</w:t>
      </w:r>
      <w:r>
        <w:rPr>
          <w:rFonts w:ascii="Arial" w:hAnsi="Arial" w:cs="Arial" w:eastAsia="Arial"/>
          <w:sz w:val="15"/>
          <w:szCs w:val="15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No.</w:t>
      </w:r>
      <w:r>
        <w:rPr>
          <w:rFonts w:ascii="Arial" w:hAnsi="Arial" w:cs="Arial" w:eastAsia="Arial"/>
          <w:sz w:val="15"/>
          <w:szCs w:val="15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498-A</w:t>
      </w:r>
      <w:r>
        <w:rPr>
          <w:rFonts w:ascii="Arial" w:hAnsi="Arial" w:cs="Arial" w:eastAsia="Arial"/>
          <w:sz w:val="15"/>
          <w:szCs w:val="15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entre</w:t>
      </w:r>
      <w:r>
        <w:rPr>
          <w:rFonts w:ascii="Arial" w:hAnsi="Arial" w:cs="Arial" w:eastAsia="Arial"/>
          <w:sz w:val="15"/>
          <w:szCs w:val="15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61</w:t>
      </w:r>
      <w:r>
        <w:rPr>
          <w:rFonts w:ascii="Arial" w:hAnsi="Arial" w:cs="Arial" w:eastAsia="Arial"/>
          <w:sz w:val="15"/>
          <w:szCs w:val="15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63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9" w:lineRule="exact"/>
        <w:ind w:left="3221" w:right="3146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31F20"/>
          <w:spacing w:val="0"/>
          <w:w w:val="94"/>
        </w:rPr>
        <w:t>Colonia</w:t>
      </w:r>
      <w:r>
        <w:rPr>
          <w:rFonts w:ascii="Arial" w:hAnsi="Arial" w:cs="Arial" w:eastAsia="Arial"/>
          <w:sz w:val="15"/>
          <w:szCs w:val="15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4"/>
        </w:rPr>
        <w:t>Bojórquez,</w:t>
      </w:r>
      <w:r>
        <w:rPr>
          <w:rFonts w:ascii="Arial" w:hAnsi="Arial" w:cs="Arial" w:eastAsia="Arial"/>
          <w:sz w:val="15"/>
          <w:szCs w:val="15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Mérida,</w:t>
      </w:r>
      <w:r>
        <w:rPr>
          <w:rFonts w:ascii="Arial" w:hAnsi="Arial" w:cs="Arial" w:eastAsia="Arial"/>
          <w:sz w:val="15"/>
          <w:szCs w:val="15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5"/>
        </w:rPr>
        <w:t>ucatán.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9" w:lineRule="exact"/>
        <w:ind w:left="3565" w:right="345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31F20"/>
          <w:spacing w:val="0"/>
          <w:w w:val="87"/>
        </w:rPr>
        <w:t>C.P.</w:t>
      </w:r>
      <w:r>
        <w:rPr>
          <w:rFonts w:ascii="Arial" w:hAnsi="Arial" w:cs="Arial" w:eastAsia="Arial"/>
          <w:sz w:val="15"/>
          <w:szCs w:val="15"/>
          <w:color w:val="231F20"/>
          <w:spacing w:val="3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7"/>
        </w:rPr>
        <w:t>97240.</w:t>
      </w:r>
      <w:r>
        <w:rPr>
          <w:rFonts w:ascii="Arial" w:hAnsi="Arial" w:cs="Arial" w:eastAsia="Arial"/>
          <w:sz w:val="15"/>
          <w:szCs w:val="15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-13"/>
          <w:w w:val="97"/>
        </w:rPr>
        <w:t>T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7"/>
        </w:rPr>
        <w:t>el:</w:t>
      </w:r>
      <w:r>
        <w:rPr>
          <w:rFonts w:ascii="Arial" w:hAnsi="Arial" w:cs="Arial" w:eastAsia="Arial"/>
          <w:sz w:val="15"/>
          <w:szCs w:val="15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7"/>
        </w:rPr>
        <w:t>930-30-23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10" w:lineRule="atLeast"/>
        <w:ind w:left="1186" w:right="1116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04.769997pt;margin-top:32.802845pt;width:404.658pt;height:19.099pt;mso-position-horizontal-relative:page;mso-position-vertical-relative:paragraph;z-index:-22378" coordorigin="2095,656" coordsize="8093,382">
            <v:shape style="position:absolute;left:2095;top:656;width:8093;height:382" coordorigin="2095,656" coordsize="8093,382" path="m2095,656l10189,656,10189,1038,2095,1038,2095,656e" filled="t" fillcolor="#231F2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Publicación</w:t>
      </w:r>
      <w:r>
        <w:rPr>
          <w:rFonts w:ascii="Arial" w:hAnsi="Arial" w:cs="Arial" w:eastAsia="Arial"/>
          <w:sz w:val="15"/>
          <w:szCs w:val="15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periódica:</w:t>
      </w:r>
      <w:r>
        <w:rPr>
          <w:rFonts w:ascii="Arial" w:hAnsi="Arial" w:cs="Arial" w:eastAsia="Arial"/>
          <w:sz w:val="15"/>
          <w:szCs w:val="15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Permiso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No.</w:t>
      </w:r>
      <w:r>
        <w:rPr>
          <w:rFonts w:ascii="Arial" w:hAnsi="Arial" w:cs="Arial" w:eastAsia="Arial"/>
          <w:sz w:val="15"/>
          <w:szCs w:val="15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0100921.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Características:</w:t>
      </w:r>
      <w:r>
        <w:rPr>
          <w:rFonts w:ascii="Arial" w:hAnsi="Arial" w:cs="Arial" w:eastAsia="Arial"/>
          <w:sz w:val="15"/>
          <w:szCs w:val="15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111182816.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6"/>
        </w:rPr>
        <w:t>utorizado</w:t>
      </w:r>
      <w:r>
        <w:rPr>
          <w:rFonts w:ascii="Arial" w:hAnsi="Arial" w:cs="Arial" w:eastAsia="Arial"/>
          <w:sz w:val="15"/>
          <w:szCs w:val="15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2"/>
        </w:rPr>
        <w:t>SEPOMEX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Director:</w:t>
      </w:r>
      <w:r>
        <w:rPr>
          <w:rFonts w:ascii="Arial" w:hAnsi="Arial" w:cs="Arial" w:eastAsia="Arial"/>
          <w:sz w:val="15"/>
          <w:szCs w:val="15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Lic.</w:t>
      </w:r>
      <w:r>
        <w:rPr>
          <w:rFonts w:ascii="Arial" w:hAnsi="Arial" w:cs="Arial" w:eastAsia="Arial"/>
          <w:sz w:val="15"/>
          <w:szCs w:val="15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100"/>
        </w:rPr>
        <w:t>Alfredo</w:t>
      </w:r>
      <w:r>
        <w:rPr>
          <w:rFonts w:ascii="Arial" w:hAnsi="Arial" w:cs="Arial" w:eastAsia="Arial"/>
          <w:sz w:val="15"/>
          <w:szCs w:val="15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-13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5"/>
          <w:szCs w:val="15"/>
          <w:color w:val="231F20"/>
          <w:spacing w:val="-2"/>
          <w:w w:val="98"/>
        </w:rPr>
        <w:t>y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8"/>
        </w:rPr>
        <w:t>er</w:t>
      </w:r>
      <w:r>
        <w:rPr>
          <w:rFonts w:ascii="Arial" w:hAnsi="Arial" w:cs="Arial" w:eastAsia="Arial"/>
          <w:sz w:val="15"/>
          <w:szCs w:val="15"/>
          <w:color w:val="231F20"/>
          <w:spacing w:val="-9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231F20"/>
          <w:spacing w:val="0"/>
          <w:w w:val="98"/>
        </w:rPr>
        <w:t>Mercado.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240" w:lineRule="auto"/>
        <w:ind w:left="3607" w:right="3539"/>
        <w:jc w:val="center"/>
        <w:rPr>
          <w:rFonts w:ascii="Arial" w:hAnsi="Arial" w:cs="Arial" w:eastAsia="Arial"/>
          <w:sz w:val="16"/>
          <w:szCs w:val="16"/>
        </w:rPr>
      </w:pPr>
      <w:rPr/>
      <w:hyperlink r:id="rId8">
        <w:r>
          <w:rPr>
            <w:rFonts w:ascii="Arial" w:hAnsi="Arial" w:cs="Arial" w:eastAsia="Arial"/>
            <w:sz w:val="16"/>
            <w:szCs w:val="16"/>
            <w:color w:val="FFFFFF"/>
            <w:w w:val="115"/>
          </w:rPr>
          <w:t>ww</w:t>
        </w:r>
        <w:r>
          <w:rPr>
            <w:rFonts w:ascii="Arial" w:hAnsi="Arial" w:cs="Arial" w:eastAsia="Arial"/>
            <w:sz w:val="16"/>
            <w:szCs w:val="16"/>
            <w:color w:val="FFFFFF"/>
            <w:spacing w:val="-14"/>
            <w:w w:val="115"/>
          </w:rPr>
          <w:t>w</w:t>
        </w:r>
        <w:r>
          <w:rPr>
            <w:rFonts w:ascii="Arial" w:hAnsi="Arial" w:cs="Arial" w:eastAsia="Arial"/>
            <w:sz w:val="16"/>
            <w:szCs w:val="16"/>
            <w:color w:val="FFFFFF"/>
            <w:spacing w:val="-10"/>
            <w:w w:val="101"/>
          </w:rPr>
          <w:t>.</w:t>
        </w:r>
        <w:r>
          <w:rPr>
            <w:rFonts w:ascii="Arial" w:hAnsi="Arial" w:cs="Arial" w:eastAsia="Arial"/>
            <w:sz w:val="16"/>
            <w:szCs w:val="16"/>
            <w:color w:val="FFFFFF"/>
            <w:spacing w:val="0"/>
            <w:w w:val="101"/>
          </w:rPr>
          <w:t>yucatan.gob.mx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jc w:val="center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0" w:lineRule="exact"/>
        <w:ind w:left="2599" w:right="-20"/>
        <w:jc w:val="left"/>
        <w:tabs>
          <w:tab w:pos="4060" w:val="left"/>
        </w:tabs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49"/>
          <w:szCs w:val="49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49"/>
          <w:szCs w:val="49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49"/>
          <w:szCs w:val="49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9"/>
          <w:szCs w:val="49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49"/>
          <w:szCs w:val="49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49"/>
          <w:szCs w:val="49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820" w:lineRule="exact"/>
        <w:ind w:left="6673" w:right="-44" w:firstLine="-6561"/>
        <w:jc w:val="left"/>
        <w:rPr>
          <w:rFonts w:ascii="Arial" w:hAnsi="Arial" w:cs="Arial" w:eastAsia="Arial"/>
          <w:sz w:val="74"/>
          <w:szCs w:val="74"/>
        </w:rPr>
      </w:pPr>
      <w:rPr/>
      <w:r>
        <w:rPr>
          <w:rFonts w:ascii="Arial" w:hAnsi="Arial" w:cs="Arial" w:eastAsia="Arial"/>
          <w:sz w:val="74"/>
          <w:szCs w:val="74"/>
          <w:color w:val="414042"/>
          <w:spacing w:val="-18"/>
          <w:w w:val="100"/>
          <w:b/>
          <w:bCs/>
        </w:rPr>
        <w:t>P</w:t>
      </w:r>
      <w:r>
        <w:rPr>
          <w:rFonts w:ascii="Arial" w:hAnsi="Arial" w:cs="Arial" w:eastAsia="Arial"/>
          <w:sz w:val="74"/>
          <w:szCs w:val="74"/>
          <w:color w:val="414042"/>
          <w:spacing w:val="-15"/>
          <w:w w:val="100"/>
          <w:b/>
          <w:bCs/>
        </w:rPr>
        <w:t>r</w:t>
      </w:r>
      <w:r>
        <w:rPr>
          <w:rFonts w:ascii="Arial" w:hAnsi="Arial" w:cs="Arial" w:eastAsia="Arial"/>
          <w:sz w:val="74"/>
          <w:szCs w:val="74"/>
          <w:color w:val="414042"/>
          <w:spacing w:val="-22"/>
          <w:w w:val="100"/>
          <w:b/>
          <w:bCs/>
        </w:rPr>
        <w:t>o</w:t>
      </w:r>
      <w:r>
        <w:rPr>
          <w:rFonts w:ascii="Arial" w:hAnsi="Arial" w:cs="Arial" w:eastAsia="Arial"/>
          <w:sz w:val="74"/>
          <w:szCs w:val="74"/>
          <w:color w:val="414042"/>
          <w:spacing w:val="-23"/>
          <w:w w:val="100"/>
          <w:b/>
          <w:bCs/>
        </w:rPr>
        <w:t>y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0"/>
          <w:b/>
          <w:bCs/>
        </w:rPr>
        <w:t>ect</w:t>
      </w:r>
      <w:r>
        <w:rPr>
          <w:rFonts w:ascii="Arial" w:hAnsi="Arial" w:cs="Arial" w:eastAsia="Arial"/>
          <w:sz w:val="74"/>
          <w:szCs w:val="74"/>
          <w:color w:val="41404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74"/>
          <w:szCs w:val="74"/>
          <w:color w:val="414042"/>
          <w:spacing w:val="86"/>
          <w:w w:val="100"/>
          <w:b/>
          <w:bCs/>
        </w:rPr>
        <w:t> 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0"/>
          <w:b/>
          <w:bCs/>
        </w:rPr>
        <w:t>d</w:t>
      </w:r>
      <w:r>
        <w:rPr>
          <w:rFonts w:ascii="Arial" w:hAnsi="Arial" w:cs="Arial" w:eastAsia="Arial"/>
          <w:sz w:val="74"/>
          <w:szCs w:val="74"/>
          <w:color w:val="41404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74"/>
          <w:szCs w:val="74"/>
          <w:color w:val="41404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74"/>
          <w:szCs w:val="74"/>
          <w:color w:val="414042"/>
          <w:spacing w:val="-19"/>
          <w:w w:val="101"/>
          <w:b/>
          <w:bCs/>
        </w:rPr>
        <w:t>P</w:t>
      </w:r>
      <w:r>
        <w:rPr>
          <w:rFonts w:ascii="Arial" w:hAnsi="Arial" w:cs="Arial" w:eastAsia="Arial"/>
          <w:sz w:val="74"/>
          <w:szCs w:val="74"/>
          <w:color w:val="414042"/>
          <w:spacing w:val="-20"/>
          <w:w w:val="108"/>
          <w:b/>
          <w:bCs/>
        </w:rPr>
        <w:t>r</w:t>
      </w:r>
      <w:r>
        <w:rPr>
          <w:rFonts w:ascii="Arial" w:hAnsi="Arial" w:cs="Arial" w:eastAsia="Arial"/>
          <w:sz w:val="74"/>
          <w:szCs w:val="74"/>
          <w:color w:val="414042"/>
          <w:spacing w:val="-11"/>
          <w:w w:val="103"/>
          <w:b/>
          <w:bCs/>
        </w:rPr>
        <w:t>e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0"/>
          <w:b/>
          <w:bCs/>
        </w:rPr>
        <w:t>supu</w:t>
      </w:r>
      <w:r>
        <w:rPr>
          <w:rFonts w:ascii="Arial" w:hAnsi="Arial" w:cs="Arial" w:eastAsia="Arial"/>
          <w:sz w:val="74"/>
          <w:szCs w:val="74"/>
          <w:color w:val="414042"/>
          <w:spacing w:val="-11"/>
          <w:w w:val="100"/>
          <w:b/>
          <w:bCs/>
        </w:rPr>
        <w:t>e</w:t>
      </w:r>
      <w:r>
        <w:rPr>
          <w:rFonts w:ascii="Arial" w:hAnsi="Arial" w:cs="Arial" w:eastAsia="Arial"/>
          <w:sz w:val="74"/>
          <w:szCs w:val="74"/>
          <w:color w:val="414042"/>
          <w:spacing w:val="-11"/>
          <w:w w:val="96"/>
          <w:b/>
          <w:bCs/>
        </w:rPr>
        <w:t>s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9"/>
          <w:b/>
          <w:bCs/>
        </w:rPr>
        <w:t>to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9"/>
          <w:b/>
          <w:bCs/>
        </w:rPr>
        <w:t> 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0"/>
          <w:b/>
          <w:bCs/>
        </w:rPr>
        <w:t>ern</w:t>
      </w:r>
      <w:r>
        <w:rPr>
          <w:rFonts w:ascii="Arial" w:hAnsi="Arial" w:cs="Arial" w:eastAsia="Arial"/>
          <w:sz w:val="74"/>
          <w:szCs w:val="74"/>
          <w:color w:val="41404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74"/>
          <w:szCs w:val="74"/>
          <w:color w:val="41404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3"/>
          <w:b/>
          <w:bCs/>
        </w:rPr>
        <w:t>del</w:t>
      </w:r>
      <w:r>
        <w:rPr>
          <w:rFonts w:ascii="Arial" w:hAnsi="Arial" w:cs="Arial" w:eastAsia="Arial"/>
          <w:sz w:val="74"/>
          <w:szCs w:val="74"/>
          <w:color w:val="000000"/>
          <w:spacing w:val="0"/>
          <w:w w:val="100"/>
        </w:rPr>
      </w:r>
    </w:p>
    <w:p>
      <w:pPr>
        <w:spacing w:before="0" w:after="0" w:line="813" w:lineRule="exact"/>
        <w:ind w:right="964"/>
        <w:jc w:val="right"/>
        <w:rPr>
          <w:rFonts w:ascii="Arial" w:hAnsi="Arial" w:cs="Arial" w:eastAsia="Arial"/>
          <w:sz w:val="74"/>
          <w:szCs w:val="74"/>
        </w:rPr>
      </w:pPr>
      <w:rPr/>
      <w:r>
        <w:rPr>
          <w:rFonts w:ascii="Arial" w:hAnsi="Arial" w:cs="Arial" w:eastAsia="Arial"/>
          <w:sz w:val="74"/>
          <w:szCs w:val="74"/>
          <w:color w:val="414042"/>
          <w:spacing w:val="-11"/>
          <w:w w:val="102"/>
          <w:b/>
          <w:bCs/>
          <w:position w:val="-1"/>
        </w:rPr>
        <w:t>p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5"/>
          <w:b/>
          <w:bCs/>
          <w:position w:val="-1"/>
        </w:rPr>
        <w:t>a</w:t>
      </w:r>
      <w:r>
        <w:rPr>
          <w:rFonts w:ascii="Arial" w:hAnsi="Arial" w:cs="Arial" w:eastAsia="Arial"/>
          <w:sz w:val="74"/>
          <w:szCs w:val="74"/>
          <w:color w:val="414042"/>
          <w:spacing w:val="-16"/>
          <w:w w:val="105"/>
          <w:b/>
          <w:bCs/>
          <w:position w:val="-1"/>
        </w:rPr>
        <w:t>r</w:t>
      </w:r>
      <w:r>
        <w:rPr>
          <w:rFonts w:ascii="Arial" w:hAnsi="Arial" w:cs="Arial" w:eastAsia="Arial"/>
          <w:sz w:val="74"/>
          <w:szCs w:val="74"/>
          <w:color w:val="414042"/>
          <w:spacing w:val="0"/>
          <w:w w:val="103"/>
          <w:b/>
          <w:bCs/>
          <w:position w:val="-1"/>
        </w:rPr>
        <w:t>a</w:t>
      </w:r>
      <w:r>
        <w:rPr>
          <w:rFonts w:ascii="Arial" w:hAnsi="Arial" w:cs="Arial" w:eastAsia="Arial"/>
          <w:sz w:val="74"/>
          <w:szCs w:val="74"/>
          <w:color w:val="000000"/>
          <w:spacing w:val="0"/>
          <w:w w:val="100"/>
          <w:position w:val="0"/>
        </w:rPr>
      </w:r>
    </w:p>
    <w:p>
      <w:pPr>
        <w:spacing w:before="0" w:after="0" w:line="793" w:lineRule="exact"/>
        <w:ind w:right="1008"/>
        <w:jc w:val="right"/>
        <w:rPr>
          <w:rFonts w:ascii="Arial" w:hAnsi="Arial" w:cs="Arial" w:eastAsia="Arial"/>
          <w:sz w:val="74"/>
          <w:szCs w:val="74"/>
        </w:rPr>
      </w:pPr>
      <w:rPr/>
      <w:r>
        <w:rPr>
          <w:rFonts w:ascii="Arial" w:hAnsi="Arial" w:cs="Arial" w:eastAsia="Arial"/>
          <w:sz w:val="74"/>
          <w:szCs w:val="74"/>
          <w:color w:val="414042"/>
          <w:spacing w:val="-11"/>
          <w:w w:val="110"/>
          <w:b/>
          <w:bCs/>
          <w:position w:val="-3"/>
        </w:rPr>
        <w:t>2</w:t>
      </w:r>
      <w:r>
        <w:rPr>
          <w:rFonts w:ascii="Arial" w:hAnsi="Arial" w:cs="Arial" w:eastAsia="Arial"/>
          <w:sz w:val="74"/>
          <w:szCs w:val="74"/>
          <w:color w:val="414042"/>
          <w:spacing w:val="-4"/>
          <w:w w:val="103"/>
          <w:b/>
          <w:bCs/>
          <w:position w:val="-3"/>
        </w:rPr>
        <w:t>0</w:t>
      </w:r>
      <w:r>
        <w:rPr>
          <w:rFonts w:ascii="Arial" w:hAnsi="Arial" w:cs="Arial" w:eastAsia="Arial"/>
          <w:sz w:val="74"/>
          <w:szCs w:val="74"/>
          <w:color w:val="414042"/>
          <w:spacing w:val="-11"/>
          <w:w w:val="103"/>
          <w:b/>
          <w:bCs/>
          <w:position w:val="-3"/>
        </w:rPr>
        <w:t>1</w:t>
      </w:r>
      <w:r>
        <w:rPr>
          <w:rFonts w:ascii="Arial" w:hAnsi="Arial" w:cs="Arial" w:eastAsia="Arial"/>
          <w:sz w:val="74"/>
          <w:szCs w:val="74"/>
          <w:color w:val="414042"/>
          <w:spacing w:val="0"/>
          <w:w w:val="117"/>
          <w:b/>
          <w:bCs/>
          <w:position w:val="-3"/>
        </w:rPr>
        <w:t>6</w:t>
      </w:r>
      <w:r>
        <w:rPr>
          <w:rFonts w:ascii="Arial" w:hAnsi="Arial" w:cs="Arial" w:eastAsia="Arial"/>
          <w:sz w:val="74"/>
          <w:szCs w:val="74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480" w:right="106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4133pt;margin-top:296.936432pt;width:375.686617pt;height:162.77759pt;mso-position-horizontal-relative:page;mso-position-vertical-relative:page;z-index:-22376" type="#_x0000_t202" filled="f" stroked="f">
            <v:textbox inset="0,0,0,0">
              <w:txbxContent>
                <w:p>
                  <w:pPr>
                    <w:spacing w:before="0" w:after="0" w:line="767" w:lineRule="exact"/>
                    <w:ind w:left="188" w:right="-20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Pr/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1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2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1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8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1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de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Gobi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820" w:lineRule="exact"/>
                    <w:ind w:left="1116" w:right="-148" w:firstLine="-239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Pr/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1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1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tad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2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70"/>
                      <w:w w:val="103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4"/>
                      <w:b/>
                      <w:bCs/>
                    </w:rPr>
                    <w:t>ucatán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4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Eje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2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cici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Fi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8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414042"/>
                      <w:spacing w:val="-4"/>
                      <w:w w:val="100"/>
                      <w:b/>
                      <w:bCs/>
                    </w:rPr>
                    <w:t>cal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22375" coordorigin="0,0" coordsize="12240,15840">
            <v:group style="position:absolute;left:7265;top:433;width:971;height:2" coordorigin="7265,433" coordsize="971,2">
              <v:shape style="position:absolute;left:7265;top:433;width:971;height:2" coordorigin="7265,433" coordsize="971,0" path="m7265,433l8236,433e" filled="f" stroked="t" strokeweight=".1pt" strokecolor="#2A585D">
                <v:path arrowok="t"/>
              </v:shape>
            </v:group>
            <v:group style="position:absolute;left:6294;top:435;width:971;height:2" coordorigin="6294,435" coordsize="971,2">
              <v:shape style="position:absolute;left:6294;top:435;width:971;height:2" coordorigin="6294,435" coordsize="971,0" path="m6294,435l7265,435e" filled="f" stroked="t" strokeweight=".323pt" strokecolor="#25575F">
                <v:path arrowok="t"/>
              </v:shape>
            </v:group>
            <v:group style="position:absolute;left:7257;top:433;width:8;height:4" coordorigin="7257,433" coordsize="8,4">
              <v:shape style="position:absolute;left:7257;top:433;width:8;height:4" coordorigin="7257,433" coordsize="8,4" path="m7265,433l7257,437,7265,437,7265,433e" filled="t" fillcolor="#176F81" stroked="f">
                <v:path arrowok="t"/>
                <v:fill/>
              </v:shape>
            </v:group>
            <v:group style="position:absolute;left:7265;top:433;width:8;height:4" coordorigin="7265,433" coordsize="8,4">
              <v:shape style="position:absolute;left:7265;top:433;width:8;height:4" coordorigin="7265,433" coordsize="8,4" path="m7265,433l7265,437,7273,437,7265,433e" filled="t" fillcolor="#23626B" stroked="f">
                <v:path arrowok="t"/>
                <v:fill/>
              </v:shape>
            </v:group>
            <v:group style="position:absolute;left:11148;top:433;width:971;height:2" coordorigin="11148,433" coordsize="971,2">
              <v:shape style="position:absolute;left:11148;top:433;width:971;height:2" coordorigin="11148,433" coordsize="971,0" path="m11148,433l12119,433e" filled="f" stroked="t" strokeweight=".1pt" strokecolor="#22515D">
                <v:path arrowok="t"/>
              </v:shape>
            </v:group>
            <v:group style="position:absolute;left:10177;top:435;width:971;height:2" coordorigin="10177,435" coordsize="971,2">
              <v:shape style="position:absolute;left:10177;top:435;width:971;height:2" coordorigin="10177,435" coordsize="971,0" path="m10177,435l11148,435e" filled="f" stroked="t" strokeweight=".323pt" strokecolor="#2E6056">
                <v:path arrowok="t"/>
              </v:shape>
            </v:group>
            <v:group style="position:absolute;left:12119;top:435;width:107;height:2" coordorigin="12119,435" coordsize="107,2">
              <v:shape style="position:absolute;left:12119;top:435;width:107;height:2" coordorigin="12119,435" coordsize="107,0" path="m12119,435l12226,435e" filled="f" stroked="t" strokeweight=".323pt" strokecolor="#21505B">
                <v:path arrowok="t"/>
              </v:shape>
            </v:group>
            <v:group style="position:absolute;left:11140;top:433;width:8;height:4" coordorigin="11140,433" coordsize="8,4">
              <v:shape style="position:absolute;left:11140;top:433;width:8;height:4" coordorigin="11140,433" coordsize="8,4" path="m11148,433l11140,437,11148,437,11148,433e" filled="t" fillcolor="#2E6657" stroked="f">
                <v:path arrowok="t"/>
                <v:fill/>
              </v:shape>
            </v:group>
            <v:group style="position:absolute;left:11148;top:433;width:8;height:4" coordorigin="11148,433" coordsize="8,4">
              <v:shape style="position:absolute;left:11148;top:433;width:8;height:4" coordorigin="11148,433" coordsize="8,4" path="m11148,433l11148,437,11156,437,11148,433e" filled="t" fillcolor="#2C6658" stroked="f">
                <v:path arrowok="t"/>
                <v:fill/>
              </v:shape>
            </v:group>
            <v:group style="position:absolute;left:9207;top:433;width:8;height:4" coordorigin="9207,433" coordsize="8,4">
              <v:shape style="position:absolute;left:9207;top:433;width:8;height:4" coordorigin="9207,433" coordsize="8,4" path="m9207,433l9207,437,9214,437,9207,433e" filled="t" fillcolor="#2E665C" stroked="f">
                <v:path arrowok="t"/>
                <v:fill/>
              </v:shape>
            </v:group>
            <v:group style="position:absolute;left:9207;top:433;width:971;height:2" coordorigin="9207,433" coordsize="971,2">
              <v:shape style="position:absolute;left:9207;top:433;width:971;height:2" coordorigin="9207,433" coordsize="971,0" path="m9207,433l10177,433e" filled="f" stroked="t" strokeweight=".1pt" strokecolor="#2E5C58">
                <v:path arrowok="t"/>
              </v:shape>
            </v:group>
            <v:group style="position:absolute;left:9199;top:433;width:8;height:4" coordorigin="9199,433" coordsize="8,4">
              <v:shape style="position:absolute;left:9199;top:433;width:8;height:4" coordorigin="9199,433" coordsize="8,4" path="m9207,433l9199,437,9207,437,9207,433e" filled="t" fillcolor="#2E6E69" stroked="f">
                <v:path arrowok="t"/>
                <v:fill/>
              </v:shape>
            </v:group>
            <v:group style="position:absolute;left:8236;top:435;width:971;height:2" coordorigin="8236,435" coordsize="971,2">
              <v:shape style="position:absolute;left:8236;top:435;width:971;height:2" coordorigin="8236,435" coordsize="971,0" path="m8236,435l9207,435e" filled="f" stroked="t" strokeweight=".323pt" strokecolor="#2B5B5C">
                <v:path arrowok="t"/>
              </v:shape>
            </v:group>
            <v:group style="position:absolute;left:5324;top:433;width:8;height:4" coordorigin="5324,433" coordsize="8,4">
              <v:shape style="position:absolute;left:5324;top:433;width:8;height:4" coordorigin="5324,433" coordsize="8,4" path="m5324,433l5324,437,5331,437,5324,433e" filled="t" fillcolor="#1E5C6D" stroked="f">
                <v:path arrowok="t"/>
                <v:fill/>
              </v:shape>
            </v:group>
            <v:group style="position:absolute;left:5324;top:433;width:971;height:2" coordorigin="5324,433" coordsize="971,2">
              <v:shape style="position:absolute;left:5324;top:433;width:971;height:2" coordorigin="5324,433" coordsize="971,0" path="m5324,433l6294,433e" filled="f" stroked="t" strokeweight=".1pt" strokecolor="#22535B">
                <v:path arrowok="t"/>
              </v:shape>
            </v:group>
            <v:group style="position:absolute;left:5316;top:433;width:8;height:4" coordorigin="5316,433" coordsize="8,4">
              <v:shape style="position:absolute;left:5316;top:433;width:8;height:4" coordorigin="5316,433" coordsize="8,4" path="m5324,433l5316,437,5324,437,5324,433e" filled="t" fillcolor="#1D5464" stroked="f">
                <v:path arrowok="t"/>
                <v:fill/>
              </v:shape>
            </v:group>
            <v:group style="position:absolute;left:4353;top:435;width:971;height:2" coordorigin="4353,435" coordsize="971,2">
              <v:shape style="position:absolute;left:4353;top:435;width:971;height:2" coordorigin="4353,435" coordsize="971,0" path="m4353,435l5324,435e" filled="f" stroked="t" strokeweight=".323pt" strokecolor="#1D4251">
                <v:path arrowok="t"/>
              </v:shape>
            </v:group>
            <v:group style="position:absolute;left:0;top:435;width:470;height:2" coordorigin="0,435" coordsize="470,2">
              <v:shape style="position:absolute;left:0;top:435;width:470;height:2" coordorigin="0,435" coordsize="470,0" path="m0,435l470,435e" filled="f" stroked="t" strokeweight=".323pt" strokecolor="#132039">
                <v:path arrowok="t"/>
              </v:shape>
            </v:group>
            <v:group style="position:absolute;left:1441;top:433;width:8;height:4" coordorigin="1441,433" coordsize="8,4">
              <v:shape style="position:absolute;left:1441;top:433;width:8;height:4" coordorigin="1441,433" coordsize="8,4" path="m1441,433l1441,437,1448,437,1441,433e" filled="t" fillcolor="#17192D" stroked="f">
                <v:path arrowok="t"/>
                <v:fill/>
              </v:shape>
            </v:group>
            <v:group style="position:absolute;left:1441;top:433;width:971;height:2" coordorigin="1441,433" coordsize="971,2">
              <v:shape style="position:absolute;left:1441;top:433;width:971;height:2" coordorigin="1441,433" coordsize="971,0" path="m1441,433l2411,433e" filled="f" stroked="t" strokeweight=".1pt" strokecolor="#17243E">
                <v:path arrowok="t"/>
              </v:shape>
            </v:group>
            <v:group style="position:absolute;left:1433;top:433;width:8;height:4" coordorigin="1433,433" coordsize="8,4">
              <v:shape style="position:absolute;left:1433;top:433;width:8;height:4" coordorigin="1433,433" coordsize="8,4" path="m1441,433l1433,437,1441,437,1441,433e" filled="t" fillcolor="#15223D" stroked="f">
                <v:path arrowok="t"/>
                <v:fill/>
              </v:shape>
            </v:group>
            <v:group style="position:absolute;left:470;top:435;width:971;height:2" coordorigin="470,435" coordsize="971,2">
              <v:shape style="position:absolute;left:470;top:435;width:971;height:2" coordorigin="470,435" coordsize="971,0" path="m470,435l1441,435e" filled="f" stroked="t" strokeweight=".323pt" strokecolor="#2F1E33">
                <v:path arrowok="t"/>
              </v:shape>
            </v:group>
            <v:group style="position:absolute;left:2411;top:435;width:971;height:2" coordorigin="2411,435" coordsize="971,2">
              <v:shape style="position:absolute;left:2411;top:435;width:971;height:2" coordorigin="2411,435" coordsize="971,0" path="m2411,435l3382,435e" filled="f" stroked="t" strokeweight=".323pt" strokecolor="#172840">
                <v:path arrowok="t"/>
              </v:shape>
            </v:group>
            <v:group style="position:absolute;left:3382;top:433;width:971;height:2" coordorigin="3382,433" coordsize="971,2">
              <v:shape style="position:absolute;left:3382;top:433;width:971;height:2" coordorigin="3382,433" coordsize="971,0" path="m3382,433l4353,433e" filled="f" stroked="t" strokeweight=".1pt" strokecolor="#19364B">
                <v:path arrowok="t"/>
              </v:shape>
            </v:group>
            <v:group style="position:absolute;left:3374;top:433;width:8;height:4" coordorigin="3374,433" coordsize="8,4">
              <v:shape style="position:absolute;left:3374;top:433;width:8;height:4" coordorigin="3374,433" coordsize="8,4" path="m3382,433l3374,437,3382,437,3382,433e" filled="t" fillcolor="#193551" stroked="f">
                <v:path arrowok="t"/>
                <v:fill/>
              </v:shape>
            </v:group>
            <v:group style="position:absolute;left:3382;top:433;width:8;height:4" coordorigin="3382,433" coordsize="8,4">
              <v:shape style="position:absolute;left:3382;top:433;width:8;height:4" coordorigin="3382,433" coordsize="8,4" path="m3382,433l3382,437,3390,437,3382,433e" filled="t" fillcolor="#19364B" stroked="f">
                <v:path arrowok="t"/>
                <v:fill/>
              </v:shape>
            </v:group>
            <v:group style="position:absolute;left:4353;top:10975;width:7873;height:4865" coordorigin="4353,10975" coordsize="7873,4865">
              <v:shape style="position:absolute;left:4353;top:10975;width:7873;height:4865" coordorigin="4353,10975" coordsize="7873,4865" path="m6294,10975l5324,11529,6294,12084,6294,12080,5331,11529,6294,10979,6294,10975e" filled="t" fillcolor="#DE8E3C" stroked="f">
                <v:path arrowok="t"/>
                <v:fill/>
              </v:shape>
              <v:shape style="position:absolute;left:4353;top:10975;width:7873;height:4865" coordorigin="4353,10975" coordsize="7873,4865" path="m12119,14858l11148,14858,11148,15839,11373,15839,12119,15413,12119,14858e" filled="t" fillcolor="#DE8E3C" stroked="f">
                <v:path arrowok="t"/>
                <v:fill/>
              </v:shape>
              <v:shape style="position:absolute;left:4353;top:10975;width:7873;height:4865" coordorigin="4353,10975" coordsize="7873,4865" path="m12119,15413l11373,15839,12119,15839,12119,15413e" filled="t" fillcolor="#DE8E3C" stroked="f">
                <v:path arrowok="t"/>
                <v:fill/>
              </v:shape>
              <v:shape style="position:absolute;left:4353;top:10975;width:7873;height:4865" coordorigin="4353,10975" coordsize="7873,4865" path="m12226,15352l12119,15352,12119,15413,12226,15352e" filled="t" fillcolor="#DE8E3C" stroked="f">
                <v:path arrowok="t"/>
                <v:fill/>
              </v:shape>
              <v:shape style="position:absolute;left:4353;top:10975;width:7873;height:4865" coordorigin="4353,10975" coordsize="7873,4865" path="m10177,15413l8236,15413,8236,15839,10923,15839,10177,15413e" filled="t" fillcolor="#DE8E3C" stroked="f">
                <v:path arrowok="t"/>
                <v:fill/>
              </v:shape>
              <v:shape style="position:absolute;left:4353;top:10975;width:7873;height:4865" coordorigin="4353,10975" coordsize="7873,4865" path="m5324,14858l4353,15413,4353,15839,7040,15839,5324,14858e" filled="t" fillcolor="#DE8E3C" stroked="f">
                <v:path arrowok="t"/>
                <v:fill/>
              </v:shape>
              <v:shape style="position:absolute;left:4353;top:10975;width:7873;height:4865" coordorigin="4353,10975" coordsize="7873,4865" path="m5324,14858l4353,14858,4353,15413,5324,14858e" filled="t" fillcolor="#DE8E3C" stroked="f">
                <v:path arrowok="t"/>
                <v:fill/>
              </v:shape>
              <v:shape style="position:absolute;left:4353;top:10975;width:7873;height:4865" coordorigin="4353,10975" coordsize="7873,4865" path="m5324,14858l6294,15413,5324,14858e" filled="t" fillcolor="#DE8E3C" stroked="f">
                <v:path arrowok="t"/>
                <v:fill/>
              </v:shape>
              <v:shape style="position:absolute;left:-10;top:427;width:12246;height:15422" type="#_x0000_t75">
                <v:imagedata r:id="rId9" o:title=""/>
              </v:shape>
            </v:group>
            <v:group style="position:absolute;left:4353;top:6536;width:2;height:2" coordorigin="4353,6536" coordsize="2,2">
              <v:shape style="position:absolute;left:4353;top:6536;width:2;height:2" coordorigin="4353,6536" coordsize="0,0" path="m4353,6536l4353,6536e" filled="t" fillcolor="#73CEE4" stroked="f">
                <v:path arrowok="t"/>
                <v:fill/>
              </v:shape>
            </v:group>
            <v:group style="position:absolute;left:470;top:6536;width:2;height:2" coordorigin="470,6536" coordsize="2,2">
              <v:shape style="position:absolute;left:470;top:6536;width:2;height:2" coordorigin="470,6536" coordsize="0,0" path="m470,6536l470,6536e" filled="t" fillcolor="#4469B2" stroked="f">
                <v:path arrowok="t"/>
                <v:fill/>
              </v:shape>
              <v:shape style="position:absolute;left:0;top:0;width:12240;height:15839" type="#_x0000_t75">
                <v:imagedata r:id="rId10" o:title=""/>
              </v:shape>
            </v:group>
            <v:group style="position:absolute;left:0;top:9750;width:4333;height:676" coordorigin="0,9750" coordsize="4333,676">
              <v:shape style="position:absolute;left:0;top:9750;width:4333;height:676" coordorigin="0,9750" coordsize="4333,676" path="m4333,10426l0,10426,0,9750,4333,9750,4333,10426e" filled="t" fillcolor="#DB1D3E" stroked="f">
                <v:path arrowok="t"/>
                <v:fill/>
              </v:shape>
            </v:group>
            <v:group style="position:absolute;left:0;top:3976;width:12228;height:3963" coordorigin="0,3976" coordsize="12228,3963">
              <v:shape style="position:absolute;left:0;top:3976;width:12228;height:3963" coordorigin="0,3976" coordsize="12228,3963" path="m12228,7929l0,7929,0,7939,12228,7939,12228,7929e" filled="t" fillcolor="#DE8E3C" stroked="f">
                <v:path arrowok="t"/>
                <v:fill/>
              </v:shape>
              <v:shape style="position:absolute;left:0;top:3976;width:12228;height:3963" coordorigin="0,3976" coordsize="12228,3963" path="m4562,7050l2256,7050,1488,7489,1488,7929,2256,7929,4562,7929,4562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4562,7929l3793,7929,4562,7929e" filled="t" fillcolor="#DE8E3C" stroked="f">
                <v:path arrowok="t"/>
                <v:fill/>
              </v:shape>
              <v:shape style="position:absolute;left:0;top:3976;width:12228;height:3963" coordorigin="0,3976" coordsize="12228,3963" path="m7635,7489l6867,7929,5330,7929,7635,7929,7635,7489e" filled="t" fillcolor="#DE8E3C" stroked="f">
                <v:path arrowok="t"/>
                <v:fill/>
              </v:shape>
              <v:shape style="position:absolute;left:0;top:3976;width:12228;height:3963" coordorigin="0,3976" coordsize="12228,3963" path="m8404,7050l7636,7489,7635,7929,10709,7929,9941,7929,8404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5330,7050l4562,7489,4562,7929,6867,7929,5330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6867,7050l5330,7050,6867,7929,6867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7635,7050l6867,7050,6867,7929,7635,7489,7635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9941,7050l8404,7050,9941,7929,9941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10709,7050l9941,7050,9941,7929,10709,7489,10709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10709,7489l9941,7929,10709,7929,10709,7489e" filled="t" fillcolor="#DE8E3C" stroked="f">
                <v:path arrowok="t"/>
                <v:fill/>
              </v:shape>
              <v:shape style="position:absolute;left:0;top:3976;width:12228;height:3963" coordorigin="0,3976" coordsize="12228,3963" path="m7635,6611l4562,6611,4562,7489,5330,7050,7635,7050,7635,6611e" filled="t" fillcolor="#DE8E3C" stroked="f">
                <v:path arrowok="t"/>
                <v:fill/>
              </v:shape>
              <v:shape style="position:absolute;left:0;top:3976;width:12228;height:3963" coordorigin="0,3976" coordsize="12228,3963" path="m10709,6611l7635,6611,7635,7489,8404,7050,10709,7050,10709,6611e" filled="t" fillcolor="#DE8E3C" stroked="f">
                <v:path arrowok="t"/>
                <v:fill/>
              </v:shape>
              <v:shape style="position:absolute;left:0;top:3976;width:12228;height:3963" coordorigin="0,3976" coordsize="12228,3963" path="m11478,7050l10709,7050,10709,7489,11478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6099,4854e" filled="t" fillcolor="#DE8E3C" stroked="f">
                <v:path arrowok="t"/>
                <v:fill/>
              </v:shape>
              <v:shape style="position:absolute;left:0;top:3976;width:12228;height:3963" coordorigin="0,3976" coordsize="12228,3963" path="m6099,3976l5330,4415,6099,4854,6099,4851,5336,4415,6099,3979,6099,3976e" filled="t" fillcolor="#DE8E3C" stroked="f">
                <v:path arrowok="t"/>
                <v:fill/>
              </v:shape>
              <v:shape style="position:absolute;left:-10;top:-10;width:12248;height:7949" type="#_x0000_t75">
                <v:imagedata r:id="rId11" o:title=""/>
              </v:shape>
            </v:group>
            <v:group style="position:absolute;left:5330;top:7929;width:2;height:2" coordorigin="5330,7929" coordsize="2,2">
              <v:shape style="position:absolute;left:5330;top:7929;width:2;height:2" coordorigin="5330,7929" coordsize="0,0" path="m5330,7929e" filled="t" fillcolor="#F0EB5D" stroked="f">
                <v:path arrowok="t"/>
                <v:fill/>
              </v:shape>
            </v:group>
            <v:group style="position:absolute;left:5330;top:7929;width:2;height:2" coordorigin="5330,7929" coordsize="2,2">
              <v:shape style="position:absolute;left:5330;top:7929;width:2;height:2" coordorigin="5330,7929" coordsize="0,0" path="m5330,7929e" filled="t" fillcolor="#6D3193" stroked="f">
                <v:path arrowok="t"/>
                <v:fill/>
              </v:shape>
            </v:group>
            <v:group style="position:absolute;left:2256;top:7929;width:2;height:2" coordorigin="2256,7929" coordsize="2,2">
              <v:shape style="position:absolute;left:2256;top:7929;width:2;height:2" coordorigin="2256,7929" coordsize="0,0" path="m2256,7929e" filled="t" fillcolor="#F0EB5D" stroked="f">
                <v:path arrowok="t"/>
                <v:fill/>
              </v:shape>
            </v:group>
            <v:group style="position:absolute;left:0;top:3976;width:12228;height:3963" coordorigin="0,3976" coordsize="12228,3963">
              <v:shape style="position:absolute;left:0;top:3976;width:12228;height:3963" coordorigin="0,3976" coordsize="12228,3963" path="m12228,7929l0,7929,0,7939,12228,7939,12228,7929e" filled="t" fillcolor="#DE8E3C" stroked="f">
                <v:path arrowok="t"/>
                <v:fill/>
              </v:shape>
              <v:shape style="position:absolute;left:0;top:3976;width:12228;height:3963" coordorigin="0,3976" coordsize="12228,3963" path="m4562,7050l2256,7050,1488,7489,1488,7929,2256,7929,4562,7929,4562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4562,7929l3793,7929,4562,7929e" filled="t" fillcolor="#DE8E3C" stroked="f">
                <v:path arrowok="t"/>
                <v:fill/>
              </v:shape>
              <v:shape style="position:absolute;left:0;top:3976;width:12228;height:3963" coordorigin="0,3976" coordsize="12228,3963" path="m7635,7489l6867,7929,5330,7929,7635,7929,7635,7489e" filled="t" fillcolor="#DE8E3C" stroked="f">
                <v:path arrowok="t"/>
                <v:fill/>
              </v:shape>
              <v:shape style="position:absolute;left:0;top:3976;width:12228;height:3963" coordorigin="0,3976" coordsize="12228,3963" path="m8404,7050l7636,7489,7635,7929,10709,7929,9941,7929,8404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5330,7050l4562,7489,4562,7929,6867,7929,5330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6867,7050l5330,7050,6867,7929,6867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7635,7050l6867,7050,6867,7929,7635,7489,7635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9941,7050l8404,7050,9941,7929,9941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10709,7050l9941,7050,9941,7929,10709,7489,10709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10709,7489l9941,7929,10709,7929,10709,7489e" filled="t" fillcolor="#DE8E3C" stroked="f">
                <v:path arrowok="t"/>
                <v:fill/>
              </v:shape>
              <v:shape style="position:absolute;left:0;top:3976;width:12228;height:3963" coordorigin="0,3976" coordsize="12228,3963" path="m7635,6611l4562,6611,4562,7489,5330,7050,7635,7050,7635,6611e" filled="t" fillcolor="#DE8E3C" stroked="f">
                <v:path arrowok="t"/>
                <v:fill/>
              </v:shape>
              <v:shape style="position:absolute;left:0;top:3976;width:12228;height:3963" coordorigin="0,3976" coordsize="12228,3963" path="m10709,6611l7635,6611,7635,7489,8404,7050,10709,7050,10709,6611e" filled="t" fillcolor="#DE8E3C" stroked="f">
                <v:path arrowok="t"/>
                <v:fill/>
              </v:shape>
              <v:shape style="position:absolute;left:0;top:3976;width:12228;height:3963" coordorigin="0,3976" coordsize="12228,3963" path="m11478,7050l10709,7050,10709,7489,11478,7050e" filled="t" fillcolor="#DE8E3C" stroked="f">
                <v:path arrowok="t"/>
                <v:fill/>
              </v:shape>
              <v:shape style="position:absolute;left:0;top:3976;width:12228;height:3963" coordorigin="0,3976" coordsize="12228,3963" path="m6099,4854e" filled="t" fillcolor="#DE8E3C" stroked="f">
                <v:path arrowok="t"/>
                <v:fill/>
              </v:shape>
              <v:shape style="position:absolute;left:0;top:3976;width:12228;height:3963" coordorigin="0,3976" coordsize="12228,3963" path="m6099,3976l5330,4415,6099,4854,6099,4851,5336,4415,6099,3979,6099,3976e" filled="t" fillcolor="#DE8E3C" stroked="f">
                <v:path arrowok="t"/>
                <v:fill/>
              </v:shape>
            </v:group>
            <v:group style="position:absolute;left:4562;top:462;width:2;height:2" coordorigin="4562,462" coordsize="2,2">
              <v:shape style="position:absolute;left:4562;top:462;width:2;height:2" coordorigin="4562,462" coordsize="0,0" path="m4562,462l4562,462e" filled="t" fillcolor="#73CEE4" stroked="f">
                <v:path arrowok="t"/>
                <v:fill/>
              </v:shape>
            </v:group>
            <v:group style="position:absolute;left:1488;top:462;width:2;height:2" coordorigin="1488,462" coordsize="2,2">
              <v:shape style="position:absolute;left:1488;top:462;width:2;height:2" coordorigin="1488,462" coordsize="0,0" path="m1488,462l1488,462e" filled="t" fillcolor="#4469B2" stroked="f">
                <v:path arrowok="t"/>
                <v:fill/>
              </v:shape>
              <v:shape style="position:absolute;left:-10;top:-10;width:12248;height:7949" type="#_x0000_t75">
                <v:imagedata r:id="rId12" o:title=""/>
              </v:shape>
            </v:group>
            <v:group style="position:absolute;left:8404;top:7929;width:2;height:2" coordorigin="8404,7929" coordsize="2,2">
              <v:shape style="position:absolute;left:8404;top:7929;width:2;height:2" coordorigin="8404,7929" coordsize="0,0" path="m8404,7929e" filled="t" fillcolor="#553594" stroked="f">
                <v:path arrowok="t"/>
                <v:fill/>
              </v:shape>
            </v:group>
            <v:group style="position:absolute;left:5330;top:7929;width:2;height:2" coordorigin="5330,7929" coordsize="2,2">
              <v:shape style="position:absolute;left:5330;top:7929;width:2;height:2" coordorigin="5330,7929" coordsize="0,0" path="m5330,7929e" filled="t" fillcolor="#F0EB5D" stroked="f">
                <v:path arrowok="t"/>
                <v:fill/>
              </v:shape>
            </v:group>
            <v:group style="position:absolute;left:5330;top:7929;width:2;height:2" coordorigin="5330,7929" coordsize="2,2">
              <v:shape style="position:absolute;left:5330;top:7929;width:2;height:2" coordorigin="5330,7929" coordsize="0,0" path="m5330,7929e" filled="t" fillcolor="#6D3193" stroked="f">
                <v:path arrowok="t"/>
                <v:fill/>
              </v:shape>
            </v:group>
            <v:group style="position:absolute;left:2256;top:7929;width:2;height:2" coordorigin="2256,7929" coordsize="2,2">
              <v:shape style="position:absolute;left:2256;top:7929;width:2;height:2" coordorigin="2256,7929" coordsize="0,0" path="m2256,7929e" filled="t" fillcolor="#F0EB5D" stroked="f">
                <v:path arrowok="t"/>
                <v:fill/>
              </v:shape>
            </v:group>
            <v:group style="position:absolute;left:4562;top:462;width:2;height:2" coordorigin="4562,462" coordsize="2,2">
              <v:shape style="position:absolute;left:4562;top:462;width:2;height:2" coordorigin="4562,462" coordsize="0,0" path="m4562,462l4562,462e" filled="t" fillcolor="#73CEE4" stroked="f">
                <v:path arrowok="t"/>
                <v:fill/>
              </v:shape>
            </v:group>
            <v:group style="position:absolute;left:1488;top:462;width:2;height:2" coordorigin="1488,462" coordsize="2,2">
              <v:shape style="position:absolute;left:1488;top:462;width:2;height:2" coordorigin="1488,462" coordsize="0,0" path="m1488,462l1488,462e" filled="t" fillcolor="#4469B2" stroked="f">
                <v:path arrowok="t"/>
                <v:fill/>
              </v:shape>
            </v:group>
            <v:group style="position:absolute;left:11478;top:7929;width:2;height:2" coordorigin="11478,7929" coordsize="2,2">
              <v:shape style="position:absolute;left:11478;top:7929;width:2;height:2" coordorigin="11478,7929" coordsize="0,0" path="m11478,7929e" filled="t" fillcolor="#503494" stroked="f">
                <v:path arrowok="t"/>
                <v:fill/>
              </v:shape>
              <v:shape style="position:absolute;left:0;top:0;width:12228;height:7936" type="#_x0000_t75">
                <v:imagedata r:id="rId13" o:title=""/>
              </v:shape>
            </v:group>
            <v:group style="position:absolute;left:0;top:3037;width:12228;height:5043" coordorigin="0,3037" coordsize="12228,5043">
              <v:shape style="position:absolute;left:0;top:3037;width:12228;height:5043" coordorigin="0,3037" coordsize="12228,5043" path="m2256,3476l0,4758,0,8080,12228,8080,12228,4770,11494,4355,3793,4355,2256,3476e" filled="t" fillcolor="#FFFFFF" stroked="f">
                <v:path arrowok="t"/>
                <v:fill/>
              </v:shape>
              <v:shape style="position:absolute;left:0;top:3037;width:12228;height:5043" coordorigin="0,3037" coordsize="12228,5043" path="m6099,3037l3793,4355,8404,4355,6099,3037e" filled="t" fillcolor="#FFFFFF" stroked="f">
                <v:path arrowok="t"/>
                <v:fill/>
              </v:shape>
              <v:shape style="position:absolute;left:0;top:3037;width:12228;height:5043" coordorigin="0,3037" coordsize="12228,5043" path="m9941,3477l8404,4355,11494,4355,9941,3477e" filled="t" fillcolor="#FFFFFF" stroked="f">
                <v:path arrowok="t"/>
                <v:fill/>
              </v:shape>
            </v:group>
            <v:group style="position:absolute;left:0;top:2446;width:12228;height:5387" coordorigin="0,2446" coordsize="12228,5387">
              <v:shape style="position:absolute;left:0;top:2446;width:12228;height:5387" coordorigin="0,2446" coordsize="12228,5387" path="m2256,2886l0,4167,0,7833,12228,7833,12228,4179,11494,3764,3793,3764,2256,2886e" filled="t" fillcolor="#FFFFFF" stroked="f">
                <v:path arrowok="t"/>
                <v:fill/>
              </v:shape>
              <v:shape style="position:absolute;left:0;top:2446;width:12228;height:5387" coordorigin="0,2446" coordsize="12228,5387" path="m6099,2446l3793,3764,8404,3764,6099,2446e" filled="t" fillcolor="#FFFFFF" stroked="f">
                <v:path arrowok="t"/>
                <v:fill/>
              </v:shape>
              <v:shape style="position:absolute;left:0;top:2446;width:12228;height:5387" coordorigin="0,2446" coordsize="12228,5387" path="m9941,2886l8404,3764,11494,3764,9941,2886e" filled="t" fillcolor="#FFFFFF" stroked="f">
                <v:path arrowok="t"/>
                <v:fill/>
              </v:shape>
            </v:group>
            <v:group style="position:absolute;left:0;top:3170;width:12228;height:4910" coordorigin="0,3170" coordsize="12228,4910">
              <v:shape style="position:absolute;left:0;top:3170;width:12228;height:4910" coordorigin="0,3170" coordsize="12228,4910" path="m2256,3609l0,4891,0,8080,12228,8080,12228,4903,11494,4488,3793,4488,2256,3609e" filled="t" fillcolor="#FFFFFF" stroked="f">
                <v:path arrowok="t"/>
                <v:fill/>
              </v:shape>
              <v:shape style="position:absolute;left:0;top:3170;width:12228;height:4910" coordorigin="0,3170" coordsize="12228,4910" path="m6099,3170l3793,4488,8404,4488,6099,3170e" filled="t" fillcolor="#FFFFFF" stroked="f">
                <v:path arrowok="t"/>
                <v:fill/>
              </v:shape>
              <v:shape style="position:absolute;left:0;top:3170;width:12228;height:4910" coordorigin="0,3170" coordsize="12228,4910" path="m9941,3609l8404,4488,11494,4488,9941,3609e" filled="t" fillcolor="#FFFFFF" stroked="f">
                <v:path arrowok="t"/>
                <v:fill/>
              </v:shape>
            </v:group>
            <v:group style="position:absolute;left:0;top:3255;width:12228;height:4825" coordorigin="0,3255" coordsize="12228,4825">
              <v:shape style="position:absolute;left:0;top:3255;width:12228;height:4825" coordorigin="0,3255" coordsize="12228,4825" path="m2256,3694l0,4976,0,8080,12228,8080,12228,4988,11494,4572,3793,4572,2256,3694e" filled="t" fillcolor="#FFFFFF" stroked="f">
                <v:path arrowok="t"/>
                <v:fill/>
              </v:shape>
              <v:shape style="position:absolute;left:0;top:3255;width:12228;height:4825" coordorigin="0,3255" coordsize="12228,4825" path="m6099,3255l3793,4572,8404,4572,6099,3255e" filled="t" fillcolor="#FFFFFF" stroked="f">
                <v:path arrowok="t"/>
                <v:fill/>
              </v:shape>
              <v:shape style="position:absolute;left:0;top:3255;width:12228;height:4825" coordorigin="0,3255" coordsize="12228,4825" path="m9941,3694l8404,4572,11494,4572,9941,3694e" filled="t" fillcolor="#FFFFFF" stroked="f">
                <v:path arrowok="t"/>
                <v:fill/>
              </v:shape>
            </v:group>
            <v:group style="position:absolute;left:0;top:3415;width:12228;height:4665" coordorigin="0,3415" coordsize="12228,4665">
              <v:shape style="position:absolute;left:0;top:3415;width:12228;height:4665" coordorigin="0,3415" coordsize="12228,4665" path="m2242,3854l0,5127,0,8080,12228,8080,12228,5156,11480,4732,3779,4732,2242,3854e" filled="t" fillcolor="#FFFFFF" stroked="f">
                <v:path arrowok="t"/>
                <v:fill/>
              </v:shape>
              <v:shape style="position:absolute;left:0;top:3415;width:12228;height:4665" coordorigin="0,3415" coordsize="12228,4665" path="m6084,3415l3779,4732,8389,4732,6084,3415e" filled="t" fillcolor="#FFFFFF" stroked="f">
                <v:path arrowok="t"/>
                <v:fill/>
              </v:shape>
              <v:shape style="position:absolute;left:0;top:3415;width:12228;height:4665" coordorigin="0,3415" coordsize="12228,4665" path="m9926,3854l8389,4732,11480,4732,9926,3854e" filled="t" fillcolor="#FFFFFF" stroked="f">
                <v:path arrowok="t"/>
                <v:fill/>
              </v:shape>
            </v:group>
            <v:group style="position:absolute;left:0;top:3994;width:12228;height:1869" coordorigin="0,3994" coordsize="12228,1869">
              <v:shape style="position:absolute;left:0;top:3994;width:12228;height:1869" coordorigin="0,3994" coordsize="12228,1869" path="m261,5715l2517,4434,4054,5312,6359,3994,8665,5312,10201,4434,12489,5727e" filled="f" stroked="t" strokeweight=".192pt" strokecolor="#FFFFFF">
                <v:path arrowok="t"/>
              </v:shape>
            </v:group>
            <v:group style="position:absolute;left:0;top:4303;width:12228;height:1869" coordorigin="0,4303" coordsize="12228,1869">
              <v:shape style="position:absolute;left:0;top:4303;width:12228;height:1869" coordorigin="0,4303" coordsize="12228,1869" path="m261,6024l2517,4742,4054,5620,6359,4303,8665,5620,10201,4742,12489,6036e" filled="f" stroked="t" strokeweight=".192pt" strokecolor="#FFFFFF">
                <v:path arrowok="t"/>
              </v:shape>
            </v:group>
            <v:group style="position:absolute;left:0;top:3648;width:12228;height:1869" coordorigin="0,3648" coordsize="12228,1869">
              <v:shape style="position:absolute;left:0;top:3648;width:12228;height:1869" coordorigin="0,3648" coordsize="12228,1869" path="m261,5369l2517,4088,4054,4966,6359,3648,8665,4966,10201,4088,12489,5381e" filled="f" stroked="t" strokeweight="4.604pt" strokecolor="#FFFFFF">
                <v:path arrowok="t"/>
              </v:shape>
            </v:group>
            <v:group style="position:absolute;left:0;top:3523;width:12228;height:1869" coordorigin="0,3523" coordsize="12228,1869">
              <v:shape style="position:absolute;left:0;top:3523;width:12228;height:1869" coordorigin="0,3523" coordsize="12228,1869" path="m261,5244l2517,3962,4054,4840,6359,3523,8665,4840,10201,3962,12489,5255e" filled="f" stroked="t" strokeweight="4.403pt" strokecolor="#FFFFFF">
                <v:path arrowok="t"/>
              </v:shape>
            </v:group>
            <v:group style="position:absolute;left:0;top:3397;width:12228;height:1869" coordorigin="0,3397" coordsize="12228,1869">
              <v:shape style="position:absolute;left:0;top:3397;width:12228;height:1869" coordorigin="0,3397" coordsize="12228,1869" path="m261,5118l2517,3836,4054,4715,6359,3397,8665,4715,10201,3836,12489,5130e" filled="f" stroked="t" strokeweight="4.202pt" strokecolor="#FFFFFF">
                <v:path arrowok="t"/>
              </v:shape>
            </v:group>
            <v:group style="position:absolute;left:0;top:3271;width:12228;height:1869" coordorigin="0,3271" coordsize="12228,1869">
              <v:shape style="position:absolute;left:0;top:3271;width:12228;height:1869" coordorigin="0,3271" coordsize="12228,1869" path="m261,4992l2517,3710,4054,4589,6359,3271,8665,4589,10201,3710,12489,5004e" filled="f" stroked="t" strokeweight="4.0010pt" strokecolor="#FFFFFF">
                <v:path arrowok="t"/>
              </v:shape>
            </v:group>
            <v:group style="position:absolute;left:0;top:3145;width:12228;height:1869" coordorigin="0,3145" coordsize="12228,1869">
              <v:shape style="position:absolute;left:0;top:3145;width:12228;height:1869" coordorigin="0,3145" coordsize="12228,1869" path="m261,4866l2517,3585,4054,4463,6359,3145,8665,4463,10201,3585,12489,4878e" filled="f" stroked="t" strokeweight="3.8pt" strokecolor="#FFFFFF">
                <v:path arrowok="t"/>
              </v:shape>
            </v:group>
            <v:group style="position:absolute;left:0;top:3020;width:12228;height:1869" coordorigin="0,3020" coordsize="12228,1869">
              <v:shape style="position:absolute;left:0;top:3020;width:12228;height:1869" coordorigin="0,3020" coordsize="12228,1869" path="m261,4740l2517,3459,4054,4337,6359,3020,8665,4337,10201,3459,12489,4752e" filled="f" stroked="t" strokeweight="3.599pt" strokecolor="#FFFFFF">
                <v:path arrowok="t"/>
              </v:shape>
            </v:group>
            <v:group style="position:absolute;left:0;top:2894;width:12228;height:1869" coordorigin="0,2894" coordsize="12228,1869">
              <v:shape style="position:absolute;left:0;top:2894;width:12228;height:1869" coordorigin="0,2894" coordsize="12228,1869" path="m261,4615l2517,3333,4054,4211,6359,2894,8665,4211,10201,3333,12489,4627e" filled="f" stroked="t" strokeweight="3.398pt" strokecolor="#FFFFFF">
                <v:path arrowok="t"/>
              </v:shape>
            </v:group>
            <v:group style="position:absolute;left:0;top:2768;width:12228;height:1869" coordorigin="0,2768" coordsize="12228,1869">
              <v:shape style="position:absolute;left:0;top:2768;width:12228;height:1869" coordorigin="0,2768" coordsize="12228,1869" path="m261,4489l2517,3207,4054,4086,6359,2768,8665,4086,10201,3207,12489,4501e" filled="f" stroked="t" strokeweight="3.197pt" strokecolor="#FFFFFF">
                <v:path arrowok="t"/>
              </v:shape>
            </v:group>
            <v:group style="position:absolute;left:0;top:2642;width:12228;height:1869" coordorigin="0,2642" coordsize="12228,1869">
              <v:shape style="position:absolute;left:0;top:2642;width:12228;height:1869" coordorigin="0,2642" coordsize="12228,1869" path="m261,4363l2517,3081,4054,3960,6359,2642,8665,3960,10201,3082,12489,4375e" filled="f" stroked="t" strokeweight="2.996pt" strokecolor="#FFFFFF">
                <v:path arrowok="t"/>
              </v:shape>
            </v:group>
            <v:group style="position:absolute;left:0;top:2516;width:12228;height:1869" coordorigin="0,2516" coordsize="12228,1869">
              <v:shape style="position:absolute;left:0;top:2516;width:12228;height:1869" coordorigin="0,2516" coordsize="12228,1869" path="m261,4237l2517,2956,4054,3834,6359,2516,8665,3834,10201,2956,12489,4249e" filled="f" stroked="t" strokeweight="2.795pt" strokecolor="#FFFFFF">
                <v:path arrowok="t"/>
              </v:shape>
            </v:group>
            <v:group style="position:absolute;left:0;top:2391;width:12228;height:1869" coordorigin="0,2391" coordsize="12228,1869">
              <v:shape style="position:absolute;left:0;top:2391;width:12228;height:1869" coordorigin="0,2391" coordsize="12228,1869" path="m261,4112l2517,2830,4054,3708,6359,2391,8665,3708,10201,2830,12489,4123e" filled="f" stroked="t" strokeweight="2.594pt" strokecolor="#FFFFFF">
                <v:path arrowok="t"/>
              </v:shape>
            </v:group>
            <v:group style="position:absolute;left:0;top:2265;width:12228;height:1869" coordorigin="0,2265" coordsize="12228,1869">
              <v:shape style="position:absolute;left:0;top:2265;width:12228;height:1869" coordorigin="0,2265" coordsize="12228,1869" path="m261,3986l2517,2704,4054,3583,6359,2265,8665,3583,10201,2704,12489,3998e" filled="f" stroked="t" strokeweight="2.393pt" strokecolor="#FFFFFF">
                <v:path arrowok="t"/>
              </v:shape>
            </v:group>
            <v:group style="position:absolute;left:0;top:2139;width:12228;height:1869" coordorigin="0,2139" coordsize="12228,1869">
              <v:shape style="position:absolute;left:0;top:2139;width:12228;height:1869" coordorigin="0,2139" coordsize="12228,1869" path="m261,3860l2517,2578,4054,3457,6359,2139,8665,3457,10201,2578,12489,3872e" filled="f" stroked="t" strokeweight="2.192pt" strokecolor="#FFFFFF">
                <v:path arrowok="t"/>
              </v:shape>
            </v:group>
            <v:group style="position:absolute;left:0;top:2013;width:12228;height:1869" coordorigin="0,2013" coordsize="12228,1869">
              <v:shape style="position:absolute;left:0;top:2013;width:12228;height:1869" coordorigin="0,2013" coordsize="12228,1869" path="m261,3734l2517,2453,4054,3331,6359,2013,8665,3331,10201,2453,12489,3746e" filled="f" stroked="t" strokeweight="1.991pt" strokecolor="#FFFFFF">
                <v:path arrowok="t"/>
              </v:shape>
            </v:group>
            <v:group style="position:absolute;left:0;top:1888;width:12228;height:1869" coordorigin="0,1888" coordsize="12228,1869">
              <v:shape style="position:absolute;left:0;top:1888;width:12228;height:1869" coordorigin="0,1888" coordsize="12228,1869" path="m261,3608l2517,2327,4054,3205,6359,1888,8665,3205,10201,2327,12489,3620e" filled="f" stroked="t" strokeweight="1.79pt" strokecolor="#FFFFFF">
                <v:path arrowok="t"/>
              </v:shape>
            </v:group>
            <v:group style="position:absolute;left:0;top:1762;width:12228;height:1869" coordorigin="0,1762" coordsize="12228,1869">
              <v:shape style="position:absolute;left:0;top:1762;width:12228;height:1869" coordorigin="0,1762" coordsize="12228,1869" path="m261,3483l2517,2201,4054,3079,6359,1762,8665,3079,10201,2201,12489,3495e" filled="f" stroked="t" strokeweight="1.589pt" strokecolor="#FFFFFF">
                <v:path arrowok="t"/>
              </v:shape>
            </v:group>
            <v:group style="position:absolute;left:0;top:1636;width:12228;height:1869" coordorigin="0,1636" coordsize="12228,1869">
              <v:shape style="position:absolute;left:0;top:1636;width:12228;height:1869" coordorigin="0,1636" coordsize="12228,1869" path="m261,3357l2517,2075,4054,2954,6359,1636,8665,2954,10201,2075,12489,3369e" filled="f" stroked="t" strokeweight="1.389pt" strokecolor="#FFFFFF">
                <v:path arrowok="t"/>
              </v:shape>
            </v:group>
            <v:group style="position:absolute;left:0;top:1510;width:12228;height:1869" coordorigin="0,1510" coordsize="12228,1869">
              <v:shape style="position:absolute;left:0;top:1510;width:12228;height:1869" coordorigin="0,1510" coordsize="12228,1869" path="m261,3231l2517,1949,4054,2828,6359,1510,8665,2828,10201,1950,12489,3243e" filled="f" stroked="t" strokeweight="1.188pt" strokecolor="#FFFFFF">
                <v:path arrowok="t"/>
              </v:shape>
            </v:group>
            <v:group style="position:absolute;left:0;top:1384;width:12228;height:1869" coordorigin="0,1384" coordsize="12228,1869">
              <v:shape style="position:absolute;left:0;top:1384;width:12228;height:1869" coordorigin="0,1384" coordsize="12228,1869" path="m261,3105l2517,1824,4054,2702,6359,1384,8665,2702,10201,1824,12489,3117e" filled="f" stroked="t" strokeweight=".987pt" strokecolor="#FFFFFF">
                <v:path arrowok="t"/>
              </v:shape>
            </v:group>
            <v:group style="position:absolute;left:0;top:1259;width:12228;height:1869" coordorigin="0,1259" coordsize="12228,1869">
              <v:shape style="position:absolute;left:0;top:1259;width:12228;height:1869" coordorigin="0,1259" coordsize="12228,1869" path="m261,2980l2517,1698,4054,2576,6359,1259,8665,2576,10201,1698,12489,2991e" filled="f" stroked="t" strokeweight=".786pt" strokecolor="#FFFFFF">
                <v:path arrowok="t"/>
              </v:shape>
            </v:group>
            <v:group style="position:absolute;left:0;top:1133;width:12228;height:1869" coordorigin="0,1133" coordsize="12228,1869">
              <v:shape style="position:absolute;left:0;top:1133;width:12228;height:1869" coordorigin="0,1133" coordsize="12228,1869" path="m261,2854l2517,1572,4054,2451,6359,1133,8665,2451,10201,1572,12489,2866e" filled="f" stroked="t" strokeweight=".585pt" strokecolor="#FFFFFF">
                <v:path arrowok="t"/>
              </v:shape>
            </v:group>
            <v:group style="position:absolute;left:0;top:1007;width:12228;height:1869" coordorigin="0,1007" coordsize="12228,1869">
              <v:shape style="position:absolute;left:0;top:1007;width:12228;height:1869" coordorigin="0,1007" coordsize="12228,1869" path="m261,2728l2517,1446,4054,2325,6359,1007,8665,2325,10201,1446,12489,2740e" filled="f" stroked="t" strokeweight=".384pt" strokecolor="#FFFFFF">
                <v:path arrowok="t"/>
              </v:shape>
            </v:group>
            <v:group style="position:absolute;left:0;top:901;width:12228;height:1869" coordorigin="0,901" coordsize="12228,1869">
              <v:shape style="position:absolute;left:0;top:901;width:12228;height:1869" coordorigin="0,901" coordsize="12228,1869" path="m261,2622l2517,1340,4054,2219,6359,901,8665,2219,10201,1340,12489,2634e" filled="f" stroked="t" strokeweight=".192pt" strokecolor="#FFFFFF">
                <v:path arrowok="t"/>
              </v:shape>
            </v:group>
            <v:group style="position:absolute;left:4850;top:13267;width:440;height:551" coordorigin="4850,13267" coordsize="440,551">
              <v:shape style="position:absolute;left:4850;top:13267;width:440;height:551" coordorigin="4850,13267" coordsize="440,551" path="m4972,13267l4850,13267,5016,13583,5016,13818,5126,13818,5126,13583,5190,13460,5070,13460,4972,13267e" filled="t" fillcolor="#231F20" stroked="f">
                <v:path arrowok="t"/>
                <v:fill/>
              </v:shape>
              <v:shape style="position:absolute;left:4850;top:13267;width:440;height:551" coordorigin="4850,13267" coordsize="440,551" path="m5290,13267l5167,13267,5070,13460,5190,13460,5290,13267e" filled="t" fillcolor="#231F20" stroked="f">
                <v:path arrowok="t"/>
                <v:fill/>
              </v:shape>
            </v:group>
            <v:group style="position:absolute;left:5261;top:13420;width:346;height:408" coordorigin="5261,13420" coordsize="346,408">
              <v:shape style="position:absolute;left:5261;top:13420;width:346;height:408" coordorigin="5261,13420" coordsize="346,408" path="m5368,13420l5261,13420,5261,13637,5268,13722,5290,13781,5354,13823,5404,13828,5422,13827,5436,13826,5451,13822,5471,13814,5501,13801,5608,13801,5608,13729,5404,13729,5387,13721,5377,13708,5371,13688,5369,13661,5368,13637,5368,13420e" filled="t" fillcolor="#231F20" stroked="f">
                <v:path arrowok="t"/>
                <v:fill/>
              </v:shape>
            </v:group>
            <v:group style="position:absolute;left:5501;top:13810;width:107;height:2" coordorigin="5501,13810" coordsize="107,2">
              <v:shape style="position:absolute;left:5501;top:13810;width:107;height:2" coordorigin="5501,13810" coordsize="107,0" path="m5501,13810l5608,13810e" filled="f" stroked="t" strokeweight=".938pt" strokecolor="#231F20">
                <v:path arrowok="t"/>
              </v:shape>
            </v:group>
            <v:group style="position:absolute;left:5404;top:13420;width:204;height:309" coordorigin="5404,13420" coordsize="204,309">
              <v:shape style="position:absolute;left:5404;top:13420;width:204;height:309" coordorigin="5404,13420" coordsize="204,309" path="m5608,13420l5501,13420,5496,13719,5481,13722,5459,13726,5432,13728,5404,13729,5608,13729,5608,13420e" filled="t" fillcolor="#231F20" stroked="f">
                <v:path arrowok="t"/>
                <v:fill/>
              </v:shape>
            </v:group>
            <v:group style="position:absolute;left:5654;top:13410;width:296;height:417" coordorigin="5654,13410" coordsize="296,417">
              <v:shape style="position:absolute;left:5654;top:13410;width:296;height:417" coordorigin="5654,13410" coordsize="296,417" path="m5814,13410l5750,13421,5691,13465,5665,13524,5654,13607,5654,13641,5656,13670,5672,13741,5720,13802,5779,13824,5830,13828,5845,13827,5859,13827,5873,13825,5891,13822,5949,13811,5945,13725,5839,13725,5815,13722,5766,13668,5762,13607,5763,13580,5807,13519,5864,13512,5946,13512,5949,13427,5866,13414,5839,13411,5814,13410e" filled="t" fillcolor="#231F20" stroked="f">
                <v:path arrowok="t"/>
                <v:fill/>
              </v:shape>
            </v:group>
            <v:group style="position:absolute;left:5839;top:13719;width:106;height:6" coordorigin="5839,13719" coordsize="106,6">
              <v:shape style="position:absolute;left:5839;top:13719;width:106;height:6" coordorigin="5839,13719" coordsize="106,6" path="m5945,13719l5866,13725,5839,13725,5945,13725,5945,13719e" filled="t" fillcolor="#231F20" stroked="f">
                <v:path arrowok="t"/>
                <v:fill/>
              </v:shape>
            </v:group>
            <v:group style="position:absolute;left:5864;top:13512;width:82;height:6" coordorigin="5864,13512" coordsize="82,6">
              <v:shape style="position:absolute;left:5864;top:13512;width:82;height:6" coordorigin="5864,13512" coordsize="82,6" path="m5946,13512l5864,13512,5878,13513,5892,13513,5946,13519,5946,13512e" filled="t" fillcolor="#231F20" stroked="f">
                <v:path arrowok="t"/>
                <v:fill/>
              </v:shape>
            </v:group>
            <v:group style="position:absolute;left:6245;top:13808;width:99;height:19" coordorigin="6245,13808" coordsize="99,19">
              <v:shape style="position:absolute;left:6245;top:13808;width:99;height:19" coordorigin="6245,13808" coordsize="99,19" path="m6343,13808l6245,13808,6261,13816,6278,13822,6297,13825,6319,13827,6344,13828,6343,13808e" filled="t" fillcolor="#231F20" stroked="f">
                <v:path arrowok="t"/>
                <v:fill/>
              </v:shape>
            </v:group>
            <v:group style="position:absolute;left:5990;top:13505;width:354;height:323" coordorigin="5990,13505" coordsize="354,323">
              <v:shape style="position:absolute;left:5990;top:13505;width:354;height:323" coordorigin="5990,13505" coordsize="354,323" path="m6317,13505l6173,13505,6196,13510,6210,13525,6214,13547,6214,13568,6108,13577,6084,13580,6027,13605,5996,13657,5990,13712,5992,13735,6019,13791,6074,13822,6129,13828,6148,13827,6217,13816,6245,13808,6343,13808,6340,13745,6333,13740,6131,13740,6111,13732,6100,13715,6097,13689,6103,13668,6118,13655,6141,13649,6214,13642,6321,13642,6321,13544,6319,13517,6317,13505e" filled="t" fillcolor="#231F20" stroked="f">
                <v:path arrowok="t"/>
                <v:fill/>
              </v:shape>
            </v:group>
            <v:group style="position:absolute;left:6131;top:13642;width:202;height:97" coordorigin="6131,13642" coordsize="202,97">
              <v:shape style="position:absolute;left:6131;top:13642;width:202;height:97" coordorigin="6131,13642" coordsize="202,97" path="m6321,13642l6214,13642,6214,13728,6203,13730,6182,13734,6156,13738,6131,13740,6333,13740,6325,13733,6321,13709,6321,13642e" filled="t" fillcolor="#231F20" stroked="f">
                <v:path arrowok="t"/>
                <v:fill/>
              </v:shape>
            </v:group>
            <v:group style="position:absolute;left:6015;top:13410;width:302;height:100" coordorigin="6015,13410" coordsize="302,100">
              <v:shape style="position:absolute;left:6015;top:13410;width:302;height:100" coordorigin="6015,13410" coordsize="302,100" path="m6172,13410l6108,13413,6015,13433,6020,13511,6095,13507,6122,13505,6148,13505,6317,13505,6314,13494,6283,13442,6225,13415,6200,13411,6172,13410e" filled="t" fillcolor="#231F20" stroked="f">
                <v:path arrowok="t"/>
                <v:fill/>
              </v:shape>
            </v:group>
            <v:group style="position:absolute;left:6384;top:13308;width:206;height:520" coordorigin="6384,13308" coordsize="206,520">
              <v:shape style="position:absolute;left:6384;top:13308;width:206;height:520" coordorigin="6384,13308" coordsize="206,520" path="m6491,13308l6384,13308,6384,13516,6385,13705,6399,13778,6459,13823,6511,13828,6526,13827,6540,13826,6559,13822,6590,13816,6583,13725,6543,13725,6515,13725,6498,13716,6492,13697,6491,13667,6491,13516,6589,13516,6589,13420,6491,13420,6491,13308e" filled="t" fillcolor="#231F20" stroked="f">
                <v:path arrowok="t"/>
                <v:fill/>
              </v:shape>
            </v:group>
            <v:group style="position:absolute;left:6543;top:13724;width:40;height:2" coordorigin="6543,13724" coordsize="40,2">
              <v:shape style="position:absolute;left:6543;top:13724;width:40;height:2" coordorigin="6543,13724" coordsize="40,1" path="m6583,13724l6567,13724,6543,13725,6583,13725,6583,13724e" filled="t" fillcolor="#231F20" stroked="f">
                <v:path arrowok="t"/>
                <v:fill/>
              </v:shape>
            </v:group>
            <v:group style="position:absolute;left:6882;top:13809;width:99;height:19" coordorigin="6882,13809" coordsize="99,19">
              <v:shape style="position:absolute;left:6882;top:13809;width:99;height:19" coordorigin="6882,13809" coordsize="99,19" path="m6980,13809l6882,13809,6898,13816,6915,13822,6934,13825,6956,13827,6981,13828,6980,13809e" filled="t" fillcolor="#231F20" stroked="f">
                <v:path arrowok="t"/>
                <v:fill/>
              </v:shape>
            </v:group>
            <v:group style="position:absolute;left:6626;top:13505;width:354;height:323" coordorigin="6626,13505" coordsize="354,323">
              <v:shape style="position:absolute;left:6626;top:13505;width:354;height:323" coordorigin="6626,13505" coordsize="354,323" path="m6953,13505l6809,13505,6833,13510,6846,13525,6851,13547,6851,13568,6745,13577,6721,13580,6664,13605,6632,13657,6626,13712,6629,13735,6655,13791,6711,13822,6766,13828,6785,13827,6854,13816,6882,13809,6980,13809,6977,13745,6970,13740,6768,13740,6748,13732,6737,13715,6734,13689,6740,13668,6755,13655,6778,13649,6851,13642,6958,13642,6958,13544,6956,13517,6953,13505e" filled="t" fillcolor="#231F20" stroked="f">
                <v:path arrowok="t"/>
                <v:fill/>
              </v:shape>
            </v:group>
            <v:group style="position:absolute;left:6768;top:13642;width:203;height:97" coordorigin="6768,13642" coordsize="203,97">
              <v:shape style="position:absolute;left:6768;top:13642;width:203;height:97" coordorigin="6768,13642" coordsize="203,97" path="m6958,13642l6851,13642,6850,13728,6840,13730,6819,13734,6793,13738,6768,13740,6970,13740,6962,13733,6958,13709,6958,13642e" filled="t" fillcolor="#231F20" stroked="f">
                <v:path arrowok="t"/>
                <v:fill/>
              </v:shape>
            </v:group>
            <v:group style="position:absolute;left:6651;top:13410;width:302;height:100" coordorigin="6651,13410" coordsize="302,100">
              <v:shape style="position:absolute;left:6651;top:13410;width:302;height:100" coordorigin="6651,13410" coordsize="302,100" path="m6809,13410l6745,13413,6651,13433,6657,13511,6732,13507,6759,13505,6785,13505,6953,13505,6951,13494,6920,13442,6862,13415,6837,13411,6809,13410e" filled="t" fillcolor="#231F20" stroked="f">
                <v:path arrowok="t"/>
                <v:fill/>
              </v:shape>
            </v:group>
            <v:group style="position:absolute;left:6704;top:13264;width:192;height:129" coordorigin="6704,13264" coordsize="192,129">
              <v:shape style="position:absolute;left:6704;top:13264;width:192;height:129" coordorigin="6704,13264" coordsize="192,129" path="m6867,13264l6704,13324,6730,13392,6896,13342,6867,13264e" filled="t" fillcolor="#231F20" stroked="f">
                <v:path arrowok="t"/>
                <v:fill/>
              </v:shape>
            </v:group>
            <v:group style="position:absolute;left:7033;top:13420;width:336;height:398" coordorigin="7033,13420" coordsize="336,398">
              <v:shape style="position:absolute;left:7033;top:13420;width:336;height:398" coordorigin="7033,13420" coordsize="336,398" path="m7140,13420l7033,13420,7033,13818,7140,13818,7142,13519,7153,13516,7172,13512,7198,13509,7232,13508,7369,13508,7366,13496,7358,13476,7348,13459,7336,13444,7334,13442,7140,13442,7140,13420e" filled="t" fillcolor="#231F20" stroked="f">
                <v:path arrowok="t"/>
                <v:fill/>
              </v:shape>
            </v:group>
            <v:group style="position:absolute;left:7232;top:13508;width:147;height:310" coordorigin="7232,13508" coordsize="147,310">
              <v:shape style="position:absolute;left:7232;top:13508;width:147;height:310" coordorigin="7232,13508" coordsize="147,310" path="m7369,13508l7232,13508,7249,13517,7261,13531,7268,13552,7271,13576,7272,13606,7272,13818,7379,13818,7379,13599,7378,13569,7375,13542,7372,13518,7369,13508e" filled="t" fillcolor="#231F20" stroked="f">
                <v:path arrowok="t"/>
                <v:fill/>
              </v:shape>
            </v:group>
            <v:group style="position:absolute;left:7140;top:13410;width:194;height:32" coordorigin="7140,13410" coordsize="194,32">
              <v:shape style="position:absolute;left:7140;top:13410;width:194;height:32" coordorigin="7140,13410" coordsize="194,32" path="m7234,13410l7165,13427,7140,13442,7334,13442,7260,13412,7234,13410e" filled="t" fillcolor="#231F20" stroked="f">
                <v:path arrowok="t"/>
                <v:fill/>
              </v:shape>
              <v:shape style="position:absolute;left:4946;top:13924;width:2458;height:469" type="#_x0000_t75">
                <v:imagedata r:id="rId14" o:title=""/>
              </v:shape>
            </v:group>
            <v:group style="position:absolute;left:6132;top:13941;width:108;height:195" coordorigin="6132,13941" coordsize="108,195">
              <v:shape style="position:absolute;left:6132;top:13941;width:108;height:195" coordorigin="6132,13941" coordsize="108,195" path="m6180,13993l6134,14051,6132,14083,6139,14111,6151,14126,6168,14134,6187,14135,6204,14133,6223,14123,6240,14123,6240,14118,6170,14118,6159,14109,6151,14088,6149,14049,6154,14026,6167,14013,6189,14008,6240,14008,6240,13996,6222,13996,6206,13994,6180,13993e" filled="t" fillcolor="#231F20" stroked="f">
                <v:path arrowok="t"/>
                <v:fill/>
              </v:shape>
              <v:shape style="position:absolute;left:6132;top:13941;width:108;height:195" coordorigin="6132,13941" coordsize="108,195" path="m6240,14123l6223,14123,6223,14133,6240,14133,6240,14123e" filled="t" fillcolor="#231F20" stroked="f">
                <v:path arrowok="t"/>
                <v:fill/>
              </v:shape>
              <v:shape style="position:absolute;left:6132;top:13941;width:108;height:195" coordorigin="6132,13941" coordsize="108,195" path="m6240,14008l6200,14008,6218,14010,6223,14011,6223,14109,6219,14111,6200,14116,6170,14118,6240,14118,6240,14008e" filled="t" fillcolor="#231F20" stroked="f">
                <v:path arrowok="t"/>
                <v:fill/>
              </v:shape>
              <v:shape style="position:absolute;left:6132;top:13941;width:108;height:195" coordorigin="6132,13941" coordsize="108,195" path="m6240,13941l6223,13941,6222,13996,6240,13996,6240,13941e" filled="t" fillcolor="#231F20" stroked="f">
                <v:path arrowok="t"/>
                <v:fill/>
              </v:shape>
            </v:group>
            <v:group style="position:absolute;left:6287;top:13993;width:109;height:142" coordorigin="6287,13993" coordsize="109,142">
              <v:shape style="position:absolute;left:6287;top:13993;width:109;height:142" coordorigin="6287,13993" coordsize="109,142" path="m6333,13993l6288,14051,6287,14086,6292,14107,6304,14123,6323,14132,6351,14135,6366,14135,6391,14132,6391,14120,6337,14120,6316,14114,6305,14097,6302,14071,6396,14071,6396,14057,6380,14057,6303,14049,6309,14025,6323,14012,6345,14008,6380,14008,6377,14005,6359,13996,6333,13993e" filled="t" fillcolor="#231F20" stroked="f">
                <v:path arrowok="t"/>
                <v:fill/>
              </v:shape>
              <v:shape style="position:absolute;left:6287;top:13993;width:109;height:142" coordorigin="6287,13993" coordsize="109,142" path="m6391,14118l6385,14118,6364,14120,6337,14120,6391,14120,6391,14118e" filled="t" fillcolor="#231F20" stroked="f">
                <v:path arrowok="t"/>
                <v:fill/>
              </v:shape>
              <v:shape style="position:absolute;left:6287;top:13993;width:109;height:142" coordorigin="6287,13993" coordsize="109,142" path="m6380,14008l6345,14008,6365,14013,6376,14029,6380,14057,6396,14057,6395,14043,6390,14020,6380,14008e" filled="t" fillcolor="#231F20" stroked="f">
                <v:path arrowok="t"/>
                <v:fill/>
              </v:shape>
            </v:group>
            <v:group style="position:absolute;left:6448;top:13934;width:2;height:198" coordorigin="6448,13934" coordsize="2,198">
              <v:shape style="position:absolute;left:6448;top:13934;width:2;height:198" coordorigin="6448,13934" coordsize="0,198" path="m6448,13934l6448,14133e" filled="f" stroked="t" strokeweight=".922pt" strokecolor="#231F20">
                <v:path arrowok="t"/>
              </v:shape>
            </v:group>
            <v:group style="position:absolute;left:5680;top:14458;width:89;height:142" coordorigin="5680,14458" coordsize="89,142">
              <v:shape style="position:absolute;left:5680;top:14458;width:89;height:142" coordorigin="5680,14458" coordsize="89,142" path="m5757,14471l5732,14471,5746,14482,5749,14508,5739,14525,5723,14542,5680,14587,5680,14599,5769,14599,5769,14587,5697,14587,5748,14534,5757,14519,5761,14501,5760,14475,5757,14471e" filled="t" fillcolor="#231F20" stroked="f">
                <v:path arrowok="t"/>
                <v:fill/>
              </v:shape>
              <v:shape style="position:absolute;left:5680;top:14458;width:89;height:142" coordorigin="5680,14458" coordsize="89,142" path="m5720,14458l5701,14458,5681,14463,5684,14475,5702,14472,5732,14471,5757,14471,5746,14462,5720,14458e" filled="t" fillcolor="#231F20" stroked="f">
                <v:path arrowok="t"/>
                <v:fill/>
              </v:shape>
            </v:group>
            <v:group style="position:absolute;left:5790;top:14458;width:100;height:143" coordorigin="5790,14458" coordsize="100,143">
              <v:shape style="position:absolute;left:5790;top:14458;width:100;height:143" coordorigin="5790,14458" coordsize="100,143" path="m5836,14458l5792,14511,5790,14548,5795,14574,5806,14590,5823,14599,5845,14601,5864,14597,5873,14589,5832,14589,5817,14582,5807,14565,5803,14532,5805,14505,5812,14484,5826,14473,5847,14471,5874,14471,5873,14469,5857,14460,5836,14458e" filled="t" fillcolor="#231F20" stroked="f">
                <v:path arrowok="t"/>
                <v:fill/>
              </v:shape>
              <v:shape style="position:absolute;left:5790;top:14458;width:100;height:143" coordorigin="5790,14458" coordsize="100,143" path="m5874,14471l5847,14471,5860,14476,5869,14489,5873,14514,5875,14552,5868,14575,5854,14586,5832,14589,5873,14589,5878,14585,5886,14564,5889,14532,5889,14512,5883,14486,5874,14471e" filled="t" fillcolor="#231F20" stroked="f">
                <v:path arrowok="t"/>
                <v:fill/>
              </v:shape>
            </v:group>
            <v:group style="position:absolute;left:5915;top:14460;width:56;height:139" coordorigin="5915,14460" coordsize="56,139">
              <v:shape style="position:absolute;left:5915;top:14460;width:56;height:139" coordorigin="5915,14460" coordsize="56,139" path="m5972,14475l5959,14475,5959,14599,5972,14599,5972,14475e" filled="t" fillcolor="#231F20" stroked="f">
                <v:path arrowok="t"/>
                <v:fill/>
              </v:shape>
              <v:shape style="position:absolute;left:5915;top:14460;width:56;height:139" coordorigin="5915,14460" coordsize="56,139" path="m5972,14460l5959,14460,5915,14489,5922,14499,5959,14475,5972,14475,5972,14460e" filled="t" fillcolor="#231F20" stroked="f">
                <v:path arrowok="t"/>
                <v:fill/>
              </v:shape>
            </v:group>
            <v:group style="position:absolute;left:6028;top:14458;width:89;height:142" coordorigin="6028,14458" coordsize="89,142">
              <v:shape style="position:absolute;left:6028;top:14458;width:89;height:142" coordorigin="6028,14458" coordsize="89,142" path="m6105,14471l6080,14471,6094,14482,6097,14509,6087,14525,6071,14542,6028,14587,6028,14599,6117,14599,6117,14587,6046,14587,6096,14534,6105,14519,6109,14501,6109,14475,6105,14471e" filled="t" fillcolor="#231F20" stroked="f">
                <v:path arrowok="t"/>
                <v:fill/>
              </v:shape>
              <v:shape style="position:absolute;left:6028;top:14458;width:89;height:142" coordorigin="6028,14458" coordsize="89,142" path="m6069,14458l6050,14458,6029,14463,6033,14475,6050,14472,6080,14471,6105,14471,6094,14462,6069,14458e" filled="t" fillcolor="#231F20" stroked="f">
                <v:path arrowok="t"/>
                <v:fill/>
              </v:shape>
            </v:group>
            <v:group style="position:absolute;left:6306;top:14458;width:89;height:142" coordorigin="6306,14458" coordsize="89,142">
              <v:shape style="position:absolute;left:6306;top:14458;width:89;height:142" coordorigin="6306,14458" coordsize="89,142" path="m6383,14471l6358,14471,6372,14482,6375,14508,6365,14525,6349,14542,6306,14587,6306,14599,6395,14599,6395,14587,6323,14587,6374,14534,6383,14519,6387,14501,6387,14475,6383,14471e" filled="t" fillcolor="#231F20" stroked="f">
                <v:path arrowok="t"/>
                <v:fill/>
              </v:shape>
              <v:shape style="position:absolute;left:6306;top:14458;width:89;height:142" coordorigin="6306,14458" coordsize="89,142" path="m6347,14458l6327,14458,6307,14463,6311,14475,6328,14472,6358,14471,6383,14471,6372,14462,6347,14458e" filled="t" fillcolor="#231F20" stroked="f">
                <v:path arrowok="t"/>
                <v:fill/>
              </v:shape>
            </v:group>
            <v:group style="position:absolute;left:6416;top:14458;width:100;height:143" coordorigin="6416,14458" coordsize="100,143">
              <v:shape style="position:absolute;left:6416;top:14458;width:100;height:143" coordorigin="6416,14458" coordsize="100,143" path="m6463,14458l6418,14511,6416,14548,6422,14574,6433,14590,6449,14599,6472,14601,6490,14597,6500,14589,6459,14589,6443,14582,6433,14565,6430,14532,6431,14505,6439,14484,6452,14473,6473,14471,6500,14471,6499,14469,6483,14460,6463,14458e" filled="t" fillcolor="#231F20" stroked="f">
                <v:path arrowok="t"/>
                <v:fill/>
              </v:shape>
              <v:shape style="position:absolute;left:6416;top:14458;width:100;height:143" coordorigin="6416,14458" coordsize="100,143" path="m6500,14471l6473,14471,6486,14476,6495,14489,6500,14514,6501,14552,6494,14575,6480,14586,6459,14589,6500,14589,6504,14585,6513,14564,6516,14532,6515,14512,6509,14486,6500,14471e" filled="t" fillcolor="#231F20" stroked="f">
                <v:path arrowok="t"/>
                <v:fill/>
              </v:shape>
            </v:group>
            <v:group style="position:absolute;left:6542;top:14460;width:56;height:139" coordorigin="6542,14460" coordsize="56,139">
              <v:shape style="position:absolute;left:6542;top:14460;width:56;height:139" coordorigin="6542,14460" coordsize="56,139" path="m6598,14475l6585,14475,6585,14599,6598,14599,6598,14475e" filled="t" fillcolor="#231F20" stroked="f">
                <v:path arrowok="t"/>
                <v:fill/>
              </v:shape>
              <v:shape style="position:absolute;left:6542;top:14460;width:56;height:139" coordorigin="6542,14460" coordsize="56,139" path="m6598,14460l6585,14460,6542,14489,6548,14499,6585,14475,6598,14475,6598,14460e" filled="t" fillcolor="#231F20" stroked="f">
                <v:path arrowok="t"/>
                <v:fill/>
              </v:shape>
            </v:group>
            <v:group style="position:absolute;left:6649;top:14458;width:102;height:143" coordorigin="6649,14458" coordsize="102,143">
              <v:shape style="position:absolute;left:6649;top:14458;width:102;height:143" coordorigin="6649,14458" coordsize="102,143" path="m6695,14458l6671,14462,6655,14475,6649,14496,6654,14516,6660,14534,6651,14550,6649,14578,6661,14592,6682,14599,6711,14601,6731,14595,6738,14588,6690,14588,6669,14581,6661,14562,6661,14544,6671,14537,6686,14532,6736,14532,6726,14526,6732,14521,6686,14521,6671,14516,6663,14509,6663,14493,6664,14486,6677,14474,6705,14470,6739,14470,6722,14461,6695,14458e" filled="t" fillcolor="#231F20" stroked="f">
                <v:path arrowok="t"/>
                <v:fill/>
              </v:shape>
              <v:shape style="position:absolute;left:6649;top:14458;width:102;height:143" coordorigin="6649,14458" coordsize="102,143" path="m6736,14532l6710,14532,6725,14537,6737,14542,6737,14561,6734,14575,6718,14586,6690,14588,6738,14588,6746,14581,6751,14556,6742,14537,6736,14532e" filled="t" fillcolor="#231F20" stroked="f">
                <v:path arrowok="t"/>
                <v:fill/>
              </v:shape>
              <v:shape style="position:absolute;left:6649;top:14458;width:102;height:143" coordorigin="6649,14458" coordsize="102,143" path="m6739,14470l6705,14470,6727,14477,6735,14495,6735,14509,6726,14516,6710,14521,6732,14521,6743,14514,6749,14493,6749,14488,6740,14471,6739,14470e" filled="t" fillcolor="#231F20" stroked="f">
                <v:path arrowok="t"/>
                <v:fill/>
              </v:shape>
            </v:group>
            <v:group style="position:absolute;left:6195;top:14513;width:33;height:33" coordorigin="6195,14513" coordsize="33,33">
              <v:shape style="position:absolute;left:6195;top:14513;width:33;height:33" coordorigin="6195,14513" coordsize="33,33" path="m6195,14530l6228,14530e" filled="f" stroked="t" strokeweight="1.768pt" strokecolor="#231F20">
                <v:path arrowok="t"/>
              </v:shape>
              <v:shape style="position:absolute;left:5461;top:11495;width:1293;height:1666" type="#_x0000_t75">
                <v:imagedata r:id="rId15" o:title=""/>
              </v:shape>
              <v:shape style="position:absolute;left:888;top:5954;width:7460;height:3240" type="#_x0000_t75">
                <v:imagedata r:id="rId16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35" w:right="-116"/>
        <w:jc w:val="left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FFFFFF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50"/>
          <w:szCs w:val="50"/>
          <w:color w:val="FFFFFF"/>
          <w:spacing w:val="-3"/>
          <w:w w:val="100"/>
          <w:b/>
          <w:bCs/>
        </w:rPr>
        <w:t>OM</w:t>
      </w:r>
      <w:r>
        <w:rPr>
          <w:rFonts w:ascii="Arial" w:hAnsi="Arial" w:cs="Arial" w:eastAsia="Arial"/>
          <w:sz w:val="50"/>
          <w:szCs w:val="50"/>
          <w:color w:val="FFFFF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50"/>
          <w:szCs w:val="50"/>
          <w:color w:val="FFFFFF"/>
          <w:spacing w:val="57"/>
          <w:w w:val="100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FFFFFF"/>
          <w:spacing w:val="-3"/>
          <w:w w:val="119"/>
          <w:b/>
          <w:bCs/>
        </w:rPr>
        <w:t>III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br w:type="column"/>
      </w:r>
      <w:r>
        <w:rPr>
          <w:rFonts w:ascii="Arial" w:hAnsi="Arial" w:cs="Arial" w:eastAsia="Arial"/>
          <w:sz w:val="27"/>
          <w:szCs w:val="27"/>
          <w:color w:val="58595B"/>
          <w:spacing w:val="-7"/>
          <w:w w:val="100"/>
          <w:b/>
          <w:bCs/>
        </w:rPr>
        <w:t>P</w:t>
      </w:r>
      <w:r>
        <w:rPr>
          <w:rFonts w:ascii="Arial" w:hAnsi="Arial" w:cs="Arial" w:eastAsia="Arial"/>
          <w:sz w:val="27"/>
          <w:szCs w:val="27"/>
          <w:color w:val="58595B"/>
          <w:spacing w:val="-7"/>
          <w:w w:val="100"/>
          <w:b/>
          <w:bCs/>
        </w:rPr>
        <w:t>r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100"/>
          <w:b/>
          <w:bCs/>
        </w:rPr>
        <w:t>e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supu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100"/>
          <w:b/>
          <w:bCs/>
        </w:rPr>
        <w:t>e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7"/>
          <w:szCs w:val="27"/>
          <w:color w:val="58595B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7"/>
          <w:szCs w:val="27"/>
          <w:color w:val="58595B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7"/>
          <w:szCs w:val="27"/>
          <w:color w:val="58595B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98"/>
          <w:b/>
          <w:bCs/>
        </w:rPr>
        <w:t>R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3"/>
          <w:b/>
          <w:bCs/>
        </w:rPr>
        <w:t>am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103"/>
          <w:b/>
          <w:bCs/>
        </w:rPr>
        <w:t>o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49" w:after="0" w:line="240" w:lineRule="auto"/>
        <w:ind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58595B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utónom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7"/>
          <w:szCs w:val="27"/>
          <w:color w:val="58595B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de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7"/>
          <w:szCs w:val="27"/>
          <w:color w:val="58595B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58595B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27"/>
          <w:szCs w:val="27"/>
          <w:color w:val="58595B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tad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7"/>
          <w:szCs w:val="27"/>
          <w:color w:val="58595B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7"/>
          <w:szCs w:val="27"/>
          <w:color w:val="58595B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7"/>
          <w:szCs w:val="27"/>
          <w:color w:val="58595B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58595B"/>
          <w:spacing w:val="-26"/>
          <w:w w:val="104"/>
          <w:b/>
          <w:bCs/>
        </w:rPr>
        <w:t>Y</w:t>
      </w:r>
      <w:r>
        <w:rPr>
          <w:rFonts w:ascii="Arial" w:hAnsi="Arial" w:cs="Arial" w:eastAsia="Arial"/>
          <w:sz w:val="27"/>
          <w:szCs w:val="27"/>
          <w:color w:val="58595B"/>
          <w:spacing w:val="-1"/>
          <w:w w:val="105"/>
          <w:b/>
          <w:bCs/>
        </w:rPr>
        <w:t>ucatán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80" w:right="1060"/>
          <w:cols w:num="2" w:equalWidth="0">
            <w:col w:w="2606" w:space="342"/>
            <w:col w:w="6752"/>
          </w:cols>
        </w:sectPr>
      </w:pPr>
      <w:rPr/>
    </w:p>
    <w:p>
      <w:pPr>
        <w:spacing w:before="56" w:after="0" w:line="240" w:lineRule="auto"/>
        <w:ind w:left="142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TOMO</w:t>
      </w:r>
      <w:r>
        <w:rPr>
          <w:rFonts w:ascii="Arial" w:hAnsi="Arial" w:cs="Arial" w:eastAsia="Arial"/>
          <w:sz w:val="40"/>
          <w:szCs w:val="4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III.</w:t>
      </w:r>
      <w:r>
        <w:rPr>
          <w:rFonts w:ascii="Arial" w:hAnsi="Arial" w:cs="Arial" w:eastAsia="Arial"/>
          <w:sz w:val="40"/>
          <w:szCs w:val="4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Presupuesto</w:t>
      </w:r>
      <w:r>
        <w:rPr>
          <w:rFonts w:ascii="Arial" w:hAnsi="Arial" w:cs="Arial" w:eastAsia="Arial"/>
          <w:sz w:val="40"/>
          <w:szCs w:val="40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40"/>
          <w:szCs w:val="4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los</w:t>
      </w:r>
      <w:r>
        <w:rPr>
          <w:rFonts w:ascii="Arial" w:hAnsi="Arial" w:cs="Arial" w:eastAsia="Arial"/>
          <w:sz w:val="40"/>
          <w:szCs w:val="4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Ramos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69" w:after="0" w:line="240" w:lineRule="auto"/>
        <w:ind w:left="142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Autónomos</w:t>
      </w:r>
      <w:r>
        <w:rPr>
          <w:rFonts w:ascii="Arial" w:hAnsi="Arial" w:cs="Arial" w:eastAsia="Arial"/>
          <w:sz w:val="40"/>
          <w:szCs w:val="40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40"/>
          <w:szCs w:val="4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Estado</w:t>
      </w:r>
      <w:r>
        <w:rPr>
          <w:rFonts w:ascii="Arial" w:hAnsi="Arial" w:cs="Arial" w:eastAsia="Arial"/>
          <w:sz w:val="40"/>
          <w:szCs w:val="4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40"/>
          <w:szCs w:val="4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</w:rPr>
        <w:t>Yucatán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68" w:after="0" w:line="451" w:lineRule="exact"/>
        <w:ind w:left="142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  <w:position w:val="-1"/>
        </w:rPr>
        <w:t>ÍNDICE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42" w:right="-20"/>
        <w:jc w:val="left"/>
        <w:tabs>
          <w:tab w:pos="8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Poder</w:t>
      </w:r>
      <w:r>
        <w:rPr>
          <w:rFonts w:ascii="Arial" w:hAnsi="Arial" w:cs="Arial" w:eastAsia="Arial"/>
          <w:sz w:val="28"/>
          <w:szCs w:val="2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Legislat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vo.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6"/>
        </w:rPr>
        <w:t>3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0" w:after="0" w:line="482" w:lineRule="exact"/>
        <w:ind w:left="142" w:right="-20"/>
        <w:jc w:val="left"/>
        <w:tabs>
          <w:tab w:pos="8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>Resumen</w:t>
      </w:r>
      <w:r>
        <w:rPr>
          <w:rFonts w:ascii="Arial" w:hAnsi="Arial" w:cs="Arial" w:eastAsia="Arial"/>
          <w:sz w:val="28"/>
          <w:szCs w:val="28"/>
          <w:spacing w:val="-12"/>
          <w:w w:val="100"/>
          <w:position w:val="1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>CONAC:</w:t>
      </w:r>
      <w:r>
        <w:rPr>
          <w:rFonts w:ascii="Arial" w:hAnsi="Arial" w:cs="Arial" w:eastAsia="Arial"/>
          <w:sz w:val="28"/>
          <w:szCs w:val="28"/>
          <w:spacing w:val="-11"/>
          <w:w w:val="100"/>
          <w:position w:val="1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>Por</w:t>
      </w:r>
      <w:r>
        <w:rPr>
          <w:rFonts w:ascii="Arial" w:hAnsi="Arial" w:cs="Arial" w:eastAsia="Arial"/>
          <w:sz w:val="28"/>
          <w:szCs w:val="28"/>
          <w:spacing w:val="-4"/>
          <w:w w:val="100"/>
          <w:position w:val="1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>Clas</w:t>
      </w:r>
      <w:r>
        <w:rPr>
          <w:rFonts w:ascii="Arial" w:hAnsi="Arial" w:cs="Arial" w:eastAsia="Arial"/>
          <w:sz w:val="28"/>
          <w:szCs w:val="28"/>
          <w:spacing w:val="-1"/>
          <w:w w:val="100"/>
          <w:position w:val="12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>ficador</w:t>
      </w:r>
      <w:r>
        <w:rPr>
          <w:rFonts w:ascii="Arial" w:hAnsi="Arial" w:cs="Arial" w:eastAsia="Arial"/>
          <w:sz w:val="28"/>
          <w:szCs w:val="28"/>
          <w:spacing w:val="-15"/>
          <w:w w:val="100"/>
          <w:position w:val="1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>Administrativo</w:t>
      </w:r>
      <w:r>
        <w:rPr>
          <w:rFonts w:ascii="Arial" w:hAnsi="Arial" w:cs="Arial" w:eastAsia="Arial"/>
          <w:sz w:val="28"/>
          <w:szCs w:val="28"/>
          <w:spacing w:val="-18"/>
          <w:w w:val="100"/>
          <w:position w:val="1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>CONAC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12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4"/>
        </w:rPr>
        <w:t>4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1" w:after="0" w:line="316" w:lineRule="exact"/>
        <w:ind w:left="1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Clasificador</w:t>
      </w:r>
      <w:r>
        <w:rPr>
          <w:rFonts w:ascii="Arial" w:hAnsi="Arial" w:cs="Arial" w:eastAsia="Arial"/>
          <w:sz w:val="28"/>
          <w:szCs w:val="28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28"/>
          <w:szCs w:val="2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Objeto</w:t>
      </w:r>
      <w:r>
        <w:rPr>
          <w:rFonts w:ascii="Arial" w:hAnsi="Arial" w:cs="Arial" w:eastAsia="Arial"/>
          <w:sz w:val="28"/>
          <w:szCs w:val="2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28"/>
          <w:szCs w:val="2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Gasto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599998" w:type="dxa"/>
      </w:tblPr>
      <w:tblGrid/>
      <w:tr>
        <w:trPr>
          <w:trHeight w:val="343" w:hRule="exact"/>
        </w:trPr>
        <w:tc>
          <w:tcPr>
            <w:tcW w:w="35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Capítulo/</w:t>
            </w:r>
            <w:r>
              <w:rPr>
                <w:rFonts w:ascii="Arial" w:hAnsi="Arial" w:cs="Arial" w:eastAsia="Arial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Concepto/</w:t>
            </w:r>
            <w:r>
              <w:rPr>
                <w:rFonts w:ascii="Arial" w:hAnsi="Arial" w:cs="Arial" w:eastAsia="Arial"/>
                <w:sz w:val="28"/>
                <w:szCs w:val="28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Partida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31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77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Genérica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right="22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99"/>
              </w:rPr>
              <w:t>6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22" w:hRule="exact"/>
        </w:trPr>
        <w:tc>
          <w:tcPr>
            <w:tcW w:w="35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8" w:lineRule="exact"/>
              <w:ind w:left="40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Tipo</w:t>
            </w:r>
            <w:r>
              <w:rPr>
                <w:rFonts w:ascii="Arial" w:hAnsi="Arial" w:cs="Arial" w:eastAsia="Arial"/>
                <w:sz w:val="28"/>
                <w:szCs w:val="28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Gasto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31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8" w:lineRule="exact"/>
              <w:ind w:right="20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99"/>
              </w:rPr>
              <w:t>10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401" w:hRule="exact"/>
        </w:trPr>
        <w:tc>
          <w:tcPr>
            <w:tcW w:w="35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7" w:lineRule="exact"/>
              <w:ind w:left="40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Poder</w:t>
            </w:r>
            <w:r>
              <w:rPr>
                <w:rFonts w:ascii="Arial" w:hAnsi="Arial" w:cs="Arial" w:eastAsia="Arial"/>
                <w:sz w:val="28"/>
                <w:szCs w:val="28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Judicial.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31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7" w:lineRule="exact"/>
              <w:ind w:right="21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1"/>
                <w:w w:val="99"/>
              </w:rPr>
              <w:t>24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42" w:right="-20"/>
        <w:jc w:val="left"/>
        <w:tabs>
          <w:tab w:pos="86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Resumen</w:t>
      </w:r>
      <w:r>
        <w:rPr>
          <w:rFonts w:ascii="Arial" w:hAnsi="Arial" w:cs="Arial" w:eastAsia="Arial"/>
          <w:sz w:val="28"/>
          <w:szCs w:val="2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CONAC:</w:t>
      </w:r>
      <w:r>
        <w:rPr>
          <w:rFonts w:ascii="Arial" w:hAnsi="Arial" w:cs="Arial" w:eastAsia="Arial"/>
          <w:sz w:val="28"/>
          <w:szCs w:val="2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Clas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ficador</w:t>
      </w:r>
      <w:r>
        <w:rPr>
          <w:rFonts w:ascii="Arial" w:hAnsi="Arial" w:cs="Arial" w:eastAsia="Arial"/>
          <w:sz w:val="28"/>
          <w:szCs w:val="28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Administrativo</w:t>
      </w:r>
      <w:r>
        <w:rPr>
          <w:rFonts w:ascii="Arial" w:hAnsi="Arial" w:cs="Arial" w:eastAsia="Arial"/>
          <w:sz w:val="28"/>
          <w:szCs w:val="2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CONAC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25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315" w:lineRule="exact"/>
        <w:ind w:left="1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Clasificador</w:t>
      </w:r>
      <w:r>
        <w:rPr>
          <w:rFonts w:ascii="Arial" w:hAnsi="Arial" w:cs="Arial" w:eastAsia="Arial"/>
          <w:sz w:val="28"/>
          <w:szCs w:val="28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28"/>
          <w:szCs w:val="2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Objeto</w:t>
      </w:r>
      <w:r>
        <w:rPr>
          <w:rFonts w:ascii="Arial" w:hAnsi="Arial" w:cs="Arial" w:eastAsia="Arial"/>
          <w:sz w:val="28"/>
          <w:szCs w:val="2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28"/>
          <w:szCs w:val="2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Gasto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599998" w:type="dxa"/>
      </w:tblPr>
      <w:tblGrid/>
      <w:tr>
        <w:trPr>
          <w:trHeight w:val="343" w:hRule="exact"/>
        </w:trPr>
        <w:tc>
          <w:tcPr>
            <w:tcW w:w="35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Capítulo/</w:t>
            </w:r>
            <w:r>
              <w:rPr>
                <w:rFonts w:ascii="Arial" w:hAnsi="Arial" w:cs="Arial" w:eastAsia="Arial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Concepto/</w:t>
            </w:r>
            <w:r>
              <w:rPr>
                <w:rFonts w:ascii="Arial" w:hAnsi="Arial" w:cs="Arial" w:eastAsia="Arial"/>
                <w:sz w:val="28"/>
                <w:szCs w:val="28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Partida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31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77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Genérica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2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right="22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99"/>
              </w:rPr>
              <w:t>27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22" w:hRule="exact"/>
        </w:trPr>
        <w:tc>
          <w:tcPr>
            <w:tcW w:w="35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7" w:lineRule="exact"/>
              <w:ind w:left="40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Tipo</w:t>
            </w:r>
            <w:r>
              <w:rPr>
                <w:rFonts w:ascii="Arial" w:hAnsi="Arial" w:cs="Arial" w:eastAsia="Arial"/>
                <w:sz w:val="28"/>
                <w:szCs w:val="28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Gasto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31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7" w:lineRule="exact"/>
              <w:ind w:right="20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99"/>
              </w:rPr>
              <w:t>32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401" w:hRule="exact"/>
        </w:trPr>
        <w:tc>
          <w:tcPr>
            <w:tcW w:w="35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8" w:lineRule="exact"/>
              <w:ind w:left="40"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Organis</w:t>
            </w:r>
            <w:r>
              <w:rPr>
                <w:rFonts w:ascii="Arial" w:hAnsi="Arial" w:cs="Arial" w:eastAsia="Arial"/>
                <w:sz w:val="28"/>
                <w:szCs w:val="2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os</w:t>
            </w:r>
            <w:r>
              <w:rPr>
                <w:rFonts w:ascii="Arial" w:hAnsi="Arial" w:cs="Arial" w:eastAsia="Arial"/>
                <w:sz w:val="28"/>
                <w:szCs w:val="28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  <w:t>Autónomos.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31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8" w:lineRule="exact"/>
              <w:ind w:right="21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spacing w:val="1"/>
                <w:w w:val="99"/>
              </w:rPr>
              <w:t>52</w:t>
            </w:r>
            <w:r>
              <w:rPr>
                <w:rFonts w:ascii="Arial" w:hAnsi="Arial" w:cs="Arial" w:eastAsia="Arial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42" w:right="-20"/>
        <w:jc w:val="left"/>
        <w:tabs>
          <w:tab w:pos="86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Resumen</w:t>
      </w:r>
      <w:r>
        <w:rPr>
          <w:rFonts w:ascii="Arial" w:hAnsi="Arial" w:cs="Arial" w:eastAsia="Arial"/>
          <w:sz w:val="28"/>
          <w:szCs w:val="2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CONAC:</w:t>
      </w:r>
      <w:r>
        <w:rPr>
          <w:rFonts w:ascii="Arial" w:hAnsi="Arial" w:cs="Arial" w:eastAsia="Arial"/>
          <w:sz w:val="28"/>
          <w:szCs w:val="2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Clas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ficador</w:t>
      </w:r>
      <w:r>
        <w:rPr>
          <w:rFonts w:ascii="Arial" w:hAnsi="Arial" w:cs="Arial" w:eastAsia="Arial"/>
          <w:sz w:val="28"/>
          <w:szCs w:val="28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Administrativo</w:t>
      </w:r>
      <w:r>
        <w:rPr>
          <w:rFonts w:ascii="Arial" w:hAnsi="Arial" w:cs="Arial" w:eastAsia="Arial"/>
          <w:sz w:val="28"/>
          <w:szCs w:val="2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CONAC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53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316" w:lineRule="exact"/>
        <w:ind w:left="1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Clasificador</w:t>
      </w:r>
      <w:r>
        <w:rPr>
          <w:rFonts w:ascii="Arial" w:hAnsi="Arial" w:cs="Arial" w:eastAsia="Arial"/>
          <w:sz w:val="28"/>
          <w:szCs w:val="28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28"/>
          <w:szCs w:val="2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Objeto</w:t>
      </w:r>
      <w:r>
        <w:rPr>
          <w:rFonts w:ascii="Arial" w:hAnsi="Arial" w:cs="Arial" w:eastAsia="Arial"/>
          <w:sz w:val="28"/>
          <w:szCs w:val="2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28"/>
          <w:szCs w:val="2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Gasto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6" w:after="0" w:line="240" w:lineRule="auto"/>
        <w:ind w:left="142" w:right="-20"/>
        <w:jc w:val="left"/>
        <w:tabs>
          <w:tab w:pos="86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Capítulo/</w:t>
      </w:r>
      <w:r>
        <w:rPr>
          <w:rFonts w:ascii="Arial" w:hAnsi="Arial" w:cs="Arial" w:eastAsia="Arial"/>
          <w:sz w:val="28"/>
          <w:szCs w:val="2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Concepto/</w:t>
      </w:r>
      <w:r>
        <w:rPr>
          <w:rFonts w:ascii="Arial" w:hAnsi="Arial" w:cs="Arial" w:eastAsia="Arial"/>
          <w:sz w:val="28"/>
          <w:szCs w:val="2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Partida</w:t>
      </w:r>
      <w:r>
        <w:rPr>
          <w:rFonts w:ascii="Arial" w:hAnsi="Arial" w:cs="Arial" w:eastAsia="Arial"/>
          <w:sz w:val="28"/>
          <w:szCs w:val="28"/>
          <w:spacing w:val="69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Genérica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55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42" w:right="-20"/>
        <w:jc w:val="left"/>
        <w:tabs>
          <w:tab w:pos="86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Tipo</w:t>
      </w:r>
      <w:r>
        <w:rPr>
          <w:rFonts w:ascii="Arial" w:hAnsi="Arial" w:cs="Arial" w:eastAsia="Arial"/>
          <w:sz w:val="28"/>
          <w:szCs w:val="2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8"/>
          <w:szCs w:val="2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Gasto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63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1" w:after="0" w:line="240" w:lineRule="auto"/>
        <w:ind w:left="142" w:right="-20"/>
        <w:jc w:val="left"/>
        <w:tabs>
          <w:tab w:pos="86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Estructura</w:t>
      </w:r>
      <w:r>
        <w:rPr>
          <w:rFonts w:ascii="Arial" w:hAnsi="Arial" w:cs="Arial" w:eastAsia="Arial"/>
          <w:sz w:val="28"/>
          <w:szCs w:val="2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Funcional-Programa</w:t>
      </w:r>
      <w:r>
        <w:rPr>
          <w:rFonts w:ascii="Arial" w:hAnsi="Arial" w:cs="Arial" w:eastAsia="Arial"/>
          <w:sz w:val="28"/>
          <w:szCs w:val="28"/>
          <w:spacing w:val="-25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Presupuestal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95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42" w:right="-20"/>
        <w:jc w:val="left"/>
        <w:tabs>
          <w:tab w:pos="8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Univers</w:t>
      </w:r>
      <w:r>
        <w:rPr>
          <w:rFonts w:ascii="Arial" w:hAnsi="Arial" w:cs="Arial" w:eastAsia="Arial"/>
          <w:sz w:val="28"/>
          <w:szCs w:val="28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position w:val="-1"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ad</w:t>
      </w:r>
      <w:r>
        <w:rPr>
          <w:rFonts w:ascii="Arial" w:hAnsi="Arial" w:cs="Arial" w:eastAsia="Arial"/>
          <w:sz w:val="28"/>
          <w:szCs w:val="28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Autónoma</w:t>
      </w:r>
      <w:r>
        <w:rPr>
          <w:rFonts w:ascii="Arial" w:hAnsi="Arial" w:cs="Arial" w:eastAsia="Arial"/>
          <w:sz w:val="28"/>
          <w:szCs w:val="28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8"/>
          <w:szCs w:val="2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Yucatán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106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0" w:after="0" w:line="322" w:lineRule="exact"/>
        <w:ind w:left="142" w:right="-20"/>
        <w:jc w:val="left"/>
        <w:tabs>
          <w:tab w:pos="8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Análisis</w:t>
      </w:r>
      <w:r>
        <w:rPr>
          <w:rFonts w:ascii="Arial" w:hAnsi="Arial" w:cs="Arial" w:eastAsia="Arial"/>
          <w:sz w:val="28"/>
          <w:szCs w:val="28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8"/>
          <w:szCs w:val="2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Plazas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107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1" w:after="0" w:line="240" w:lineRule="auto"/>
        <w:ind w:left="142" w:right="-20"/>
        <w:jc w:val="left"/>
        <w:tabs>
          <w:tab w:pos="8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Tabulador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108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42" w:right="-20"/>
        <w:jc w:val="left"/>
        <w:tabs>
          <w:tab w:pos="8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Sueldo</w:t>
      </w:r>
      <w:r>
        <w:rPr>
          <w:rFonts w:ascii="Arial" w:hAnsi="Arial" w:cs="Arial" w:eastAsia="Arial"/>
          <w:sz w:val="28"/>
          <w:szCs w:val="28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8"/>
          <w:szCs w:val="2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Funcionarios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114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1360" w:bottom="280" w:left="1560" w:right="156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84" w:lineRule="exact"/>
        <w:ind w:left="4142" w:right="4284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  <w:position w:val="-1"/>
        </w:rPr>
        <w:t>Presupuesto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49" w:after="0" w:line="654" w:lineRule="exact"/>
        <w:ind w:left="2853" w:right="2672" w:firstLine="-398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61"/>
          <w:szCs w:val="61"/>
          <w:color w:val="424242"/>
          <w:spacing w:val="2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9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Gobierno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71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4"/>
        </w:rPr>
        <w:t>Yucatán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668" w:lineRule="exact"/>
        <w:ind w:left="1990" w:right="2107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61"/>
          <w:szCs w:val="61"/>
          <w:color w:val="424242"/>
          <w:spacing w:val="60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61"/>
          <w:szCs w:val="61"/>
          <w:color w:val="424242"/>
          <w:spacing w:val="-4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Ejercici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146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11"/>
        </w:rPr>
        <w:t>Fiscal2016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81" w:right="-20"/>
        <w:jc w:val="left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Clasificació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n</w:t>
      </w:r>
      <w:r>
        <w:rPr>
          <w:rFonts w:ascii="Arial" w:hAnsi="Arial" w:cs="Arial" w:eastAsia="Arial"/>
          <w:sz w:val="50"/>
          <w:szCs w:val="50"/>
          <w:color w:val="242121"/>
          <w:spacing w:val="45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Administrativ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a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242121"/>
          <w:spacing w:val="20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del</w:t>
      </w:r>
      <w:r>
        <w:rPr>
          <w:rFonts w:ascii="Arial" w:hAnsi="Arial" w:cs="Arial" w:eastAsia="Arial"/>
          <w:sz w:val="50"/>
          <w:szCs w:val="50"/>
          <w:color w:val="242121"/>
          <w:spacing w:val="32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Gasto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70" w:right="-20"/>
        <w:jc w:val="left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Pode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0"/>
        </w:rPr>
        <w:t>r</w:t>
      </w:r>
      <w:r>
        <w:rPr>
          <w:rFonts w:ascii="Arial" w:hAnsi="Arial" w:cs="Arial" w:eastAsia="Arial"/>
          <w:sz w:val="50"/>
          <w:szCs w:val="50"/>
          <w:color w:val="242121"/>
          <w:spacing w:val="23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242121"/>
          <w:spacing w:val="0"/>
          <w:w w:val="103"/>
        </w:rPr>
        <w:t>Legislativo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jc w:val="left"/>
        <w:spacing w:after="0"/>
        <w:sectPr>
          <w:pgMar w:footer="1250" w:header="0" w:top="0" w:bottom="1440" w:left="0" w:right="0"/>
          <w:footerReference w:type="odd" r:id="rId17"/>
          <w:footerReference w:type="even" r:id="rId18"/>
          <w:pgSz w:w="12240" w:h="158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250" w:top="840" w:bottom="700" w:left="1420" w:right="280"/>
          <w:pgSz w:w="12240" w:h="15840"/>
        </w:sectPr>
      </w:pPr>
      <w:rPr/>
    </w:p>
    <w:p>
      <w:pPr>
        <w:spacing w:before="8" w:after="0" w:line="240" w:lineRule="auto"/>
        <w:ind w:right="16"/>
        <w:jc w:val="right"/>
        <w:rPr>
          <w:rFonts w:ascii="Tahoma" w:hAnsi="Tahoma" w:cs="Tahoma" w:eastAsia="Tahoma"/>
          <w:sz w:val="30"/>
          <w:szCs w:val="30"/>
        </w:rPr>
      </w:pPr>
      <w:rPr/>
      <w:r>
        <w:rPr/>
        <w:pict>
          <v:shape style="position:absolute;margin-left:76.919998pt;margin-top:-23.592646pt;width:172.5pt;height:68.279999pt;mso-position-horizontal-relative:page;mso-position-vertical-relative:paragraph;z-index:-22374" type="#_x0000_t75">
            <v:imagedata r:id="rId2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360001pt;margin-top:72.957352pt;width:514.680000pt;height:344.05pt;mso-position-horizontal-relative:page;mso-position-vertical-relative:paragraph;z-index:-2237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87" w:hRule="exact"/>
                    </w:trPr>
                    <w:tc>
                      <w:tcPr>
                        <w:tcW w:w="8146" w:type="dxa"/>
                        <w:tcBorders>
                          <w:top w:val="single" w:sz="15.2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  <w:shd w:val="clear" w:color="auto" w:fill="C0C0C0"/>
                      </w:tcPr>
                      <w:p>
                        <w:pPr>
                          <w:spacing w:before="9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953" w:right="2943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PODER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LEGISLATIVO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15.2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  <w:shd w:val="clear" w:color="auto" w:fill="C0C0C0"/>
                      </w:tcPr>
                      <w:p>
                        <w:pPr>
                          <w:spacing w:before="9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16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IMPORTE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556" w:hRule="exact"/>
                    </w:trPr>
                    <w:tc>
                      <w:tcPr>
                        <w:tcW w:w="8146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5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CONGRESO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DEL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ESTADO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7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CONGRESO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ESTADO</w:t>
                        </w:r>
                      </w:p>
                      <w:p>
                        <w:pPr>
                          <w:spacing w:before="7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414" w:lineRule="auto"/>
                          <w:ind w:left="279" w:right="321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DIRECCIÓN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GENERAL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ADMINISTRACIÓN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FINANZAS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INSTITUTO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INVESTIGACIÓN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LEGISLATIVA</w:t>
                        </w:r>
                      </w:p>
                      <w:p>
                        <w:pPr>
                          <w:spacing w:before="0" w:after="0" w:line="216" w:lineRule="exact"/>
                          <w:ind w:left="27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JUNTA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GOBIERNO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Y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COORDINACIÓN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POLÍTICA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8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7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SECRETARÍA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GENERAL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PODER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LEGISLATIVO</w:t>
                        </w:r>
                      </w:p>
                      <w:p>
                        <w:pPr>
                          <w:spacing w:before="7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5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AUDITORÍA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SUPERIOR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DEL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ESTADO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YUCATÁN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414" w:lineRule="auto"/>
                          <w:ind w:left="279" w:right="4026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DIRECTOR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AUDITORÍA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ENTIDADES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DIRECTOR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AUDITORÍA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MUNICIPIOS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DIRECTOR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AUDITORÍA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DESEMPEÑO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DIRECTOR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EVALUACIÓN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NORMATIVIDAD</w:t>
                        </w:r>
                      </w:p>
                      <w:p>
                        <w:pPr>
                          <w:spacing w:before="0" w:after="0" w:line="216" w:lineRule="exact"/>
                          <w:ind w:left="27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DIRECTOR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PLANEACIÓN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ESTRATÉGICA,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DESARROLLO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INSTITUCIONAL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Y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-1"/>
                          </w:rPr>
                          <w:t>CAPACITACIÓN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8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7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DIRECTOR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JURÍDICO</w:t>
                        </w:r>
                      </w:p>
                      <w:p>
                        <w:pPr>
                          <w:spacing w:before="7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7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OFICINA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AUDITOR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SUPERIOR</w:t>
                        </w:r>
                      </w:p>
                      <w:p>
                        <w:pPr>
                          <w:spacing w:before="8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7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TITULAR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UNIDAD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ADMINISTRACIÓN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FINANZAS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548" w:right="159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132,928,068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8" w:after="0" w:line="240" w:lineRule="auto"/>
                          <w:ind w:left="978" w:right="111"/>
                          <w:jc w:val="center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67,405,499</w:t>
                        </w:r>
                      </w:p>
                      <w:p>
                        <w:pPr>
                          <w:spacing w:before="8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25,899,304</w:t>
                        </w:r>
                      </w:p>
                      <w:p>
                        <w:pPr>
                          <w:spacing w:before="4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4,475,084</w:t>
                        </w:r>
                      </w:p>
                      <w:p>
                        <w:pPr>
                          <w:spacing w:before="3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18,941,680</w:t>
                        </w:r>
                      </w:p>
                      <w:p>
                        <w:pPr>
                          <w:spacing w:before="4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16,206,501</w:t>
                        </w:r>
                      </w:p>
                      <w:p>
                        <w:pPr>
                          <w:spacing w:before="3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75" w:right="159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59,633,244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8" w:after="0" w:line="240" w:lineRule="auto"/>
                          <w:ind w:left="95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2,407,601</w:t>
                        </w:r>
                      </w:p>
                      <w:p>
                        <w:pPr>
                          <w:spacing w:before="4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10,278,956</w:t>
                        </w:r>
                      </w:p>
                      <w:p>
                        <w:pPr>
                          <w:spacing w:before="3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2,353,385</w:t>
                        </w:r>
                      </w:p>
                      <w:p>
                        <w:pPr>
                          <w:spacing w:before="4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2,940,004</w:t>
                        </w:r>
                      </w:p>
                      <w:p>
                        <w:pPr>
                          <w:spacing w:before="3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5,113,724</w:t>
                        </w:r>
                      </w:p>
                      <w:p>
                        <w:pPr>
                          <w:spacing w:before="4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5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1,609,382</w:t>
                        </w:r>
                      </w:p>
                      <w:p>
                        <w:pPr>
                          <w:spacing w:before="3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13,592,259</w:t>
                        </w:r>
                      </w:p>
                      <w:p>
                        <w:pPr>
                          <w:spacing w:before="4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9" w:right="135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21,337,933</w:t>
                        </w:r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8146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1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145"/>
                          <w:jc w:val="righ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Subtotal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19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11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192,561,312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ahoma" w:hAnsi="Tahoma" w:cs="Tahoma" w:eastAsia="Tahoma"/>
          <w:sz w:val="30"/>
          <w:szCs w:val="30"/>
          <w:spacing w:val="0"/>
          <w:w w:val="100"/>
          <w:b/>
          <w:bCs/>
        </w:rPr>
        <w:t>Poder</w:t>
      </w:r>
      <w:r>
        <w:rPr>
          <w:rFonts w:ascii="Tahoma" w:hAnsi="Tahoma" w:cs="Tahoma" w:eastAsia="Tahoma"/>
          <w:sz w:val="30"/>
          <w:szCs w:val="3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30"/>
          <w:szCs w:val="30"/>
          <w:spacing w:val="0"/>
          <w:w w:val="100"/>
          <w:b/>
          <w:bCs/>
        </w:rPr>
        <w:t>Legislativo</w:t>
      </w:r>
      <w:r>
        <w:rPr>
          <w:rFonts w:ascii="Tahoma" w:hAnsi="Tahoma" w:cs="Tahoma" w:eastAsia="Tahoma"/>
          <w:sz w:val="30"/>
          <w:szCs w:val="3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18"/>
        <w:jc w:val="right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</w:rPr>
        <w:t>Resto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del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presupuesto: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Total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del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presupuesto: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7" w:right="258"/>
        <w:jc w:val="center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</w:rPr>
        <w:t>36,746,784,090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-35" w:right="253"/>
        <w:jc w:val="center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36,939,345,402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280"/>
          <w:cols w:num="2" w:equalWidth="0">
            <w:col w:w="8159" w:space="480"/>
            <w:col w:w="1901"/>
          </w:cols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6" w:after="0" w:line="240" w:lineRule="auto"/>
        <w:ind w:left="4572" w:right="3853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</w:rPr>
        <w:t>Presupuesto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49" w:after="0" w:line="654" w:lineRule="exact"/>
        <w:ind w:left="3283" w:right="2242" w:firstLine="-398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61"/>
          <w:szCs w:val="61"/>
          <w:color w:val="424242"/>
          <w:spacing w:val="2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9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Gobierno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72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5"/>
        </w:rPr>
        <w:t>Yucatán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668" w:lineRule="exact"/>
        <w:ind w:left="2421" w:right="1759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61"/>
          <w:szCs w:val="61"/>
          <w:color w:val="424242"/>
          <w:spacing w:val="6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61"/>
          <w:szCs w:val="61"/>
          <w:color w:val="424242"/>
          <w:spacing w:val="-4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Ejercici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16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</w:rPr>
        <w:t>Fisca</w:t>
      </w:r>
      <w:r>
        <w:rPr>
          <w:rFonts w:ascii="Arial" w:hAnsi="Arial" w:cs="Arial" w:eastAsia="Arial"/>
          <w:sz w:val="61"/>
          <w:szCs w:val="61"/>
          <w:color w:val="424242"/>
          <w:spacing w:val="27"/>
          <w:w w:val="107"/>
        </w:rPr>
        <w:t>l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8"/>
        </w:rPr>
        <w:t>2016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86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Clasificado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-1"/>
          <w:w w:val="93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por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Objet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343131"/>
          <w:spacing w:val="-2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95"/>
        </w:rPr>
        <w:t>del</w:t>
      </w:r>
      <w:r>
        <w:rPr>
          <w:rFonts w:ascii="Arial" w:hAnsi="Arial" w:cs="Arial" w:eastAsia="Arial"/>
          <w:sz w:val="41"/>
          <w:szCs w:val="41"/>
          <w:color w:val="343131"/>
          <w:spacing w:val="-17"/>
          <w:w w:val="95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71" w:after="0" w:line="240" w:lineRule="auto"/>
        <w:ind w:left="189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Po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10"/>
          <w:w w:val="88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Tip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de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250" w:top="0" w:bottom="1440" w:left="0" w:right="0"/>
          <w:pgSz w:w="12240" w:h="1584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8.103027" w:type="dxa"/>
      </w:tblPr>
      <w:tblGrid/>
      <w:tr>
        <w:trPr>
          <w:trHeight w:val="698" w:hRule="exact"/>
        </w:trPr>
        <w:tc>
          <w:tcPr>
            <w:tcW w:w="8141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153" w:right="311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PODER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LEGISLATIVO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11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12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0812" w:hRule="exact"/>
        </w:trPr>
        <w:tc>
          <w:tcPr>
            <w:tcW w:w="8141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6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PERSONALES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REMUNERACIONES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AL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DIETAS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6"/>
                <w:szCs w:val="16"/>
                <w:spacing w:val="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REMUNERACIONES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AL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TRANSITORIO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RETRIBUCIONES</w:t>
            </w:r>
            <w:r>
              <w:rPr>
                <w:rFonts w:ascii="Tahoma" w:hAnsi="Tahoma" w:cs="Tahoma" w:eastAsia="Tahoma"/>
                <w:sz w:val="16"/>
                <w:szCs w:val="16"/>
                <w:spacing w:val="3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REMUNERACIONES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ADICIONALES</w:t>
            </w:r>
            <w:r>
              <w:rPr>
                <w:rFonts w:ascii="Tahoma" w:hAnsi="Tahoma" w:cs="Tahoma" w:eastAsia="Tahoma"/>
                <w:sz w:val="16"/>
                <w:szCs w:val="16"/>
                <w:spacing w:val="3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ESPECIALES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6"/>
                <w:szCs w:val="16"/>
                <w:spacing w:val="3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6"/>
                <w:szCs w:val="16"/>
                <w:spacing w:val="3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6"/>
                <w:szCs w:val="16"/>
                <w:spacing w:val="3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6"/>
                <w:szCs w:val="16"/>
                <w:spacing w:val="3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6"/>
                <w:szCs w:val="16"/>
                <w:spacing w:val="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6"/>
                <w:szCs w:val="16"/>
                <w:spacing w:val="1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6"/>
                <w:szCs w:val="16"/>
                <w:spacing w:val="4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INDEMNIZACIONES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6"/>
                <w:szCs w:val="16"/>
                <w:spacing w:val="3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APOYOS</w:t>
            </w:r>
            <w:r>
              <w:rPr>
                <w:rFonts w:ascii="Tahoma" w:hAnsi="Tahoma" w:cs="Tahoma" w:eastAsia="Tahoma"/>
                <w:sz w:val="16"/>
                <w:szCs w:val="16"/>
                <w:spacing w:val="2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6"/>
                <w:szCs w:val="16"/>
                <w:spacing w:val="3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LOS</w:t>
            </w:r>
            <w:r>
              <w:rPr>
                <w:rFonts w:ascii="Tahoma" w:hAnsi="Tahoma" w:cs="Tahoma" w:eastAsia="Tahoma"/>
                <w:sz w:val="16"/>
                <w:szCs w:val="16"/>
                <w:spacing w:val="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6"/>
                <w:szCs w:val="16"/>
                <w:spacing w:val="3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6"/>
                <w:szCs w:val="16"/>
                <w:spacing w:val="3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6"/>
                <w:szCs w:val="16"/>
                <w:spacing w:val="2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PAGO</w:t>
            </w:r>
            <w:r>
              <w:rPr>
                <w:rFonts w:ascii="Tahoma" w:hAnsi="Tahoma" w:cs="Tahoma" w:eastAsia="Tahoma"/>
                <w:sz w:val="16"/>
                <w:szCs w:val="16"/>
                <w:spacing w:val="1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6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SUMINISTROS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98" w:lineRule="auto"/>
              <w:ind w:left="885" w:right="1659" w:firstLine="-60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EMISIÓN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DOCUMENTOS</w:t>
            </w:r>
            <w:r>
              <w:rPr>
                <w:rFonts w:ascii="Tahoma" w:hAnsi="Tahoma" w:cs="Tahoma" w:eastAsia="Tahoma"/>
                <w:sz w:val="16"/>
                <w:szCs w:val="16"/>
                <w:spacing w:val="37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6"/>
                <w:szCs w:val="16"/>
                <w:spacing w:val="3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OFICIALES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193" w:lineRule="exact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-1"/>
              </w:rPr>
              <w:t>MATERIALES,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-1"/>
              </w:rPr>
              <w:t>ÚTILES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-1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-1"/>
              </w:rPr>
              <w:t>EQUIPOS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-1"/>
              </w:rPr>
              <w:t>MENORES</w:t>
            </w:r>
            <w:r>
              <w:rPr>
                <w:rFonts w:ascii="Tahoma" w:hAnsi="Tahoma" w:cs="Tahoma" w:eastAsia="Tahoma"/>
                <w:sz w:val="16"/>
                <w:szCs w:val="16"/>
                <w:spacing w:val="23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-1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-1"/>
              </w:rPr>
              <w:t>OFICINA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2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2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2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98" w:lineRule="auto"/>
              <w:ind w:left="885" w:right="2041" w:firstLine="-48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6"/>
                <w:szCs w:val="16"/>
                <w:spacing w:val="2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211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7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85" w:right="169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121,503,143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90" w:right="169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65,398,725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4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13,327,272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4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52,071,453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51" w:right="17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272,783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272,783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90" w:right="169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38,017,323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111,810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4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13,117,457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4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24,788,056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995" w:right="17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9,613,798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9,018,798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595,000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995" w:right="17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5,944,655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237,040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393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26,570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151,733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5,529,312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995" w:right="17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2,255,859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2,255,859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90" w:right="169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15,677,745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5" w:right="17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6,801,455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2,971,226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122,183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1,726,130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281,267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942" w:footer="501" w:top="2300" w:bottom="700" w:left="1420" w:right="280"/>
          <w:headerReference w:type="even" r:id="rId22"/>
          <w:headerReference w:type="odd" r:id="rId23"/>
          <w:pgSz w:w="12240" w:h="1584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7"/>
          <w:pgMar w:footer="501" w:header="942" w:top="2300" w:bottom="700" w:left="1420" w:right="480"/>
          <w:footerReference w:type="odd" r:id="rId24"/>
          <w:footerReference w:type="even" r:id="rId25"/>
          <w:pgSz w:w="12240" w:h="15840"/>
        </w:sectPr>
      </w:pPr>
      <w:rPr/>
    </w:p>
    <w:p>
      <w:pPr>
        <w:spacing w:before="38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2160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LIMPIEZA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1,700,649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2864" w:space="6633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2200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ALIMENTOS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UTENSILIOS</w:t>
      </w:r>
      <w:r>
        <w:rPr>
          <w:rFonts w:ascii="Tahoma" w:hAnsi="Tahoma" w:cs="Tahoma" w:eastAsia="Tahoma"/>
          <w:sz w:val="16"/>
          <w:szCs w:val="16"/>
          <w:spacing w:val="-1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2,532,067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2210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PRODUCTOS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ALIMENTICIOS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PARA</w:t>
      </w:r>
      <w:r>
        <w:rPr>
          <w:rFonts w:ascii="Tahoma" w:hAnsi="Tahoma" w:cs="Tahoma" w:eastAsia="Tahoma"/>
          <w:sz w:val="16"/>
          <w:szCs w:val="16"/>
          <w:spacing w:val="1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PERSONAS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8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2,532,067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116"/>
        <w:jc w:val="right"/>
        <w:tabs>
          <w:tab w:pos="600" w:val="left"/>
          <w:tab w:pos="90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2400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MATERIALES</w:t>
      </w:r>
      <w:r>
        <w:rPr>
          <w:rFonts w:ascii="Tahoma" w:hAnsi="Tahoma" w:cs="Tahoma" w:eastAsia="Tahoma"/>
          <w:sz w:val="16"/>
          <w:szCs w:val="16"/>
          <w:spacing w:val="3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3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CONSTRUCCIÓN</w:t>
      </w:r>
      <w:r>
        <w:rPr>
          <w:rFonts w:ascii="Tahoma" w:hAnsi="Tahoma" w:cs="Tahoma" w:eastAsia="Tahoma"/>
          <w:sz w:val="16"/>
          <w:szCs w:val="16"/>
          <w:spacing w:val="4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-1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293,592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2460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MATERIAL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ELÉCTRICO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ELECTRÓNICO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2480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MATERIALES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COMPLEMENTARIOS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52,683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240,909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3596" w:space="6041"/>
            <w:col w:w="70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6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2500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PRODUCTOS</w:t>
      </w:r>
      <w:r>
        <w:rPr>
          <w:rFonts w:ascii="Tahoma" w:hAnsi="Tahoma" w:cs="Tahoma" w:eastAsia="Tahoma"/>
          <w:sz w:val="16"/>
          <w:szCs w:val="16"/>
          <w:spacing w:val="3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QUÍMICOS,</w:t>
      </w:r>
      <w:r>
        <w:rPr>
          <w:rFonts w:ascii="Tahoma" w:hAnsi="Tahoma" w:cs="Tahoma" w:eastAsia="Tahoma"/>
          <w:sz w:val="16"/>
          <w:szCs w:val="16"/>
          <w:spacing w:val="3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FARMACÉUTICOS</w:t>
      </w:r>
      <w:r>
        <w:rPr>
          <w:rFonts w:ascii="Tahoma" w:hAnsi="Tahoma" w:cs="Tahoma" w:eastAsia="Tahoma"/>
          <w:sz w:val="16"/>
          <w:szCs w:val="16"/>
          <w:spacing w:val="4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LABORATORIO</w:t>
      </w:r>
      <w:r>
        <w:rPr>
          <w:rFonts w:ascii="Tahoma" w:hAnsi="Tahoma" w:cs="Tahoma" w:eastAsia="Tahoma"/>
          <w:sz w:val="16"/>
          <w:szCs w:val="16"/>
          <w:spacing w:val="-1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38,580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2530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MEDICINAS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PRODUCTOS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FARMACÉUTICOS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9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38,580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114"/>
        <w:jc w:val="right"/>
        <w:tabs>
          <w:tab w:pos="600" w:val="left"/>
          <w:tab w:pos="88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2600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COMBUSTIBLES,</w:t>
      </w:r>
      <w:r>
        <w:rPr>
          <w:rFonts w:ascii="Tahoma" w:hAnsi="Tahoma" w:cs="Tahoma" w:eastAsia="Tahoma"/>
          <w:sz w:val="16"/>
          <w:szCs w:val="16"/>
          <w:spacing w:val="4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LUBRICANTES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ADITIVOS</w:t>
      </w:r>
      <w:r>
        <w:rPr>
          <w:rFonts w:ascii="Tahoma" w:hAnsi="Tahoma" w:cs="Tahoma" w:eastAsia="Tahoma"/>
          <w:sz w:val="16"/>
          <w:szCs w:val="16"/>
          <w:spacing w:val="-2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4,657,897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2610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COMBUSTIBLES,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LUBRICANTES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ADITIVOS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8" w:lineRule="auto"/>
        <w:ind w:left="1078" w:right="-49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2700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VESTUARIO,</w:t>
      </w:r>
      <w:r>
        <w:rPr>
          <w:rFonts w:ascii="Tahoma" w:hAnsi="Tahoma" w:cs="Tahoma" w:eastAsia="Tahoma"/>
          <w:sz w:val="16"/>
          <w:szCs w:val="16"/>
          <w:spacing w:val="3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BLANCOS,</w:t>
      </w:r>
      <w:r>
        <w:rPr>
          <w:rFonts w:ascii="Tahoma" w:hAnsi="Tahoma" w:cs="Tahoma" w:eastAsia="Tahoma"/>
          <w:sz w:val="16"/>
          <w:szCs w:val="16"/>
          <w:spacing w:val="2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PRENDAS</w:t>
      </w:r>
      <w:r>
        <w:rPr>
          <w:rFonts w:ascii="Tahoma" w:hAnsi="Tahoma" w:cs="Tahoma" w:eastAsia="Tahoma"/>
          <w:sz w:val="16"/>
          <w:szCs w:val="16"/>
          <w:spacing w:val="2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PROTECCIÓN</w:t>
      </w:r>
      <w:r>
        <w:rPr>
          <w:rFonts w:ascii="Tahoma" w:hAnsi="Tahoma" w:cs="Tahoma" w:eastAsia="Tahoma"/>
          <w:sz w:val="16"/>
          <w:szCs w:val="16"/>
          <w:spacing w:val="3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DEPORTIVOS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2710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VESTUARIO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UNIFORMES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2730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DEPORTIVOS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103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4,657,897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-32" w:right="82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1,069,894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1,010,506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365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59,388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493" w:space="2869"/>
            <w:col w:w="978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2900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HERRAMIENTAS,</w:t>
      </w:r>
      <w:r>
        <w:rPr>
          <w:rFonts w:ascii="Tahoma" w:hAnsi="Tahoma" w:cs="Tahoma" w:eastAsia="Tahoma"/>
          <w:sz w:val="16"/>
          <w:szCs w:val="16"/>
          <w:spacing w:val="4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-2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284,260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2920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EDIFICIOS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8" w:lineRule="auto"/>
        <w:ind w:left="1078" w:right="116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2940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CÓMPUTO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2950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INSTRUMENTAL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MÉDICO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LABORATORIO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2960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TRANSPORTE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46,064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154,136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912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83,148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385" w:space="3252"/>
            <w:col w:w="703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3" w:after="0" w:line="240" w:lineRule="auto"/>
        <w:ind w:left="325" w:right="81"/>
        <w:jc w:val="center"/>
        <w:tabs>
          <w:tab w:pos="1040" w:val="left"/>
          <w:tab w:pos="92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3000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GENERALES</w:t>
      </w:r>
      <w:r>
        <w:rPr>
          <w:rFonts w:ascii="Tahoma" w:hAnsi="Tahoma" w:cs="Tahoma" w:eastAsia="Tahoma"/>
          <w:sz w:val="16"/>
          <w:szCs w:val="16"/>
          <w:spacing w:val="-1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52,976,040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5" w:right="81"/>
        <w:jc w:val="center"/>
        <w:tabs>
          <w:tab w:pos="1040" w:val="left"/>
          <w:tab w:pos="93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3100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BÁSICOS</w:t>
      </w:r>
      <w:r>
        <w:rPr>
          <w:rFonts w:ascii="Tahoma" w:hAnsi="Tahoma" w:cs="Tahoma" w:eastAsia="Tahoma"/>
          <w:sz w:val="16"/>
          <w:szCs w:val="16"/>
          <w:spacing w:val="-2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5,692,889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3110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ENERGÍA</w:t>
      </w:r>
      <w:r>
        <w:rPr>
          <w:rFonts w:ascii="Tahoma" w:hAnsi="Tahoma" w:cs="Tahoma" w:eastAsia="Tahoma"/>
          <w:sz w:val="16"/>
          <w:szCs w:val="16"/>
          <w:spacing w:val="2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ELÉCTRICA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AGUA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TELEFONÍA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TRADICIONAL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TELEFONÍA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CELULAR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3170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INTERNET,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REDES</w:t>
      </w:r>
      <w:r>
        <w:rPr>
          <w:rFonts w:ascii="Tahoma" w:hAnsi="Tahoma" w:cs="Tahoma" w:eastAsia="Tahoma"/>
          <w:sz w:val="16"/>
          <w:szCs w:val="16"/>
          <w:spacing w:val="1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PROCESAMIENTO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POSTALES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TELEGRÁFICOS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3,708,610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16,503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1,175,328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574,418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75,849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142,181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247" w:space="3250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79.405151pt;margin-top:144.057953pt;width:514.033333pt;height:577.337671pt;mso-position-horizontal-relative:page;mso-position-vertical-relative:page;z-index:-22372" coordorigin="1588,2881" coordsize="10281,11547">
            <v:group style="position:absolute;left:1598;top:14418;width:10261;height:2" coordorigin="1598,14418" coordsize="10261,2">
              <v:shape style="position:absolute;left:1598;top:14418;width:10261;height:2" coordorigin="1598,14418" coordsize="10261,0" path="m11859,14418l1598,14418e" filled="f" stroked="t" strokeweight="1.000062pt" strokecolor="#000000">
                <v:path arrowok="t"/>
              </v:shape>
            </v:group>
            <v:group style="position:absolute;left:1598;top:2891;width:2;height:11527" coordorigin="1598,2891" coordsize="2,11527">
              <v:shape style="position:absolute;left:1598;top:2891;width:2;height:11527" coordorigin="1598,2891" coordsize="0,11527" path="m1598,14418l1598,2891e" filled="f" stroked="t" strokeweight="1.000062pt" strokecolor="#000000">
                <v:path arrowok="t"/>
              </v:shape>
            </v:group>
            <v:group style="position:absolute;left:9744;top:2891;width:2;height:11527" coordorigin="9744,2891" coordsize="2,11527">
              <v:shape style="position:absolute;left:9744;top:2891;width:2;height:11527" coordorigin="9744,2891" coordsize="0,11527" path="m9744,2891l9744,14418e" filled="f" stroked="t" strokeweight="1.000062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3200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ARRENDAMIENTO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4,945,029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3220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ARRENDAMIENTO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EDIFICIOS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8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1,454,703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942" w:footer="501" w:top="2300" w:bottom="700" w:left="1420" w:right="480"/>
          <w:pgSz w:w="12240" w:h="15840"/>
        </w:sectPr>
      </w:pPr>
      <w:rPr/>
    </w:p>
    <w:p>
      <w:pPr>
        <w:spacing w:before="38" w:after="0" w:line="298" w:lineRule="auto"/>
        <w:ind w:left="1078" w:right="5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3230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ARRENDAMIENTO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MOBILIARIO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ADMINISTRACIÓN,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EDUCACIONAL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RECREATIVO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3260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ARRENDAMIENTO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MAQUINARIA,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HERRAMIENTAS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240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3300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PROFESIONALES,</w:t>
      </w:r>
      <w:r>
        <w:rPr>
          <w:rFonts w:ascii="Tahoma" w:hAnsi="Tahoma" w:cs="Tahoma" w:eastAsia="Tahoma"/>
          <w:sz w:val="16"/>
          <w:szCs w:val="16"/>
          <w:spacing w:val="4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CIENTÍFICOS,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TÉCNICOS</w:t>
      </w:r>
      <w:r>
        <w:rPr>
          <w:rFonts w:ascii="Tahoma" w:hAnsi="Tahoma" w:cs="Tahoma" w:eastAsia="Tahoma"/>
          <w:sz w:val="16"/>
          <w:szCs w:val="16"/>
          <w:spacing w:val="2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93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LEGALES,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CONTABILIDAD,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AUDITORÍA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RELACIONADOS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CONSULTORÍA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ADMINISTRATIVA,</w:t>
      </w:r>
      <w:r>
        <w:rPr>
          <w:rFonts w:ascii="Tahoma" w:hAnsi="Tahoma" w:cs="Tahoma" w:eastAsia="Tahoma"/>
          <w:sz w:val="16"/>
          <w:szCs w:val="16"/>
          <w:spacing w:val="4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PROCESOS,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TÉCNICA</w:t>
      </w:r>
      <w:r>
        <w:rPr>
          <w:rFonts w:ascii="Tahoma" w:hAnsi="Tahoma" w:cs="Tahoma" w:eastAsia="Tahoma"/>
          <w:sz w:val="16"/>
          <w:szCs w:val="16"/>
          <w:spacing w:val="2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EN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CAPACITACIÓN</w:t>
      </w:r>
      <w:r>
        <w:rPr>
          <w:rFonts w:ascii="Tahoma" w:hAnsi="Tahoma" w:cs="Tahoma" w:eastAsia="Tahoma"/>
          <w:sz w:val="16"/>
          <w:szCs w:val="16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SERVIDORES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PÚBLICOS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APOYO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ADMINISTRATIVO,</w:t>
      </w:r>
      <w:r>
        <w:rPr>
          <w:rFonts w:ascii="Tahoma" w:hAnsi="Tahoma" w:cs="Tahoma" w:eastAsia="Tahoma"/>
          <w:sz w:val="16"/>
          <w:szCs w:val="16"/>
          <w:spacing w:val="4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FOTOCOPIADO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IMPRESIÓN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34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312,888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8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3,177,438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-32" w:right="81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19,847,449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55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13,093,016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8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2,916,988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8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1,540,788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208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2,296,657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754" w:space="2503"/>
            <w:col w:w="108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3400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FINANCIEROS,</w:t>
      </w:r>
      <w:r>
        <w:rPr>
          <w:rFonts w:ascii="Tahoma" w:hAnsi="Tahoma" w:cs="Tahoma" w:eastAsia="Tahoma"/>
          <w:sz w:val="16"/>
          <w:szCs w:val="16"/>
          <w:spacing w:val="3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BANCARIOS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COMERCIALES</w:t>
      </w:r>
      <w:r>
        <w:rPr>
          <w:rFonts w:ascii="Tahoma" w:hAnsi="Tahoma" w:cs="Tahoma" w:eastAsia="Tahoma"/>
          <w:sz w:val="16"/>
          <w:szCs w:val="16"/>
          <w:spacing w:val="-1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400,199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3410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FINANCIEROS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BANCARIOS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3450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SEGURO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BIENES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PATRIMONIALES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263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3500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REPARACIÓN,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CONSERVACIÓN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CONSERVACIÓN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INMUEBLES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37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MOBILIARIO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ADMINISTRACIÓN,</w:t>
      </w:r>
      <w:r>
        <w:rPr>
          <w:rFonts w:ascii="Tahoma" w:hAnsi="Tahoma" w:cs="Tahoma" w:eastAsia="Tahoma"/>
          <w:sz w:val="16"/>
          <w:szCs w:val="16"/>
          <w:spacing w:val="4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EDUCACIONAL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RECREATIVO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CÓMPUTO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TRANSPORTE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138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3570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MAQUINARIA,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HERRAMIENTA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LIMPIEZA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MANEJO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DESECHOS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365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72,689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3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327,510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-32" w:right="82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7,958,512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2,323,913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65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49,300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3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1,342,575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3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562,220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3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1,321,440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left="103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2,359,064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821" w:space="2541"/>
            <w:col w:w="978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3600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COMUNICACIÓN</w:t>
      </w:r>
      <w:r>
        <w:rPr>
          <w:rFonts w:ascii="Tahoma" w:hAnsi="Tahoma" w:cs="Tahoma" w:eastAsia="Tahoma"/>
          <w:sz w:val="16"/>
          <w:szCs w:val="16"/>
          <w:spacing w:val="4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SOCIAL</w:t>
      </w:r>
      <w:r>
        <w:rPr>
          <w:rFonts w:ascii="Tahoma" w:hAnsi="Tahoma" w:cs="Tahoma" w:eastAsia="Tahoma"/>
          <w:sz w:val="16"/>
          <w:szCs w:val="16"/>
          <w:spacing w:val="2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PUBLICIDAD</w:t>
      </w:r>
      <w:r>
        <w:rPr>
          <w:rFonts w:ascii="Tahoma" w:hAnsi="Tahoma" w:cs="Tahoma" w:eastAsia="Tahoma"/>
          <w:sz w:val="16"/>
          <w:szCs w:val="16"/>
          <w:spacing w:val="-1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5,010,598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3610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DIFUSIÓN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POR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RADIO,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TELEVISIÓN</w:t>
      </w:r>
      <w:r>
        <w:rPr>
          <w:rFonts w:ascii="Tahoma" w:hAnsi="Tahoma" w:cs="Tahoma" w:eastAsia="Tahoma"/>
          <w:sz w:val="16"/>
          <w:szCs w:val="16"/>
          <w:spacing w:val="2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MEDIOS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MENSAJES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SOBRE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92" w:after="0" w:line="240" w:lineRule="auto"/>
        <w:ind w:left="107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</w:rPr>
        <w:t>PROGRAMAS</w:t>
      </w:r>
      <w:r>
        <w:rPr>
          <w:rFonts w:ascii="Tahoma" w:hAnsi="Tahoma" w:cs="Tahoma" w:eastAsia="Tahoma"/>
          <w:sz w:val="16"/>
          <w:szCs w:val="16"/>
          <w:spacing w:val="29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ACTIVIDADES</w:t>
      </w:r>
      <w:r>
        <w:rPr>
          <w:rFonts w:ascii="Tahoma" w:hAnsi="Tahoma" w:cs="Tahoma" w:eastAsia="Tahoma"/>
          <w:sz w:val="16"/>
          <w:szCs w:val="16"/>
          <w:spacing w:val="32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GUBERNAMENTALES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47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3690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4,547,350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463,248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4826" w:space="4671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3700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TRASLADO</w:t>
      </w:r>
      <w:r>
        <w:rPr>
          <w:rFonts w:ascii="Tahoma" w:hAnsi="Tahoma" w:cs="Tahoma" w:eastAsia="Tahoma"/>
          <w:sz w:val="16"/>
          <w:szCs w:val="16"/>
          <w:spacing w:val="2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VIÁTICOS</w:t>
      </w:r>
      <w:r>
        <w:rPr>
          <w:rFonts w:ascii="Tahoma" w:hAnsi="Tahoma" w:cs="Tahoma" w:eastAsia="Tahoma"/>
          <w:sz w:val="16"/>
          <w:szCs w:val="16"/>
          <w:spacing w:val="-2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2,710,940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3710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PASAJES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AÉREOS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3750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VIÁTICOS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EN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EL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PAÍS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1,570,158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1,140,782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2689" w:space="6808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3800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OFICIALES</w:t>
      </w:r>
      <w:r>
        <w:rPr>
          <w:rFonts w:ascii="Tahoma" w:hAnsi="Tahoma" w:cs="Tahoma" w:eastAsia="Tahoma"/>
          <w:sz w:val="16"/>
          <w:szCs w:val="16"/>
          <w:spacing w:val="-2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4,142,329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3820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GASTOS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ORDEN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SOCIAL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CULTURAL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79.405151pt;margin-top:144.057953pt;width:514.033333pt;height:577.337671pt;mso-position-horizontal-relative:page;mso-position-vertical-relative:page;z-index:-22371" coordorigin="1588,2881" coordsize="10281,11547">
            <v:group style="position:absolute;left:1598;top:14418;width:10261;height:2" coordorigin="1598,14418" coordsize="10261,2">
              <v:shape style="position:absolute;left:1598;top:14418;width:10261;height:2" coordorigin="1598,14418" coordsize="10261,0" path="m11859,14418l1598,14418e" filled="f" stroked="t" strokeweight="1.000062pt" strokecolor="#000000">
                <v:path arrowok="t"/>
              </v:shape>
            </v:group>
            <v:group style="position:absolute;left:1598;top:2891;width:2;height:11527" coordorigin="1598,2891" coordsize="2,11527">
              <v:shape style="position:absolute;left:1598;top:2891;width:2;height:11527" coordorigin="1598,2891" coordsize="0,11527" path="m1598,14418l1598,2891e" filled="f" stroked="t" strokeweight="1.000062pt" strokecolor="#000000">
                <v:path arrowok="t"/>
              </v:shape>
            </v:group>
            <v:group style="position:absolute;left:9744;top:2891;width:2;height:11527" coordorigin="9744,2891" coordsize="2,11527">
              <v:shape style="position:absolute;left:9744;top:2891;width:2;height:11527" coordorigin="9744,2891" coordsize="0,11527" path="m9744,2891l9744,14418e" filled="f" stroked="t" strokeweight="1.000062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3830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CONGRESOS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CONVENCIONES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3850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GASTOS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REPRESENTACIÓN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397,072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3,507,693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237,564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3422" w:space="6075"/>
            <w:col w:w="84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8.103027" w:type="dxa"/>
      </w:tblPr>
      <w:tblGrid/>
      <w:tr>
        <w:trPr>
          <w:trHeight w:val="5845" w:hRule="exact"/>
        </w:trPr>
        <w:tc>
          <w:tcPr>
            <w:tcW w:w="8141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2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GENERALES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98" w:lineRule="auto"/>
              <w:ind w:left="885" w:right="1464" w:firstLine="-48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6"/>
                <w:szCs w:val="16"/>
                <w:spacing w:val="2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6"/>
                <w:szCs w:val="16"/>
                <w:spacing w:val="2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GENERALES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32" w:right="3246"/>
              <w:jc w:val="center"/>
              <w:tabs>
                <w:tab w:pos="84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6"/>
                <w:szCs w:val="16"/>
                <w:spacing w:val="2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MUEBLES,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INTANGIBLES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6"/>
                <w:szCs w:val="16"/>
                <w:spacing w:val="2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6"/>
                <w:szCs w:val="16"/>
                <w:spacing w:val="2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6"/>
                <w:szCs w:val="16"/>
                <w:spacing w:val="3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5400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VEHÍCULOS</w:t>
            </w:r>
            <w:r>
              <w:rPr>
                <w:rFonts w:ascii="Tahoma" w:hAnsi="Tahoma" w:cs="Tahoma" w:eastAsia="Tahoma"/>
                <w:sz w:val="16"/>
                <w:szCs w:val="16"/>
                <w:spacing w:val="3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6"/>
                <w:szCs w:val="16"/>
                <w:spacing w:val="2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VEHÍCULOS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TERRESTRE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5500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6"/>
                <w:szCs w:val="16"/>
                <w:spacing w:val="2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DEFENSA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DEFENSA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5900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ACTIVOS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INTANGIBLES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SOFTWARE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211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25" w:after="0" w:line="240" w:lineRule="auto"/>
              <w:ind w:left="995" w:right="16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2,268,095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361" w:right="14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10,407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31" w:right="139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2,095,156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271" w:right="14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162,532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95" w:right="16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2,404,384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5" w:right="16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1,202,145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1" w:right="14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394,451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71" w:right="14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315,924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71" w:right="14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491,770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51" w:right="167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876,672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1" w:right="14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876,672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51" w:right="167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249,441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1" w:right="140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249,441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256" w:right="168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76,126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361" w:right="14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76,126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594" w:hRule="exact"/>
        </w:trPr>
        <w:tc>
          <w:tcPr>
            <w:tcW w:w="8141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right="134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Total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11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192,561,312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942" w:footer="501" w:top="2300" w:bottom="700" w:left="1420" w:right="280"/>
          <w:pgSz w:w="12240" w:h="15840"/>
        </w:sectPr>
      </w:pPr>
      <w:rPr/>
    </w:p>
    <w:p>
      <w:pPr>
        <w:spacing w:before="92" w:after="0" w:line="240" w:lineRule="auto"/>
        <w:ind w:left="5973" w:right="2198"/>
        <w:jc w:val="center"/>
        <w:rPr>
          <w:rFonts w:ascii="Tahoma" w:hAnsi="Tahoma" w:cs="Tahoma" w:eastAsia="Tahoma"/>
          <w:sz w:val="28"/>
          <w:szCs w:val="28"/>
        </w:rPr>
      </w:pPr>
      <w:rPr/>
      <w:r>
        <w:rPr/>
        <w:pict>
          <v:shape style="position:absolute;margin-left:82.919998pt;margin-top:5.106866pt;width:172.5pt;height:68.279999pt;mso-position-horizontal-relative:page;mso-position-vertical-relative:paragraph;z-index:-22370" type="#_x0000_t75">
            <v:imagedata r:id="rId28" o:title=""/>
          </v:shape>
        </w:pict>
      </w:r>
      <w:r>
        <w:rPr>
          <w:rFonts w:ascii="Tahoma" w:hAnsi="Tahoma" w:cs="Tahoma" w:eastAsia="Tahoma"/>
          <w:sz w:val="28"/>
          <w:szCs w:val="28"/>
          <w:spacing w:val="0"/>
          <w:w w:val="100"/>
          <w:b/>
          <w:bCs/>
        </w:rPr>
        <w:t>Tipo</w:t>
      </w:r>
      <w:r>
        <w:rPr>
          <w:rFonts w:ascii="Tahoma" w:hAnsi="Tahoma" w:cs="Tahoma" w:eastAsia="Tahoma"/>
          <w:sz w:val="28"/>
          <w:szCs w:val="28"/>
          <w:spacing w:val="-6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28"/>
          <w:szCs w:val="28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spacing w:val="0"/>
          <w:w w:val="99"/>
          <w:b/>
          <w:bCs/>
        </w:rPr>
        <w:t>Gasto</w:t>
      </w:r>
      <w:r>
        <w:rPr>
          <w:rFonts w:ascii="Tahoma" w:hAnsi="Tahoma" w:cs="Tahoma" w:eastAsia="Tahoma"/>
          <w:sz w:val="28"/>
          <w:szCs w:val="28"/>
          <w:spacing w:val="0"/>
          <w:w w:val="100"/>
        </w:rPr>
      </w:r>
    </w:p>
    <w:p>
      <w:pPr>
        <w:spacing w:before="0" w:after="0" w:line="337" w:lineRule="exact"/>
        <w:ind w:left="5729" w:right="1950"/>
        <w:jc w:val="center"/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b/>
          <w:bCs/>
          <w:position w:val="-1"/>
        </w:rPr>
        <w:t>Poder</w:t>
      </w:r>
      <w:r>
        <w:rPr>
          <w:rFonts w:ascii="Tahoma" w:hAnsi="Tahoma" w:cs="Tahoma" w:eastAsia="Tahoma"/>
          <w:sz w:val="28"/>
          <w:szCs w:val="28"/>
          <w:spacing w:val="-8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28"/>
          <w:szCs w:val="28"/>
          <w:spacing w:val="0"/>
          <w:w w:val="99"/>
          <w:b/>
          <w:bCs/>
          <w:position w:val="-1"/>
        </w:rPr>
        <w:t>Legislativo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200003" w:type="dxa"/>
      </w:tblPr>
      <w:tblGrid/>
      <w:tr>
        <w:trPr>
          <w:trHeight w:val="599" w:hRule="exact"/>
        </w:trPr>
        <w:tc>
          <w:tcPr>
            <w:tcW w:w="7696" w:type="dxa"/>
            <w:tcBorders>
              <w:top w:val="single" w:sz="17.12" w:space="0" w:color="000000"/>
              <w:bottom w:val="single" w:sz="17.6" w:space="0" w:color="000000"/>
              <w:left w:val="single" w:sz="8.960" w:space="0" w:color="000000"/>
              <w:right w:val="single" w:sz="8.960" w:space="0" w:color="000000"/>
            </w:tcBorders>
            <w:shd w:val="clear" w:color="auto" w:fill="C0C0C0"/>
          </w:tcPr>
          <w:p>
            <w:pPr>
              <w:spacing w:before="94" w:after="0" w:line="240" w:lineRule="auto"/>
              <w:ind w:left="3019" w:right="2976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74" w:type="dxa"/>
            <w:tcBorders>
              <w:top w:val="single" w:sz="17.12" w:space="0" w:color="000000"/>
              <w:bottom w:val="single" w:sz="17.6" w:space="0" w:color="000000"/>
              <w:left w:val="single" w:sz="8.960" w:space="0" w:color="000000"/>
              <w:right w:val="single" w:sz="8.960" w:space="0" w:color="000000"/>
            </w:tcBorders>
            <w:shd w:val="clear" w:color="auto" w:fill="C0C0C0"/>
          </w:tcPr>
          <w:p>
            <w:pPr>
              <w:spacing w:before="94" w:after="0" w:line="240" w:lineRule="auto"/>
              <w:ind w:left="595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95" w:hRule="exact"/>
        </w:trPr>
        <w:tc>
          <w:tcPr>
            <w:tcW w:w="7696" w:type="dxa"/>
            <w:tcBorders>
              <w:top w:val="single" w:sz="17.6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  <w:shd w:val="clear" w:color="auto" w:fill="C0C0C0"/>
          </w:tcPr>
          <w:p>
            <w:pPr>
              <w:spacing w:before="0" w:after="0" w:line="215" w:lineRule="exact"/>
              <w:ind w:left="2743" w:right="2703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PODER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LEGISLATIVO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74" w:type="dxa"/>
            <w:tcBorders>
              <w:top w:val="single" w:sz="17.6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  <w:shd w:val="clear" w:color="auto" w:fill="C0C0C0"/>
          </w:tcPr>
          <w:p>
            <w:pPr>
              <w:spacing w:before="0" w:after="0" w:line="205" w:lineRule="exact"/>
              <w:ind w:left="8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192,561,312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52" w:hRule="exact"/>
        </w:trPr>
        <w:tc>
          <w:tcPr>
            <w:tcW w:w="769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8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corriente</w:t>
            </w:r>
          </w:p>
        </w:tc>
        <w:tc>
          <w:tcPr>
            <w:tcW w:w="227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33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190,156,928</w:t>
            </w:r>
          </w:p>
        </w:tc>
      </w:tr>
      <w:tr>
        <w:trPr>
          <w:trHeight w:val="745" w:hRule="exact"/>
        </w:trPr>
        <w:tc>
          <w:tcPr>
            <w:tcW w:w="769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48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capital</w:t>
            </w:r>
          </w:p>
        </w:tc>
        <w:tc>
          <w:tcPr>
            <w:tcW w:w="227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7" w:after="0" w:line="240" w:lineRule="auto"/>
              <w:ind w:left="952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2,404,384</w:t>
            </w:r>
          </w:p>
        </w:tc>
      </w:tr>
      <w:tr>
        <w:trPr>
          <w:trHeight w:val="954" w:hRule="exact"/>
        </w:trPr>
        <w:tc>
          <w:tcPr>
            <w:tcW w:w="769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0" w:after="0" w:line="230" w:lineRule="exact"/>
              <w:ind w:right="325"/>
              <w:jc w:val="righ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Subtotal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right="327"/>
              <w:jc w:val="righ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-1"/>
              </w:rPr>
              <w:t>Resto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-1"/>
              </w:rPr>
              <w:t>del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-1"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-1"/>
              </w:rPr>
              <w:t>presupuesto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exact"/>
              <w:ind w:right="323"/>
              <w:jc w:val="righ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  <w:position w:val="-1"/>
              </w:rPr>
              <w:t>Total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  <w:position w:val="-1"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  <w:position w:val="-1"/>
              </w:rPr>
              <w:t>del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  <w:position w:val="-1"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  <w:position w:val="-1"/>
              </w:rPr>
              <w:t>presupuesto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227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0" w:after="0" w:line="235" w:lineRule="exact"/>
              <w:ind w:left="733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-1"/>
              </w:rPr>
              <w:t>192,561,312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exact"/>
              <w:ind w:left="418" w:right="357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-1"/>
              </w:rPr>
              <w:t>36,746,784,090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exact"/>
              <w:ind w:left="217" w:right="352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  <w:position w:val="-1"/>
              </w:rPr>
              <w:t>36,939,345,402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</w:tbl>
    <w:p>
      <w:pPr>
        <w:jc w:val="center"/>
        <w:spacing w:after="0"/>
        <w:sectPr>
          <w:pgNumType w:start="10"/>
          <w:pgMar w:header="942" w:footer="501" w:top="1080" w:bottom="700" w:left="1520" w:right="520"/>
          <w:headerReference w:type="even" r:id="rId26"/>
          <w:footerReference w:type="even" r:id="rId27"/>
          <w:pgSz w:w="12240" w:h="1584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0" w:after="0" w:line="240" w:lineRule="auto"/>
        <w:ind w:left="4476" w:right="3949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</w:rPr>
        <w:t>Presupuesto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49" w:after="0" w:line="654" w:lineRule="exact"/>
        <w:ind w:left="3188" w:right="2338" w:firstLine="-398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61"/>
          <w:szCs w:val="61"/>
          <w:color w:val="424242"/>
          <w:spacing w:val="2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9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Gobierno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71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5"/>
        </w:rPr>
        <w:t>Yucatán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668" w:lineRule="exact"/>
        <w:ind w:left="2325" w:right="1831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61"/>
          <w:szCs w:val="61"/>
          <w:color w:val="424242"/>
          <w:spacing w:val="6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61"/>
          <w:szCs w:val="61"/>
          <w:color w:val="424242"/>
          <w:spacing w:val="-4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Ejercici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162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Fisca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l</w:t>
      </w:r>
      <w:r>
        <w:rPr>
          <w:rFonts w:ascii="Arial" w:hAnsi="Arial" w:cs="Arial" w:eastAsia="Arial"/>
          <w:sz w:val="61"/>
          <w:szCs w:val="61"/>
          <w:color w:val="424242"/>
          <w:spacing w:val="-21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8"/>
        </w:rPr>
        <w:t>2016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Clasificado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-1"/>
          <w:w w:val="93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por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Objet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343131"/>
          <w:spacing w:val="-2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95"/>
        </w:rPr>
        <w:t>del</w:t>
      </w:r>
      <w:r>
        <w:rPr>
          <w:rFonts w:ascii="Arial" w:hAnsi="Arial" w:cs="Arial" w:eastAsia="Arial"/>
          <w:sz w:val="41"/>
          <w:szCs w:val="41"/>
          <w:color w:val="343131"/>
          <w:spacing w:val="-17"/>
          <w:w w:val="95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71" w:after="0" w:line="240" w:lineRule="auto"/>
        <w:ind w:left="189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Po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10"/>
          <w:w w:val="88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Tip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de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auto"/>
        <w:ind w:left="9786" w:right="682" w:firstLine="-64"/>
        <w:jc w:val="both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Yucatán</w:t>
      </w:r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Gobtern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9A9A97"/>
          <w:spacing w:val="-1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104"/>
        </w:rPr>
        <w:t>de</w:t>
      </w:r>
      <w:r>
        <w:rPr>
          <w:rFonts w:ascii="Arial" w:hAnsi="Arial" w:cs="Arial" w:eastAsia="Arial"/>
          <w:sz w:val="20"/>
          <w:szCs w:val="20"/>
          <w:color w:val="9A9A97"/>
          <w:spacing w:val="-26"/>
          <w:w w:val="104"/>
        </w:rPr>
        <w:t>l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Estado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C....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fOI'IboiWN'WII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" w:after="0" w:line="240" w:lineRule="auto"/>
        <w:ind w:right="119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0"/>
          <w:w w:val="100"/>
        </w:rPr>
        <w:t>2012•</w:t>
      </w:r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7"/>
          <w:spacing w:val="0"/>
          <w:w w:val="104"/>
        </w:rPr>
        <w:t>2018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501" w:top="0" w:bottom="280" w:left="0" w:right="0"/>
          <w:headerReference w:type="odd" r:id="rId29"/>
          <w:footerReference w:type="odd" r:id="rId30"/>
          <w:pgSz w:w="12240" w:h="1584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8.103027" w:type="dxa"/>
      </w:tblPr>
      <w:tblGrid/>
      <w:tr>
        <w:trPr>
          <w:trHeight w:val="698" w:hRule="exact"/>
        </w:trPr>
        <w:tc>
          <w:tcPr>
            <w:tcW w:w="8141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153" w:right="311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PODER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LEGISLATIVO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11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12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0812" w:hRule="exact"/>
        </w:trPr>
        <w:tc>
          <w:tcPr>
            <w:tcW w:w="8141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26" w:after="0" w:line="240" w:lineRule="auto"/>
              <w:ind w:left="165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CONGRESO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6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PERSONALES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REMUNERACIONES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AL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DIETAS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6"/>
                <w:szCs w:val="16"/>
                <w:spacing w:val="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REMUNERACIONES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ADICIONALES</w:t>
            </w:r>
            <w:r>
              <w:rPr>
                <w:rFonts w:ascii="Tahoma" w:hAnsi="Tahoma" w:cs="Tahoma" w:eastAsia="Tahoma"/>
                <w:sz w:val="16"/>
                <w:szCs w:val="16"/>
                <w:spacing w:val="3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ESPECIALES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6"/>
                <w:szCs w:val="16"/>
                <w:spacing w:val="3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6"/>
                <w:szCs w:val="16"/>
                <w:spacing w:val="3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6"/>
                <w:szCs w:val="16"/>
                <w:spacing w:val="3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6"/>
                <w:szCs w:val="16"/>
                <w:spacing w:val="3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6"/>
                <w:szCs w:val="16"/>
                <w:spacing w:val="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2"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2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6"/>
                <w:szCs w:val="16"/>
                <w:spacing w:val="18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6"/>
                <w:szCs w:val="16"/>
                <w:spacing w:val="4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6"/>
                <w:szCs w:val="16"/>
                <w:spacing w:val="3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6"/>
                <w:szCs w:val="16"/>
                <w:spacing w:val="2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2"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2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PAGO</w:t>
            </w:r>
            <w:r>
              <w:rPr>
                <w:rFonts w:ascii="Tahoma" w:hAnsi="Tahoma" w:cs="Tahoma" w:eastAsia="Tahoma"/>
                <w:sz w:val="16"/>
                <w:szCs w:val="16"/>
                <w:spacing w:val="1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6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SUMINISTROS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98" w:lineRule="auto"/>
              <w:ind w:left="885" w:right="1659" w:firstLine="-60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EMISIÓN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DOCUMENTOS</w:t>
            </w:r>
            <w:r>
              <w:rPr>
                <w:rFonts w:ascii="Tahoma" w:hAnsi="Tahoma" w:cs="Tahoma" w:eastAsia="Tahoma"/>
                <w:sz w:val="16"/>
                <w:szCs w:val="16"/>
                <w:spacing w:val="37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6"/>
                <w:szCs w:val="16"/>
                <w:spacing w:val="3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OFICIALES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6"/>
                <w:szCs w:val="16"/>
                <w:spacing w:val="2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98" w:lineRule="auto"/>
              <w:ind w:left="885" w:right="2041" w:firstLine="-48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6"/>
                <w:szCs w:val="16"/>
                <w:spacing w:val="1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6"/>
                <w:szCs w:val="16"/>
                <w:spacing w:val="2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ALIMENTOS</w:t>
            </w:r>
            <w:r>
              <w:rPr>
                <w:rFonts w:ascii="Tahoma" w:hAnsi="Tahoma" w:cs="Tahoma" w:eastAsia="Tahoma"/>
                <w:sz w:val="16"/>
                <w:szCs w:val="16"/>
                <w:spacing w:val="31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6"/>
                <w:szCs w:val="16"/>
                <w:spacing w:val="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6"/>
                <w:szCs w:val="16"/>
                <w:spacing w:val="30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6"/>
                <w:szCs w:val="16"/>
                <w:spacing w:val="4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tabs>
                <w:tab w:pos="88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6"/>
                <w:szCs w:val="16"/>
                <w:spacing w:val="42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6"/>
                <w:szCs w:val="16"/>
                <w:spacing w:val="36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6"/>
                <w:szCs w:val="16"/>
                <w:spacing w:val="3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6"/>
                <w:szCs w:val="16"/>
                <w:spacing w:val="3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211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36" w:after="0" w:line="240" w:lineRule="auto"/>
              <w:ind w:left="813" w:right="14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132,928,068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18" w:right="14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92,635,427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18" w:right="14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44,333,184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4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13,327,272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4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31,005,912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918" w:right="14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33,744,598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9,140,237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4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24,604,361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3" w:right="14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6,772,474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6,376,536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395,938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3" w:right="14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5,529,312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5,529,312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3" w:right="14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2,255,859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2,255,859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18" w:right="14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11,856,335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023" w:right="14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5,333,249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2,341,986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1,358,039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361" w:right="146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17,820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1,615,404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3" w:right="14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2,005,426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2,005,426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79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237,564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1" w:right="14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237,564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3" w:right="142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3,337,762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14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3,337,762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NumType w:start="12"/>
          <w:pgMar w:header="942" w:footer="501" w:top="2300" w:bottom="700" w:left="1420" w:right="280"/>
          <w:headerReference w:type="even" r:id="rId32"/>
          <w:headerReference w:type="odd" r:id="rId33"/>
          <w:footerReference w:type="even" r:id="rId34"/>
          <w:footerReference w:type="odd" r:id="rId35"/>
          <w:pgSz w:w="12240" w:h="1584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942" w:footer="501" w:top="2300" w:bottom="700" w:left="1420" w:right="480"/>
          <w:pgSz w:w="12240" w:h="15840"/>
        </w:sectPr>
      </w:pPr>
      <w:rPr/>
    </w:p>
    <w:p>
      <w:pPr>
        <w:spacing w:before="38" w:after="0" w:line="298" w:lineRule="auto"/>
        <w:ind w:left="1078" w:right="-49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2700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VESTUARIO,</w:t>
      </w:r>
      <w:r>
        <w:rPr>
          <w:rFonts w:ascii="Tahoma" w:hAnsi="Tahoma" w:cs="Tahoma" w:eastAsia="Tahoma"/>
          <w:sz w:val="16"/>
          <w:szCs w:val="16"/>
          <w:spacing w:val="3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BLANCOS,</w:t>
      </w:r>
      <w:r>
        <w:rPr>
          <w:rFonts w:ascii="Tahoma" w:hAnsi="Tahoma" w:cs="Tahoma" w:eastAsia="Tahoma"/>
          <w:sz w:val="16"/>
          <w:szCs w:val="16"/>
          <w:spacing w:val="2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PRENDAS</w:t>
      </w:r>
      <w:r>
        <w:rPr>
          <w:rFonts w:ascii="Tahoma" w:hAnsi="Tahoma" w:cs="Tahoma" w:eastAsia="Tahoma"/>
          <w:sz w:val="16"/>
          <w:szCs w:val="16"/>
          <w:spacing w:val="2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PROTECCIÓN</w:t>
      </w:r>
      <w:r>
        <w:rPr>
          <w:rFonts w:ascii="Tahoma" w:hAnsi="Tahoma" w:cs="Tahoma" w:eastAsia="Tahoma"/>
          <w:sz w:val="16"/>
          <w:szCs w:val="16"/>
          <w:spacing w:val="3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DEPORTIVOS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2710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VESTUARIO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UNIFORMES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2730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DEPORTIVOS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43" w:after="0" w:line="240" w:lineRule="auto"/>
        <w:ind w:left="-32" w:right="55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752,278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692,890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149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59,388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493" w:space="3053"/>
            <w:col w:w="794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2900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HERRAMIENTAS,</w:t>
      </w:r>
      <w:r>
        <w:rPr>
          <w:rFonts w:ascii="Tahoma" w:hAnsi="Tahoma" w:cs="Tahoma" w:eastAsia="Tahoma"/>
          <w:sz w:val="16"/>
          <w:szCs w:val="16"/>
          <w:spacing w:val="4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-2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190,056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2940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CÓMPUTO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92" w:after="0" w:line="240" w:lineRule="auto"/>
        <w:ind w:left="107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47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2960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TRANSPORTE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106,908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83,148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317" w:space="3320"/>
            <w:col w:w="703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3" w:after="0" w:line="240" w:lineRule="auto"/>
        <w:ind w:left="325" w:right="53"/>
        <w:jc w:val="center"/>
        <w:tabs>
          <w:tab w:pos="1040" w:val="left"/>
          <w:tab w:pos="92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3000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GENERALES</w:t>
      </w:r>
      <w:r>
        <w:rPr>
          <w:rFonts w:ascii="Tahoma" w:hAnsi="Tahoma" w:cs="Tahoma" w:eastAsia="Tahoma"/>
          <w:sz w:val="16"/>
          <w:szCs w:val="16"/>
          <w:spacing w:val="-1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27,652,364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5" w:right="53"/>
        <w:jc w:val="center"/>
        <w:tabs>
          <w:tab w:pos="1040" w:val="left"/>
          <w:tab w:pos="93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3100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BÁSICOS</w:t>
      </w:r>
      <w:r>
        <w:rPr>
          <w:rFonts w:ascii="Tahoma" w:hAnsi="Tahoma" w:cs="Tahoma" w:eastAsia="Tahoma"/>
          <w:sz w:val="16"/>
          <w:szCs w:val="16"/>
          <w:spacing w:val="-2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4,596,844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3110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ENERGÍA</w:t>
      </w:r>
      <w:r>
        <w:rPr>
          <w:rFonts w:ascii="Tahoma" w:hAnsi="Tahoma" w:cs="Tahoma" w:eastAsia="Tahoma"/>
          <w:sz w:val="16"/>
          <w:szCs w:val="16"/>
          <w:spacing w:val="2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ELÉCTRICA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TELEFONÍA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TRADICIONAL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TELEFONÍA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CELULAR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POSTALES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TELEGRÁFICOS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3,296,170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890,880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356,346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23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53,448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4055" w:space="5442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3200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ARRENDAMIENTO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3,177,438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3260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ARRENDAMIENTO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MAQUINARIA,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HERRAMIENTAS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8" w:lineRule="auto"/>
        <w:ind w:left="1078" w:right="-41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3300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PROFESIONALES,</w:t>
      </w:r>
      <w:r>
        <w:rPr>
          <w:rFonts w:ascii="Tahoma" w:hAnsi="Tahoma" w:cs="Tahoma" w:eastAsia="Tahoma"/>
          <w:sz w:val="16"/>
          <w:szCs w:val="16"/>
          <w:spacing w:val="4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CIENTÍFICOS,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TÉCNICOS</w:t>
      </w:r>
      <w:r>
        <w:rPr>
          <w:rFonts w:ascii="Tahoma" w:hAnsi="Tahoma" w:cs="Tahoma" w:eastAsia="Tahoma"/>
          <w:sz w:val="16"/>
          <w:szCs w:val="16"/>
          <w:spacing w:val="2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LEGALES,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CONTABILIDAD,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AUDITORÍA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RELACIONADOS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CAPACITACIÓN</w:t>
      </w:r>
      <w:r>
        <w:rPr>
          <w:rFonts w:ascii="Tahoma" w:hAnsi="Tahoma" w:cs="Tahoma" w:eastAsia="Tahoma"/>
          <w:sz w:val="16"/>
          <w:szCs w:val="16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SERVIDORES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PÚBLICOS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APOYO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ADMINISTRATIVO,</w:t>
      </w:r>
      <w:r>
        <w:rPr>
          <w:rFonts w:ascii="Tahoma" w:hAnsi="Tahoma" w:cs="Tahoma" w:eastAsia="Tahoma"/>
          <w:sz w:val="16"/>
          <w:szCs w:val="16"/>
          <w:spacing w:val="4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FOTOCOPIADO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IMPRESIÓN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75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3,177,438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-32" w:right="54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3,432,839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5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831,480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15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475,128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75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2,126,231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474" w:space="2916"/>
            <w:col w:w="950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3400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FINANCIEROS,</w:t>
      </w:r>
      <w:r>
        <w:rPr>
          <w:rFonts w:ascii="Tahoma" w:hAnsi="Tahoma" w:cs="Tahoma" w:eastAsia="Tahoma"/>
          <w:sz w:val="16"/>
          <w:szCs w:val="16"/>
          <w:spacing w:val="3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BANCARIOS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COMERCIALES</w:t>
      </w:r>
      <w:r>
        <w:rPr>
          <w:rFonts w:ascii="Tahoma" w:hAnsi="Tahoma" w:cs="Tahoma" w:eastAsia="Tahoma"/>
          <w:sz w:val="16"/>
          <w:szCs w:val="16"/>
          <w:spacing w:val="-1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124,716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3410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FINANCIEROS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BANCARIOS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79.405151pt;margin-top:144.057953pt;width:514.033333pt;height:577.337671pt;mso-position-horizontal-relative:page;mso-position-vertical-relative:page;z-index:-22369" coordorigin="1588,2881" coordsize="10281,11547">
            <v:group style="position:absolute;left:1598;top:14418;width:10261;height:2" coordorigin="1598,14418" coordsize="10261,2">
              <v:shape style="position:absolute;left:1598;top:14418;width:10261;height:2" coordorigin="1598,14418" coordsize="10261,0" path="m11859,14418l1598,14418e" filled="f" stroked="t" strokeweight="1.000062pt" strokecolor="#000000">
                <v:path arrowok="t"/>
              </v:shape>
            </v:group>
            <v:group style="position:absolute;left:1598;top:2891;width:2;height:11527" coordorigin="1598,2891" coordsize="2,11527">
              <v:shape style="position:absolute;left:1598;top:2891;width:2;height:11527" coordorigin="1598,2891" coordsize="0,11527" path="m1598,14418l1598,2891e" filled="f" stroked="t" strokeweight="1.000062pt" strokecolor="#000000">
                <v:path arrowok="t"/>
              </v:shape>
            </v:group>
            <v:group style="position:absolute;left:9744;top:2891;width:2;height:11527" coordorigin="9744,2891" coordsize="2,11527">
              <v:shape style="position:absolute;left:9744;top:2891;width:2;height:11527" coordorigin="9744,2891" coordsize="0,11527" path="m9744,2891l9744,14418e" filled="f" stroked="t" strokeweight="1.000062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3450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SEGURO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BIENES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PATRIMONIALES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263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3500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REPARACIÓN,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CONSERVACIÓN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CONSERVACIÓN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INMUEBLES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CÓMPUTO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TRANSPORTE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138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3570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MAQUINARIA,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HERRAMIENTA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LIMPIEZA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MANEJO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DESECHOS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33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53,448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3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71,268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-32" w:right="54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5,490,661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5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696,851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5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1,328,355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5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201,924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5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1,321,440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5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1,942,091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821" w:space="2569"/>
            <w:col w:w="950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3600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COMUNICACIÓN</w:t>
      </w:r>
      <w:r>
        <w:rPr>
          <w:rFonts w:ascii="Tahoma" w:hAnsi="Tahoma" w:cs="Tahoma" w:eastAsia="Tahoma"/>
          <w:sz w:val="16"/>
          <w:szCs w:val="16"/>
          <w:spacing w:val="4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SOCIAL</w:t>
      </w:r>
      <w:r>
        <w:rPr>
          <w:rFonts w:ascii="Tahoma" w:hAnsi="Tahoma" w:cs="Tahoma" w:eastAsia="Tahoma"/>
          <w:sz w:val="16"/>
          <w:szCs w:val="16"/>
          <w:spacing w:val="2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PUBLICIDAD</w:t>
      </w:r>
      <w:r>
        <w:rPr>
          <w:rFonts w:ascii="Tahoma" w:hAnsi="Tahoma" w:cs="Tahoma" w:eastAsia="Tahoma"/>
          <w:sz w:val="16"/>
          <w:szCs w:val="16"/>
          <w:spacing w:val="-1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5,010,598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3610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DIFUSIÓN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POR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RADIO,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TELEVISIÓN</w:t>
      </w:r>
      <w:r>
        <w:rPr>
          <w:rFonts w:ascii="Tahoma" w:hAnsi="Tahoma" w:cs="Tahoma" w:eastAsia="Tahoma"/>
          <w:sz w:val="16"/>
          <w:szCs w:val="16"/>
          <w:spacing w:val="2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MEDIOS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MENSAJES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SOBRE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header="942" w:footer="501" w:top="2300" w:bottom="700" w:left="1420" w:right="480"/>
          <w:pgSz w:w="12240" w:h="15840"/>
        </w:sectPr>
      </w:pPr>
      <w:rPr/>
    </w:p>
    <w:p>
      <w:pPr>
        <w:spacing w:before="92" w:after="0" w:line="240" w:lineRule="auto"/>
        <w:ind w:left="107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</w:rPr>
        <w:t>PROGRAMAS</w:t>
      </w:r>
      <w:r>
        <w:rPr>
          <w:rFonts w:ascii="Tahoma" w:hAnsi="Tahoma" w:cs="Tahoma" w:eastAsia="Tahoma"/>
          <w:sz w:val="16"/>
          <w:szCs w:val="16"/>
          <w:spacing w:val="29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ACTIVIDADES</w:t>
      </w:r>
      <w:r>
        <w:rPr>
          <w:rFonts w:ascii="Tahoma" w:hAnsi="Tahoma" w:cs="Tahoma" w:eastAsia="Tahoma"/>
          <w:sz w:val="16"/>
          <w:szCs w:val="16"/>
          <w:spacing w:val="32"/>
          <w:w w:val="10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GUBERNAMENTALES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47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3690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4,547,350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463,248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4826" w:space="4671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3700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TRASLADO</w:t>
      </w:r>
      <w:r>
        <w:rPr>
          <w:rFonts w:ascii="Tahoma" w:hAnsi="Tahoma" w:cs="Tahoma" w:eastAsia="Tahoma"/>
          <w:sz w:val="16"/>
          <w:szCs w:val="16"/>
          <w:spacing w:val="2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VIÁTICOS</w:t>
      </w:r>
      <w:r>
        <w:rPr>
          <w:rFonts w:ascii="Tahoma" w:hAnsi="Tahoma" w:cs="Tahoma" w:eastAsia="Tahoma"/>
          <w:sz w:val="16"/>
          <w:szCs w:val="16"/>
          <w:spacing w:val="-2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1,069,041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3710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PASAJES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AÉREOS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8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1,069,041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86"/>
        <w:jc w:val="right"/>
        <w:tabs>
          <w:tab w:pos="600" w:val="left"/>
          <w:tab w:pos="89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3800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OFICIALES</w:t>
      </w:r>
      <w:r>
        <w:rPr>
          <w:rFonts w:ascii="Tahoma" w:hAnsi="Tahoma" w:cs="Tahoma" w:eastAsia="Tahoma"/>
          <w:sz w:val="16"/>
          <w:szCs w:val="16"/>
          <w:spacing w:val="-2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3,603,033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3830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CONGRESOS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CONVENCIONES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3850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GASTOS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REPRESENTACIÓN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3,365,469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237,564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3364" w:space="6133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3900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GENERALES</w:t>
      </w:r>
      <w:r>
        <w:rPr>
          <w:rFonts w:ascii="Tahoma" w:hAnsi="Tahoma" w:cs="Tahoma" w:eastAsia="Tahoma"/>
          <w:sz w:val="16"/>
          <w:szCs w:val="16"/>
          <w:spacing w:val="-1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1,147,194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3980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IMPUESTOS</w:t>
      </w:r>
      <w:r>
        <w:rPr>
          <w:rFonts w:ascii="Tahoma" w:hAnsi="Tahoma" w:cs="Tahoma" w:eastAsia="Tahoma"/>
          <w:sz w:val="16"/>
          <w:szCs w:val="16"/>
          <w:spacing w:val="2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SOBRE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NÓMINAS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QUE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SE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DERIVEN</w:t>
      </w:r>
      <w:r>
        <w:rPr>
          <w:rFonts w:ascii="Tahoma" w:hAnsi="Tahoma" w:cs="Tahoma" w:eastAsia="Tahoma"/>
          <w:sz w:val="16"/>
          <w:szCs w:val="16"/>
          <w:spacing w:val="2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UNA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RELACIÓN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92" w:after="0" w:line="188" w:lineRule="exact"/>
        <w:ind w:left="107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LABORAL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1,147,194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1761" w:space="7736"/>
            <w:col w:w="843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25" w:right="55"/>
        <w:jc w:val="center"/>
        <w:tabs>
          <w:tab w:pos="1040" w:val="left"/>
          <w:tab w:pos="95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5000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BIENES</w:t>
      </w:r>
      <w:r>
        <w:rPr>
          <w:rFonts w:ascii="Tahoma" w:hAnsi="Tahoma" w:cs="Tahoma" w:eastAsia="Tahoma"/>
          <w:sz w:val="16"/>
          <w:szCs w:val="16"/>
          <w:spacing w:val="2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MUEBLES,</w:t>
      </w:r>
      <w:r>
        <w:rPr>
          <w:rFonts w:ascii="Tahoma" w:hAnsi="Tahoma" w:cs="Tahoma" w:eastAsia="Tahoma"/>
          <w:sz w:val="16"/>
          <w:szCs w:val="16"/>
          <w:spacing w:val="2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INMUEBLES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INTANGIBLES</w:t>
      </w:r>
      <w:r>
        <w:rPr>
          <w:rFonts w:ascii="Tahoma" w:hAnsi="Tahoma" w:cs="Tahoma" w:eastAsia="Tahoma"/>
          <w:sz w:val="16"/>
          <w:szCs w:val="16"/>
          <w:spacing w:val="-1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783,942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5" w:right="55"/>
        <w:jc w:val="center"/>
        <w:tabs>
          <w:tab w:pos="1040" w:val="left"/>
          <w:tab w:pos="95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5100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MOBILIARIO</w:t>
      </w:r>
      <w:r>
        <w:rPr>
          <w:rFonts w:ascii="Tahoma" w:hAnsi="Tahoma" w:cs="Tahoma" w:eastAsia="Tahoma"/>
          <w:sz w:val="16"/>
          <w:szCs w:val="16"/>
          <w:spacing w:val="3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2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ADMINISTRACIÓN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534,501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5110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MUEBLES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OFICINA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ESTANTERÍA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5190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MOBILIARIOS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ADMINISTRACIÓN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237,547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296,954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5231" w:space="4406"/>
            <w:col w:w="70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79.405151pt;margin-top:144.057953pt;width:514.033333pt;height:577.337671pt;mso-position-horizontal-relative:page;mso-position-vertical-relative:page;z-index:-22368" coordorigin="1588,2881" coordsize="10281,11547">
            <v:group style="position:absolute;left:1598;top:14418;width:10261;height:2" coordorigin="1598,14418" coordsize="10261,2">
              <v:shape style="position:absolute;left:1598;top:14418;width:10261;height:2" coordorigin="1598,14418" coordsize="10261,0" path="m11859,14418l1598,14418e" filled="f" stroked="t" strokeweight="1.000062pt" strokecolor="#000000">
                <v:path arrowok="t"/>
              </v:shape>
            </v:group>
            <v:group style="position:absolute;left:1598;top:2891;width:2;height:11527" coordorigin="1598,2891" coordsize="2,11527">
              <v:shape style="position:absolute;left:1598;top:2891;width:2;height:11527" coordorigin="1598,2891" coordsize="0,11527" path="m1598,14418l1598,2891e" filled="f" stroked="t" strokeweight="1.000062pt" strokecolor="#000000">
                <v:path arrowok="t"/>
              </v:shape>
            </v:group>
            <v:group style="position:absolute;left:9744;top:2891;width:2;height:11527" coordorigin="9744,2891" coordsize="2,11527">
              <v:shape style="position:absolute;left:9744;top:2891;width:2;height:11527" coordorigin="9744,2891" coordsize="0,11527" path="m9744,2891l9744,14418e" filled="f" stroked="t" strokeweight="1.000062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5500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2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DEFENSA</w:t>
      </w:r>
      <w:r>
        <w:rPr>
          <w:rFonts w:ascii="Tahoma" w:hAnsi="Tahoma" w:cs="Tahoma" w:eastAsia="Tahoma"/>
          <w:sz w:val="16"/>
          <w:szCs w:val="16"/>
          <w:spacing w:val="2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SEGURIDAD</w:t>
      </w:r>
      <w:r>
        <w:rPr>
          <w:rFonts w:ascii="Tahoma" w:hAnsi="Tahoma" w:cs="Tahoma" w:eastAsia="Tahoma"/>
          <w:sz w:val="16"/>
          <w:szCs w:val="16"/>
          <w:spacing w:val="-1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249,441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5510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DEFENSA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SEGURIDAD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9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249,441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325" w:right="53"/>
        <w:jc w:val="center"/>
        <w:tabs>
          <w:tab w:pos="92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  <w:t>AUDITORÍA</w:t>
      </w:r>
      <w:r>
        <w:rPr>
          <w:rFonts w:ascii="Tahoma" w:hAnsi="Tahoma" w:cs="Tahoma" w:eastAsia="Tahoma"/>
          <w:sz w:val="15"/>
          <w:szCs w:val="15"/>
          <w:spacing w:val="-9"/>
          <w:w w:val="100"/>
          <w:b/>
          <w:bCs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  <w:t>SUPERIOR</w:t>
      </w:r>
      <w:r>
        <w:rPr>
          <w:rFonts w:ascii="Tahoma" w:hAnsi="Tahoma" w:cs="Tahoma" w:eastAsia="Tahoma"/>
          <w:sz w:val="15"/>
          <w:szCs w:val="15"/>
          <w:spacing w:val="-8"/>
          <w:w w:val="100"/>
          <w:b/>
          <w:bCs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  <w:t>DEL</w:t>
      </w:r>
      <w:r>
        <w:rPr>
          <w:rFonts w:ascii="Tahoma" w:hAnsi="Tahoma" w:cs="Tahoma" w:eastAsia="Tahoma"/>
          <w:sz w:val="15"/>
          <w:szCs w:val="15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  <w:t>ESTADO</w:t>
      </w:r>
      <w:r>
        <w:rPr>
          <w:rFonts w:ascii="Tahoma" w:hAnsi="Tahoma" w:cs="Tahoma" w:eastAsia="Tahoma"/>
          <w:sz w:val="15"/>
          <w:szCs w:val="15"/>
          <w:spacing w:val="-6"/>
          <w:w w:val="100"/>
          <w:b/>
          <w:bCs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15"/>
          <w:szCs w:val="15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  <w:t>YUCATÁN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</w:rPr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-2"/>
        </w:rPr>
        <w:t>59,633,244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25" w:right="53"/>
        <w:jc w:val="center"/>
        <w:tabs>
          <w:tab w:pos="1040" w:val="left"/>
          <w:tab w:pos="92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1000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PERSONALES</w:t>
      </w:r>
      <w:r>
        <w:rPr>
          <w:rFonts w:ascii="Tahoma" w:hAnsi="Tahoma" w:cs="Tahoma" w:eastAsia="Tahoma"/>
          <w:sz w:val="16"/>
          <w:szCs w:val="16"/>
          <w:spacing w:val="-1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28,867,716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5" w:right="53"/>
        <w:jc w:val="center"/>
        <w:tabs>
          <w:tab w:pos="1040" w:val="left"/>
          <w:tab w:pos="92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1100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REMUNERACIONES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AL</w:t>
      </w:r>
      <w:r>
        <w:rPr>
          <w:rFonts w:ascii="Tahoma" w:hAnsi="Tahoma" w:cs="Tahoma" w:eastAsia="Tahoma"/>
          <w:sz w:val="16"/>
          <w:szCs w:val="16"/>
          <w:spacing w:val="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PERSONAL</w:t>
      </w:r>
      <w:r>
        <w:rPr>
          <w:rFonts w:ascii="Tahoma" w:hAnsi="Tahoma" w:cs="Tahoma" w:eastAsia="Tahoma"/>
          <w:sz w:val="16"/>
          <w:szCs w:val="16"/>
          <w:spacing w:val="2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CARÁCTER</w:t>
      </w:r>
      <w:r>
        <w:rPr>
          <w:rFonts w:ascii="Tahoma" w:hAnsi="Tahoma" w:cs="Tahoma" w:eastAsia="Tahoma"/>
          <w:sz w:val="16"/>
          <w:szCs w:val="16"/>
          <w:spacing w:val="2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PERMANENTE</w:t>
      </w:r>
      <w:r>
        <w:rPr>
          <w:rFonts w:ascii="Tahoma" w:hAnsi="Tahoma" w:cs="Tahoma" w:eastAsia="Tahoma"/>
          <w:sz w:val="16"/>
          <w:szCs w:val="16"/>
          <w:spacing w:val="-1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21,065,541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1130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SUELDOS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BASE</w:t>
      </w:r>
      <w:r>
        <w:rPr>
          <w:rFonts w:ascii="Tahoma" w:hAnsi="Tahoma" w:cs="Tahoma" w:eastAsia="Tahoma"/>
          <w:sz w:val="16"/>
          <w:szCs w:val="16"/>
          <w:spacing w:val="1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AL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PERSONAL</w:t>
      </w:r>
      <w:r>
        <w:rPr>
          <w:rFonts w:ascii="Tahoma" w:hAnsi="Tahoma" w:cs="Tahoma" w:eastAsia="Tahoma"/>
          <w:sz w:val="16"/>
          <w:szCs w:val="16"/>
          <w:spacing w:val="2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PERMANENTE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8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21,065,541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88"/>
        <w:jc w:val="right"/>
        <w:tabs>
          <w:tab w:pos="600" w:val="left"/>
          <w:tab w:pos="9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1200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REMUNERACIONES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AL</w:t>
      </w:r>
      <w:r>
        <w:rPr>
          <w:rFonts w:ascii="Tahoma" w:hAnsi="Tahoma" w:cs="Tahoma" w:eastAsia="Tahoma"/>
          <w:sz w:val="16"/>
          <w:szCs w:val="16"/>
          <w:spacing w:val="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PERSONAL</w:t>
      </w:r>
      <w:r>
        <w:rPr>
          <w:rFonts w:ascii="Tahoma" w:hAnsi="Tahoma" w:cs="Tahoma" w:eastAsia="Tahoma"/>
          <w:sz w:val="16"/>
          <w:szCs w:val="16"/>
          <w:spacing w:val="2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CARÁCTER</w:t>
      </w:r>
      <w:r>
        <w:rPr>
          <w:rFonts w:ascii="Tahoma" w:hAnsi="Tahoma" w:cs="Tahoma" w:eastAsia="Tahoma"/>
          <w:sz w:val="16"/>
          <w:szCs w:val="16"/>
          <w:spacing w:val="2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TRANSITORIO</w:t>
      </w:r>
      <w:r>
        <w:rPr>
          <w:rFonts w:ascii="Tahoma" w:hAnsi="Tahoma" w:cs="Tahoma" w:eastAsia="Tahoma"/>
          <w:sz w:val="16"/>
          <w:szCs w:val="16"/>
          <w:spacing w:val="-1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272,783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1230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RETRIBUCIONES</w:t>
      </w:r>
      <w:r>
        <w:rPr>
          <w:rFonts w:ascii="Tahoma" w:hAnsi="Tahoma" w:cs="Tahoma" w:eastAsia="Tahoma"/>
          <w:sz w:val="16"/>
          <w:szCs w:val="16"/>
          <w:spacing w:val="3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POR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CARÁCTER</w:t>
      </w:r>
      <w:r>
        <w:rPr>
          <w:rFonts w:ascii="Tahoma" w:hAnsi="Tahoma" w:cs="Tahoma" w:eastAsia="Tahoma"/>
          <w:sz w:val="16"/>
          <w:szCs w:val="16"/>
          <w:spacing w:val="2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SOCIAL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9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272,783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86"/>
        <w:jc w:val="right"/>
        <w:tabs>
          <w:tab w:pos="600" w:val="left"/>
          <w:tab w:pos="89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1300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1"/>
        </w:rPr>
        <w:t>REMUNERACIONES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2"/>
          <w:w w:val="100"/>
          <w:b/>
          <w:bCs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1"/>
        </w:rPr>
        <w:t>ADICIONALES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1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1"/>
        </w:rPr>
        <w:t>ESPECIALES</w:t>
      </w:r>
      <w:r>
        <w:rPr>
          <w:rFonts w:ascii="Tahoma" w:hAnsi="Tahoma" w:cs="Tahoma" w:eastAsia="Tahoma"/>
          <w:sz w:val="16"/>
          <w:szCs w:val="16"/>
          <w:spacing w:val="-17"/>
          <w:w w:val="100"/>
          <w:b/>
          <w:bCs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4,272,725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1310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PRIMAS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POR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AÑOS</w:t>
      </w:r>
      <w:r>
        <w:rPr>
          <w:rFonts w:ascii="Tahoma" w:hAnsi="Tahoma" w:cs="Tahoma" w:eastAsia="Tahoma"/>
          <w:sz w:val="16"/>
          <w:szCs w:val="16"/>
          <w:spacing w:val="1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EFECTIVOS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PRESTADOS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header="942" w:footer="501" w:top="2300" w:bottom="700" w:left="1420" w:right="480"/>
          <w:pgSz w:w="12240" w:h="1584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1320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PRIMAS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VACACIONES,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DOMINICAL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GRATIFICACIÓN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FIN</w:t>
      </w:r>
      <w:r>
        <w:rPr>
          <w:rFonts w:ascii="Tahoma" w:hAnsi="Tahoma" w:cs="Tahoma" w:eastAsia="Tahoma"/>
          <w:sz w:val="16"/>
          <w:szCs w:val="16"/>
          <w:spacing w:val="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AÑO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1340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COMPENSACIONES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111,810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3,977,220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183,695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531" w:space="2966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1400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SEGURIDAD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SOCIAL</w:t>
      </w:r>
      <w:r>
        <w:rPr>
          <w:rFonts w:ascii="Tahoma" w:hAnsi="Tahoma" w:cs="Tahoma" w:eastAsia="Tahoma"/>
          <w:sz w:val="16"/>
          <w:szCs w:val="16"/>
          <w:spacing w:val="-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2,841,324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1410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APORTACIONES</w:t>
      </w:r>
      <w:r>
        <w:rPr>
          <w:rFonts w:ascii="Tahoma" w:hAnsi="Tahoma" w:cs="Tahoma" w:eastAsia="Tahoma"/>
          <w:sz w:val="16"/>
          <w:szCs w:val="16"/>
          <w:spacing w:val="36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SEGURIDAD</w:t>
      </w:r>
      <w:r>
        <w:rPr>
          <w:rFonts w:ascii="Tahoma" w:hAnsi="Tahoma" w:cs="Tahoma" w:eastAsia="Tahoma"/>
          <w:sz w:val="16"/>
          <w:szCs w:val="16"/>
          <w:spacing w:val="2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SOCIAL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1440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APORTACIONES</w:t>
      </w:r>
      <w:r>
        <w:rPr>
          <w:rFonts w:ascii="Tahoma" w:hAnsi="Tahoma" w:cs="Tahoma" w:eastAsia="Tahoma"/>
          <w:sz w:val="16"/>
          <w:szCs w:val="16"/>
          <w:spacing w:val="3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PARA</w:t>
      </w:r>
      <w:r>
        <w:rPr>
          <w:rFonts w:ascii="Tahoma" w:hAnsi="Tahoma" w:cs="Tahoma" w:eastAsia="Tahoma"/>
          <w:sz w:val="16"/>
          <w:szCs w:val="16"/>
          <w:spacing w:val="1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SEGUROS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2,642,262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199,062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3478" w:space="6019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1500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OTRAS</w:t>
      </w:r>
      <w:r>
        <w:rPr>
          <w:rFonts w:ascii="Tahoma" w:hAnsi="Tahoma" w:cs="Tahoma" w:eastAsia="Tahoma"/>
          <w:sz w:val="16"/>
          <w:szCs w:val="16"/>
          <w:spacing w:val="1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PRESTACIONES</w:t>
      </w:r>
      <w:r>
        <w:rPr>
          <w:rFonts w:ascii="Tahoma" w:hAnsi="Tahoma" w:cs="Tahoma" w:eastAsia="Tahoma"/>
          <w:sz w:val="16"/>
          <w:szCs w:val="16"/>
          <w:spacing w:val="4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SOCIALES</w:t>
      </w:r>
      <w:r>
        <w:rPr>
          <w:rFonts w:ascii="Tahoma" w:hAnsi="Tahoma" w:cs="Tahoma" w:eastAsia="Tahoma"/>
          <w:sz w:val="16"/>
          <w:szCs w:val="16"/>
          <w:spacing w:val="2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ECONÓMICAS</w:t>
      </w:r>
      <w:r>
        <w:rPr>
          <w:rFonts w:ascii="Tahoma" w:hAnsi="Tahoma" w:cs="Tahoma" w:eastAsia="Tahoma"/>
          <w:sz w:val="16"/>
          <w:szCs w:val="16"/>
          <w:spacing w:val="-1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415,343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1520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INDEMNIZACIONES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1540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PRESTACIONES</w:t>
      </w:r>
      <w:r>
        <w:rPr>
          <w:rFonts w:ascii="Tahoma" w:hAnsi="Tahoma" w:cs="Tahoma" w:eastAsia="Tahoma"/>
          <w:sz w:val="16"/>
          <w:szCs w:val="16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CONTRACTUALES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1550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APOYOS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CAPACITACIÓN</w:t>
      </w:r>
      <w:r>
        <w:rPr>
          <w:rFonts w:ascii="Tahoma" w:hAnsi="Tahoma" w:cs="Tahoma" w:eastAsia="Tahoma"/>
          <w:sz w:val="16"/>
          <w:szCs w:val="16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LOS</w:t>
      </w:r>
      <w:r>
        <w:rPr>
          <w:rFonts w:ascii="Tahoma" w:hAnsi="Tahoma" w:cs="Tahoma" w:eastAsia="Tahoma"/>
          <w:sz w:val="16"/>
          <w:szCs w:val="16"/>
          <w:spacing w:val="1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SERVIDORES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PÚBLICOS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237,040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26,570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151,733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5696" w:space="3941"/>
            <w:col w:w="703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3" w:after="0" w:line="198" w:lineRule="exact"/>
        <w:ind w:left="35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2000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MATERIALES</w:t>
      </w:r>
      <w:r>
        <w:rPr>
          <w:rFonts w:ascii="Tahoma" w:hAnsi="Tahoma" w:cs="Tahoma" w:eastAsia="Tahoma"/>
          <w:sz w:val="16"/>
          <w:szCs w:val="16"/>
          <w:spacing w:val="3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SUMINISTROS</w:t>
      </w:r>
      <w:r>
        <w:rPr>
          <w:rFonts w:ascii="Tahoma" w:hAnsi="Tahoma" w:cs="Tahoma" w:eastAsia="Tahoma"/>
          <w:sz w:val="16"/>
          <w:szCs w:val="16"/>
          <w:spacing w:val="-1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-1"/>
        </w:rPr>
        <w:t>3,821,410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8" w:lineRule="auto"/>
        <w:ind w:left="1078" w:right="-49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2100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MATERIALES</w:t>
      </w:r>
      <w:r>
        <w:rPr>
          <w:rFonts w:ascii="Tahoma" w:hAnsi="Tahoma" w:cs="Tahoma" w:eastAsia="Tahoma"/>
          <w:sz w:val="16"/>
          <w:szCs w:val="16"/>
          <w:spacing w:val="3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ADMINISTRACIÓN,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EMISIÓN</w:t>
      </w:r>
      <w:r>
        <w:rPr>
          <w:rFonts w:ascii="Tahoma" w:hAnsi="Tahoma" w:cs="Tahoma" w:eastAsia="Tahoma"/>
          <w:sz w:val="16"/>
          <w:szCs w:val="16"/>
          <w:spacing w:val="2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DOCUMENTOS</w:t>
      </w:r>
      <w:r>
        <w:rPr>
          <w:rFonts w:ascii="Tahoma" w:hAnsi="Tahoma" w:cs="Tahoma" w:eastAsia="Tahoma"/>
          <w:sz w:val="16"/>
          <w:szCs w:val="16"/>
          <w:spacing w:val="3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3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OFICIALES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2110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MATERIALES,</w:t>
      </w:r>
      <w:r>
        <w:rPr>
          <w:rFonts w:ascii="Tahoma" w:hAnsi="Tahoma" w:cs="Tahoma" w:eastAsia="Tahoma"/>
          <w:sz w:val="16"/>
          <w:szCs w:val="16"/>
          <w:spacing w:val="3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ÚTILES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OFICINA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2120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MATERIALES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ÚTILES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IMPRESIÓN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REPRODUCCIÓN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333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2140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MATERIALES,</w:t>
      </w:r>
      <w:r>
        <w:rPr>
          <w:rFonts w:ascii="Tahoma" w:hAnsi="Tahoma" w:cs="Tahoma" w:eastAsia="Tahoma"/>
          <w:sz w:val="16"/>
          <w:szCs w:val="16"/>
          <w:spacing w:val="3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ÚTILES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COMUNICACIONES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2150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IMPRESO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DIGITAL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2160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LIMPIEZA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1,468,206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629,240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122,183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368,091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263,447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33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85,245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606" w:space="2784"/>
            <w:col w:w="950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2200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ALIMENTOS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UTENSILIOS</w:t>
      </w:r>
      <w:r>
        <w:rPr>
          <w:rFonts w:ascii="Tahoma" w:hAnsi="Tahoma" w:cs="Tahoma" w:eastAsia="Tahoma"/>
          <w:sz w:val="16"/>
          <w:szCs w:val="16"/>
          <w:spacing w:val="-1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526,641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2210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PRODUCTOS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ALIMENTICIOS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PARA</w:t>
      </w:r>
      <w:r>
        <w:rPr>
          <w:rFonts w:ascii="Tahoma" w:hAnsi="Tahoma" w:cs="Tahoma" w:eastAsia="Tahoma"/>
          <w:sz w:val="16"/>
          <w:szCs w:val="16"/>
          <w:spacing w:val="1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PERSONAS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9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526,641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89"/>
        <w:jc w:val="right"/>
        <w:tabs>
          <w:tab w:pos="600" w:val="left"/>
          <w:tab w:pos="91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2400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MATERIALES</w:t>
      </w:r>
      <w:r>
        <w:rPr>
          <w:rFonts w:ascii="Tahoma" w:hAnsi="Tahoma" w:cs="Tahoma" w:eastAsia="Tahoma"/>
          <w:sz w:val="16"/>
          <w:szCs w:val="16"/>
          <w:spacing w:val="3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3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CONSTRUCCIÓN</w:t>
      </w:r>
      <w:r>
        <w:rPr>
          <w:rFonts w:ascii="Tahoma" w:hAnsi="Tahoma" w:cs="Tahoma" w:eastAsia="Tahoma"/>
          <w:sz w:val="16"/>
          <w:szCs w:val="16"/>
          <w:spacing w:val="4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-1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56,028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2460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MATERIAL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ELÉCTRICO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ELECTRÓNICO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79.405151pt;margin-top:144.057953pt;width:514.033333pt;height:577.337671pt;mso-position-horizontal-relative:page;mso-position-vertical-relative:page;z-index:-22367" coordorigin="1588,2881" coordsize="10281,11547">
            <v:group style="position:absolute;left:1598;top:14418;width:10261;height:2" coordorigin="1598,14418" coordsize="10261,2">
              <v:shape style="position:absolute;left:1598;top:14418;width:10261;height:2" coordorigin="1598,14418" coordsize="10261,0" path="m11859,14418l1598,14418e" filled="f" stroked="t" strokeweight="1.000062pt" strokecolor="#000000">
                <v:path arrowok="t"/>
              </v:shape>
            </v:group>
            <v:group style="position:absolute;left:1598;top:2891;width:2;height:11527" coordorigin="1598,2891" coordsize="2,11527">
              <v:shape style="position:absolute;left:1598;top:2891;width:2;height:11527" coordorigin="1598,2891" coordsize="0,11527" path="m1598,14418l1598,2891e" filled="f" stroked="t" strokeweight="1.000062pt" strokecolor="#000000">
                <v:path arrowok="t"/>
              </v:shape>
            </v:group>
            <v:group style="position:absolute;left:9744;top:2891;width:2;height:11527" coordorigin="9744,2891" coordsize="2,11527">
              <v:shape style="position:absolute;left:9744;top:2891;width:2;height:11527" coordorigin="9744,2891" coordsize="0,11527" path="m9744,2891l9744,14418e" filled="f" stroked="t" strokeweight="1.000062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2480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MATERIALES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COMPLEMENTARIOS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52,683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3,345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3596" w:space="6131"/>
            <w:col w:w="613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478" w:right="-20"/>
        <w:jc w:val="left"/>
        <w:tabs>
          <w:tab w:pos="1060" w:val="left"/>
          <w:tab w:pos="96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2500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PRODUCTOS</w:t>
      </w:r>
      <w:r>
        <w:rPr>
          <w:rFonts w:ascii="Tahoma" w:hAnsi="Tahoma" w:cs="Tahoma" w:eastAsia="Tahoma"/>
          <w:sz w:val="16"/>
          <w:szCs w:val="16"/>
          <w:spacing w:val="3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QUÍMICOS,</w:t>
      </w:r>
      <w:r>
        <w:rPr>
          <w:rFonts w:ascii="Tahoma" w:hAnsi="Tahoma" w:cs="Tahoma" w:eastAsia="Tahoma"/>
          <w:sz w:val="16"/>
          <w:szCs w:val="16"/>
          <w:spacing w:val="3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FARMACÉUTICOS</w:t>
      </w:r>
      <w:r>
        <w:rPr>
          <w:rFonts w:ascii="Tahoma" w:hAnsi="Tahoma" w:cs="Tahoma" w:eastAsia="Tahoma"/>
          <w:sz w:val="16"/>
          <w:szCs w:val="16"/>
          <w:spacing w:val="4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LABORATORIO</w:t>
      </w:r>
      <w:r>
        <w:rPr>
          <w:rFonts w:ascii="Tahoma" w:hAnsi="Tahoma" w:cs="Tahoma" w:eastAsia="Tahoma"/>
          <w:sz w:val="16"/>
          <w:szCs w:val="16"/>
          <w:spacing w:val="-1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38,580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2530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MEDICINAS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PRODUCTOS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FARMACÉUTICOS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9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38,580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86"/>
        <w:jc w:val="right"/>
        <w:tabs>
          <w:tab w:pos="600" w:val="left"/>
          <w:tab w:pos="89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2600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COMBUSTIBLES,</w:t>
      </w:r>
      <w:r>
        <w:rPr>
          <w:rFonts w:ascii="Tahoma" w:hAnsi="Tahoma" w:cs="Tahoma" w:eastAsia="Tahoma"/>
          <w:sz w:val="16"/>
          <w:szCs w:val="16"/>
          <w:spacing w:val="4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LUBRICANTES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ADITIVOS</w:t>
      </w:r>
      <w:r>
        <w:rPr>
          <w:rFonts w:ascii="Tahoma" w:hAnsi="Tahoma" w:cs="Tahoma" w:eastAsia="Tahoma"/>
          <w:sz w:val="16"/>
          <w:szCs w:val="16"/>
          <w:spacing w:val="-2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1,320,135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2610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COMBUSTIBLES,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LUBRICANTES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ADITIVOS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header="942" w:footer="501" w:top="2300" w:bottom="700" w:left="1420" w:right="480"/>
          <w:pgSz w:w="12240" w:h="1584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8" w:lineRule="auto"/>
        <w:ind w:left="1078" w:right="-49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2700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VESTUARIO,</w:t>
      </w:r>
      <w:r>
        <w:rPr>
          <w:rFonts w:ascii="Tahoma" w:hAnsi="Tahoma" w:cs="Tahoma" w:eastAsia="Tahoma"/>
          <w:sz w:val="16"/>
          <w:szCs w:val="16"/>
          <w:spacing w:val="3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BLANCOS,</w:t>
      </w:r>
      <w:r>
        <w:rPr>
          <w:rFonts w:ascii="Tahoma" w:hAnsi="Tahoma" w:cs="Tahoma" w:eastAsia="Tahoma"/>
          <w:sz w:val="16"/>
          <w:szCs w:val="16"/>
          <w:spacing w:val="2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PRENDAS</w:t>
      </w:r>
      <w:r>
        <w:rPr>
          <w:rFonts w:ascii="Tahoma" w:hAnsi="Tahoma" w:cs="Tahoma" w:eastAsia="Tahoma"/>
          <w:sz w:val="16"/>
          <w:szCs w:val="16"/>
          <w:spacing w:val="2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PROTECCIÓN</w:t>
      </w:r>
      <w:r>
        <w:rPr>
          <w:rFonts w:ascii="Tahoma" w:hAnsi="Tahoma" w:cs="Tahoma" w:eastAsia="Tahoma"/>
          <w:sz w:val="16"/>
          <w:szCs w:val="16"/>
          <w:spacing w:val="3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ARTÍCULOS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DEPORTIVOS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2710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VESTUARIO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UNIFORMES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1,320,135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9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317,616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317,616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493" w:space="3004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6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2900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HERRAMIENTAS,</w:t>
      </w:r>
      <w:r>
        <w:rPr>
          <w:rFonts w:ascii="Tahoma" w:hAnsi="Tahoma" w:cs="Tahoma" w:eastAsia="Tahoma"/>
          <w:sz w:val="16"/>
          <w:szCs w:val="16"/>
          <w:spacing w:val="4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-2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94,204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2920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EDIFICIOS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8" w:lineRule="auto"/>
        <w:ind w:left="1078" w:right="780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2940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CÓMPUTO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2950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REFACCIONES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ACCESORIOS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MENORES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INSTRUMENTAL</w:t>
      </w:r>
      <w:r>
        <w:rPr>
          <w:rFonts w:ascii="Tahoma" w:hAnsi="Tahoma" w:cs="Tahoma" w:eastAsia="Tahoma"/>
          <w:sz w:val="16"/>
          <w:szCs w:val="16"/>
          <w:spacing w:val="3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MÉDICO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47" w:after="0" w:line="188" w:lineRule="exact"/>
        <w:ind w:left="107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LABORATORIO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46,064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47,228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912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7050" w:space="2677"/>
            <w:col w:w="613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25" w:right="53"/>
        <w:jc w:val="center"/>
        <w:tabs>
          <w:tab w:pos="1040" w:val="left"/>
          <w:tab w:pos="92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3000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GENERALES</w:t>
      </w:r>
      <w:r>
        <w:rPr>
          <w:rFonts w:ascii="Tahoma" w:hAnsi="Tahoma" w:cs="Tahoma" w:eastAsia="Tahoma"/>
          <w:sz w:val="16"/>
          <w:szCs w:val="16"/>
          <w:spacing w:val="-1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25,323,676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5" w:right="53"/>
        <w:jc w:val="center"/>
        <w:tabs>
          <w:tab w:pos="1040" w:val="left"/>
          <w:tab w:pos="93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3100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BÁSICOS</w:t>
      </w:r>
      <w:r>
        <w:rPr>
          <w:rFonts w:ascii="Tahoma" w:hAnsi="Tahoma" w:cs="Tahoma" w:eastAsia="Tahoma"/>
          <w:sz w:val="16"/>
          <w:szCs w:val="16"/>
          <w:spacing w:val="-2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1,096,045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3110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ENERGÍA</w:t>
      </w:r>
      <w:r>
        <w:rPr>
          <w:rFonts w:ascii="Tahoma" w:hAnsi="Tahoma" w:cs="Tahoma" w:eastAsia="Tahoma"/>
          <w:sz w:val="16"/>
          <w:szCs w:val="16"/>
          <w:spacing w:val="21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ELÉCTRICA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AGUA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TELEFONÍA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TRADICIONAL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TELEFONÍA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CELULAR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3170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ACCESO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INTERNET,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REDES</w:t>
      </w:r>
      <w:r>
        <w:rPr>
          <w:rFonts w:ascii="Tahoma" w:hAnsi="Tahoma" w:cs="Tahoma" w:eastAsia="Tahoma"/>
          <w:sz w:val="16"/>
          <w:szCs w:val="16"/>
          <w:spacing w:val="1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PROCESAMIENTO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3180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POSTALES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TELEGRÁFICOS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412,440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16,503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284,448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218,072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75,849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88,733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247" w:space="3390"/>
            <w:col w:w="70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3200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ARRENDAMIENTO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1,767,591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3220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ARRENDAMIENTO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EDIFICIOS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8" w:lineRule="auto"/>
        <w:ind w:left="1078" w:right="5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3230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ARRENDAMIENTO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MOBILIARIO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ADMINISTRACIÓN,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EDUCACIONAL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RECREATIVO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98" w:lineRule="auto"/>
        <w:ind w:left="1078" w:right="240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3300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PROFESIONALES,</w:t>
      </w:r>
      <w:r>
        <w:rPr>
          <w:rFonts w:ascii="Tahoma" w:hAnsi="Tahoma" w:cs="Tahoma" w:eastAsia="Tahoma"/>
          <w:sz w:val="16"/>
          <w:szCs w:val="16"/>
          <w:spacing w:val="4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CIENTÍFICOS,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TÉCNICOS</w:t>
      </w:r>
      <w:r>
        <w:rPr>
          <w:rFonts w:ascii="Tahoma" w:hAnsi="Tahoma" w:cs="Tahoma" w:eastAsia="Tahoma"/>
          <w:sz w:val="16"/>
          <w:szCs w:val="16"/>
          <w:spacing w:val="27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LEGALES,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CONTABILIDAD,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AUDITORÍA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RELACIONADOS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CONSULTORÍA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ADMINISTRATIVA,</w:t>
      </w:r>
      <w:r>
        <w:rPr>
          <w:rFonts w:ascii="Tahoma" w:hAnsi="Tahoma" w:cs="Tahoma" w:eastAsia="Tahoma"/>
          <w:sz w:val="16"/>
          <w:szCs w:val="16"/>
          <w:spacing w:val="4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PROCESOS,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TÉCNICA</w:t>
      </w:r>
      <w:r>
        <w:rPr>
          <w:rFonts w:ascii="Tahoma" w:hAnsi="Tahoma" w:cs="Tahoma" w:eastAsia="Tahoma"/>
          <w:sz w:val="16"/>
          <w:szCs w:val="16"/>
          <w:spacing w:val="2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EN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3340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CAPACITACIÓN</w:t>
      </w:r>
      <w:r>
        <w:rPr>
          <w:rFonts w:ascii="Tahoma" w:hAnsi="Tahoma" w:cs="Tahoma" w:eastAsia="Tahoma"/>
          <w:sz w:val="16"/>
          <w:szCs w:val="16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SERVIDORES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PÚBLICOS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3360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APOYO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ADMINISTRATIVO,</w:t>
      </w:r>
      <w:r>
        <w:rPr>
          <w:rFonts w:ascii="Tahoma" w:hAnsi="Tahoma" w:cs="Tahoma" w:eastAsia="Tahoma"/>
          <w:sz w:val="16"/>
          <w:szCs w:val="16"/>
          <w:spacing w:val="4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FOTOCOPIADO</w:t>
      </w:r>
      <w:r>
        <w:rPr>
          <w:rFonts w:ascii="Tahoma" w:hAnsi="Tahoma" w:cs="Tahoma" w:eastAsia="Tahoma"/>
          <w:sz w:val="16"/>
          <w:szCs w:val="16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IMPRESIÓN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180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1,454,703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0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312,888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-32" w:right="53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16,414,610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" w:right="55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12,261,536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0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2,916,988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80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1,065,660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320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170,426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754" w:space="2531"/>
            <w:col w:w="1055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79.405151pt;margin-top:144.057953pt;width:514.033333pt;height:577.337671pt;mso-position-horizontal-relative:page;mso-position-vertical-relative:page;z-index:-22366" coordorigin="1588,2881" coordsize="10281,11547">
            <v:group style="position:absolute;left:1598;top:14418;width:10261;height:2" coordorigin="1598,14418" coordsize="10261,2">
              <v:shape style="position:absolute;left:1598;top:14418;width:10261;height:2" coordorigin="1598,14418" coordsize="10261,0" path="m11859,14418l1598,14418e" filled="f" stroked="t" strokeweight="1.000062pt" strokecolor="#000000">
                <v:path arrowok="t"/>
              </v:shape>
            </v:group>
            <v:group style="position:absolute;left:1598;top:2891;width:2;height:11527" coordorigin="1598,2891" coordsize="2,11527">
              <v:shape style="position:absolute;left:1598;top:2891;width:2;height:11527" coordorigin="1598,2891" coordsize="0,11527" path="m1598,14418l1598,2891e" filled="f" stroked="t" strokeweight="1.000062pt" strokecolor="#000000">
                <v:path arrowok="t"/>
              </v:shape>
            </v:group>
            <v:group style="position:absolute;left:9744;top:2891;width:2;height:11527" coordorigin="9744,2891" coordsize="2,11527">
              <v:shape style="position:absolute;left:9744;top:2891;width:2;height:11527" coordorigin="9744,2891" coordsize="0,11527" path="m9744,2891l9744,14418e" filled="f" stroked="t" strokeweight="1.000062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3400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FINANCIEROS,</w:t>
      </w:r>
      <w:r>
        <w:rPr>
          <w:rFonts w:ascii="Tahoma" w:hAnsi="Tahoma" w:cs="Tahoma" w:eastAsia="Tahoma"/>
          <w:sz w:val="16"/>
          <w:szCs w:val="16"/>
          <w:spacing w:val="3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BANCARIOS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COMERCIALES</w:t>
      </w:r>
      <w:r>
        <w:rPr>
          <w:rFonts w:ascii="Tahoma" w:hAnsi="Tahoma" w:cs="Tahoma" w:eastAsia="Tahoma"/>
          <w:sz w:val="16"/>
          <w:szCs w:val="16"/>
          <w:spacing w:val="-1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275,483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942" w:footer="501" w:top="2300" w:bottom="700" w:left="1420" w:right="480"/>
          <w:pgSz w:w="12240" w:h="15840"/>
        </w:sectPr>
      </w:pPr>
      <w:rPr/>
    </w:p>
    <w:p>
      <w:pPr>
        <w:spacing w:before="38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3410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FINANCIEROS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BANCARIOS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3450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SEGURO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BIENES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PATRIMONIALES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435" w:firstLine="-600"/>
        <w:jc w:val="left"/>
        <w:tabs>
          <w:tab w:pos="10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>3500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REPARACIÓN,</w:t>
      </w:r>
      <w:r>
        <w:rPr>
          <w:rFonts w:ascii="Tahoma" w:hAnsi="Tahoma" w:cs="Tahoma" w:eastAsia="Tahoma"/>
          <w:sz w:val="16"/>
          <w:szCs w:val="16"/>
          <w:spacing w:val="3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CONSERVACIÓN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CONSERVACIÓN</w:t>
      </w:r>
      <w:r>
        <w:rPr>
          <w:rFonts w:ascii="Tahoma" w:hAnsi="Tahoma" w:cs="Tahoma" w:eastAsia="Tahoma"/>
          <w:sz w:val="16"/>
          <w:szCs w:val="16"/>
          <w:spacing w:val="3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MENOR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INMUEBLES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MOBILIARIO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ADMINISTRACIÓN,</w:t>
      </w:r>
      <w:r>
        <w:rPr>
          <w:rFonts w:ascii="Tahoma" w:hAnsi="Tahoma" w:cs="Tahoma" w:eastAsia="Tahoma"/>
          <w:sz w:val="16"/>
          <w:szCs w:val="16"/>
          <w:spacing w:val="4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EDUCACIONAL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RECREATIVO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98" w:lineRule="auto"/>
        <w:ind w:left="1078" w:right="123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INSTALACIÓN,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CÓMPUTO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TECNOLOGÍAS</w:t>
      </w:r>
      <w:r>
        <w:rPr>
          <w:rFonts w:ascii="Tahoma" w:hAnsi="Tahoma" w:cs="Tahoma" w:eastAsia="Tahoma"/>
          <w:sz w:val="16"/>
          <w:szCs w:val="16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REPARACIÓN</w:t>
      </w:r>
      <w:r>
        <w:rPr>
          <w:rFonts w:ascii="Tahoma" w:hAnsi="Tahoma" w:cs="Tahoma" w:eastAsia="Tahoma"/>
          <w:sz w:val="16"/>
          <w:szCs w:val="16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MANTENIMIENTO</w:t>
      </w:r>
      <w:r>
        <w:rPr>
          <w:rFonts w:ascii="Tahoma" w:hAnsi="Tahoma" w:cs="Tahoma" w:eastAsia="Tahoma"/>
          <w:sz w:val="16"/>
          <w:szCs w:val="16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TRANSPORTE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3580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LIMPIEZA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MANEJO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DESECHOS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33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19,241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15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256,242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-32" w:right="54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</w:rPr>
        <w:t>2,467,851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1,627,062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3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49,300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37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14,220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5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360,296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215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416,973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992" w:space="2397"/>
            <w:col w:w="951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3700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TRASLADO</w:t>
      </w:r>
      <w:r>
        <w:rPr>
          <w:rFonts w:ascii="Tahoma" w:hAnsi="Tahoma" w:cs="Tahoma" w:eastAsia="Tahoma"/>
          <w:sz w:val="16"/>
          <w:szCs w:val="16"/>
          <w:spacing w:val="2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VIÁTICOS</w:t>
      </w:r>
      <w:r>
        <w:rPr>
          <w:rFonts w:ascii="Tahoma" w:hAnsi="Tahoma" w:cs="Tahoma" w:eastAsia="Tahoma"/>
          <w:sz w:val="16"/>
          <w:szCs w:val="16"/>
          <w:spacing w:val="-2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1,641,899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3710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PASAJES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AÉREOS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3750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VIÁTICOS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EN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EL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PAÍS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108" w:right="57"/>
        <w:jc w:val="center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501,117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-32" w:right="56"/>
        <w:jc w:val="center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1,140,782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2689" w:space="6808"/>
            <w:col w:w="84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3800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OFICIALES</w:t>
      </w:r>
      <w:r>
        <w:rPr>
          <w:rFonts w:ascii="Tahoma" w:hAnsi="Tahoma" w:cs="Tahoma" w:eastAsia="Tahoma"/>
          <w:sz w:val="16"/>
          <w:szCs w:val="16"/>
          <w:spacing w:val="-2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539,296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3820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GASTOS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ORDEN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SOCIAL</w:t>
      </w:r>
      <w:r>
        <w:rPr>
          <w:rFonts w:ascii="Tahoma" w:hAnsi="Tahoma" w:cs="Tahoma" w:eastAsia="Tahoma"/>
          <w:sz w:val="16"/>
          <w:szCs w:val="16"/>
          <w:spacing w:val="1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CULTURAL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3830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CONGRESOS</w:t>
      </w:r>
      <w:r>
        <w:rPr>
          <w:rFonts w:ascii="Tahoma" w:hAnsi="Tahoma" w:cs="Tahoma" w:eastAsia="Tahoma"/>
          <w:sz w:val="16"/>
          <w:szCs w:val="16"/>
          <w:spacing w:val="2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CONVENCIONES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397,072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142,224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3422" w:space="6215"/>
            <w:col w:w="70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38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3900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GENERALES</w:t>
      </w:r>
      <w:r>
        <w:rPr>
          <w:rFonts w:ascii="Tahoma" w:hAnsi="Tahoma" w:cs="Tahoma" w:eastAsia="Tahoma"/>
          <w:sz w:val="16"/>
          <w:szCs w:val="16"/>
          <w:spacing w:val="-18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1,120,901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3920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IMPUESTOS</w:t>
      </w:r>
      <w:r>
        <w:rPr>
          <w:rFonts w:ascii="Tahoma" w:hAnsi="Tahoma" w:cs="Tahoma" w:eastAsia="Tahoma"/>
          <w:sz w:val="16"/>
          <w:szCs w:val="16"/>
          <w:spacing w:val="2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DERECHOS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8" w:lineRule="auto"/>
        <w:ind w:left="1078" w:right="-49" w:firstLine="-48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3980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IMPUESTOS</w:t>
      </w:r>
      <w:r>
        <w:rPr>
          <w:rFonts w:ascii="Tahoma" w:hAnsi="Tahoma" w:cs="Tahoma" w:eastAsia="Tahoma"/>
          <w:sz w:val="16"/>
          <w:szCs w:val="16"/>
          <w:spacing w:val="2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SOBRE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NÓMINAS</w:t>
      </w:r>
      <w:r>
        <w:rPr>
          <w:rFonts w:ascii="Tahoma" w:hAnsi="Tahoma" w:cs="Tahoma" w:eastAsia="Tahoma"/>
          <w:sz w:val="16"/>
          <w:szCs w:val="16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QUE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DERIVEN</w:t>
      </w:r>
      <w:r>
        <w:rPr>
          <w:rFonts w:ascii="Tahoma" w:hAnsi="Tahoma" w:cs="Tahoma" w:eastAsia="Tahoma"/>
          <w:sz w:val="16"/>
          <w:szCs w:val="16"/>
          <w:spacing w:val="2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UNA</w:t>
      </w:r>
      <w:r>
        <w:rPr>
          <w:rFonts w:ascii="Tahoma" w:hAnsi="Tahoma" w:cs="Tahoma" w:eastAsia="Tahoma"/>
          <w:sz w:val="16"/>
          <w:szCs w:val="16"/>
          <w:spacing w:val="1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RELACIÓN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LABORAL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3990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SERVICIOS</w:t>
      </w:r>
      <w:r>
        <w:rPr>
          <w:rFonts w:ascii="Tahoma" w:hAnsi="Tahoma" w:cs="Tahoma" w:eastAsia="Tahoma"/>
          <w:sz w:val="16"/>
          <w:szCs w:val="16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GENERALES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9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10,407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947,962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162,532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6801" w:space="2836"/>
            <w:col w:w="703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3" w:after="0" w:line="240" w:lineRule="auto"/>
        <w:ind w:left="325" w:right="53"/>
        <w:jc w:val="center"/>
        <w:tabs>
          <w:tab w:pos="1040" w:val="left"/>
          <w:tab w:pos="93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5000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BIENES</w:t>
      </w:r>
      <w:r>
        <w:rPr>
          <w:rFonts w:ascii="Tahoma" w:hAnsi="Tahoma" w:cs="Tahoma" w:eastAsia="Tahoma"/>
          <w:sz w:val="16"/>
          <w:szCs w:val="16"/>
          <w:spacing w:val="2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MUEBLES,</w:t>
      </w:r>
      <w:r>
        <w:rPr>
          <w:rFonts w:ascii="Tahoma" w:hAnsi="Tahoma" w:cs="Tahoma" w:eastAsia="Tahoma"/>
          <w:sz w:val="16"/>
          <w:szCs w:val="16"/>
          <w:spacing w:val="26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INMUEBLES</w:t>
      </w:r>
      <w:r>
        <w:rPr>
          <w:rFonts w:ascii="Tahoma" w:hAnsi="Tahoma" w:cs="Tahoma" w:eastAsia="Tahoma"/>
          <w:sz w:val="16"/>
          <w:szCs w:val="16"/>
          <w:spacing w:val="3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INTANGIBLES</w:t>
      </w:r>
      <w:r>
        <w:rPr>
          <w:rFonts w:ascii="Tahoma" w:hAnsi="Tahoma" w:cs="Tahoma" w:eastAsia="Tahoma"/>
          <w:sz w:val="16"/>
          <w:szCs w:val="16"/>
          <w:spacing w:val="-1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1,620,442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5" w:right="55"/>
        <w:jc w:val="center"/>
        <w:tabs>
          <w:tab w:pos="1040" w:val="left"/>
          <w:tab w:pos="95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5100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MOBILIARIO</w:t>
      </w:r>
      <w:r>
        <w:rPr>
          <w:rFonts w:ascii="Tahoma" w:hAnsi="Tahoma" w:cs="Tahoma" w:eastAsia="Tahoma"/>
          <w:sz w:val="16"/>
          <w:szCs w:val="16"/>
          <w:spacing w:val="3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2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ADMINISTRACIÓN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667,644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5110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MUEBLES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OFICINA</w:t>
      </w:r>
      <w:r>
        <w:rPr>
          <w:rFonts w:ascii="Tahoma" w:hAnsi="Tahoma" w:cs="Tahoma" w:eastAsia="Tahoma"/>
          <w:sz w:val="16"/>
          <w:szCs w:val="16"/>
          <w:spacing w:val="20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ESTANTERÍA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65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5150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CÓMPUTO</w:t>
      </w:r>
      <w:r>
        <w:rPr>
          <w:rFonts w:ascii="Tahoma" w:hAnsi="Tahoma" w:cs="Tahoma" w:eastAsia="Tahoma"/>
          <w:sz w:val="16"/>
          <w:szCs w:val="16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TECNOLOGÍA</w:t>
      </w:r>
      <w:r>
        <w:rPr>
          <w:rFonts w:ascii="Tahoma" w:hAnsi="Tahoma" w:cs="Tahoma" w:eastAsia="Tahoma"/>
          <w:sz w:val="16"/>
          <w:szCs w:val="16"/>
          <w:spacing w:val="31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LA</w:t>
      </w:r>
      <w:r>
        <w:rPr>
          <w:rFonts w:ascii="Tahoma" w:hAnsi="Tahoma" w:cs="Tahoma" w:eastAsia="Tahoma"/>
          <w:sz w:val="16"/>
          <w:szCs w:val="16"/>
          <w:spacing w:val="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INFORMACIÓN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5190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1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OTROS</w:t>
      </w:r>
      <w:r>
        <w:rPr>
          <w:rFonts w:ascii="Tahoma" w:hAnsi="Tahoma" w:cs="Tahoma" w:eastAsia="Tahoma"/>
          <w:sz w:val="16"/>
          <w:szCs w:val="16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MOBILIARIOS</w:t>
      </w:r>
      <w:r>
        <w:rPr>
          <w:rFonts w:ascii="Tahoma" w:hAnsi="Tahoma" w:cs="Tahoma" w:eastAsia="Tahoma"/>
          <w:sz w:val="16"/>
          <w:szCs w:val="16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EQUIPOS</w:t>
      </w:r>
      <w:r>
        <w:rPr>
          <w:rFonts w:ascii="Tahoma" w:hAnsi="Tahoma" w:cs="Tahoma" w:eastAsia="Tahoma"/>
          <w:sz w:val="16"/>
          <w:szCs w:val="16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8"/>
          <w:w w:val="100"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0"/>
        </w:rPr>
        <w:t>ADMINISTRACIÓN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3"/>
        </w:rPr>
        <w:t>156,904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315,924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  <w:position w:val="-1"/>
        </w:rPr>
        <w:t>194,816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480"/>
          <w:cols w:num="2" w:equalWidth="0">
            <w:col w:w="5827" w:space="3810"/>
            <w:col w:w="703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79.405151pt;margin-top:144.057953pt;width:514.033333pt;height:549.285931pt;mso-position-horizontal-relative:page;mso-position-vertical-relative:page;z-index:-22365" coordorigin="1588,2881" coordsize="10281,10986">
            <v:group style="position:absolute;left:1598;top:13857;width:10261;height:2" coordorigin="1598,13857" coordsize="10261,2">
              <v:shape style="position:absolute;left:1598;top:13857;width:10261;height:2" coordorigin="1598,13857" coordsize="10261,0" path="m11859,13857l1598,13857e" filled="f" stroked="t" strokeweight="1.000062pt" strokecolor="#000000">
                <v:path arrowok="t"/>
              </v:shape>
            </v:group>
            <v:group style="position:absolute;left:1598;top:2891;width:2;height:10966" coordorigin="1598,2891" coordsize="2,10966">
              <v:shape style="position:absolute;left:1598;top:2891;width:2;height:10966" coordorigin="1598,2891" coordsize="0,10966" path="m1598,13857l1598,2891e" filled="f" stroked="t" strokeweight="1.000062pt" strokecolor="#000000">
                <v:path arrowok="t"/>
              </v:shape>
            </v:group>
            <v:group style="position:absolute;left:9744;top:2891;width:2;height:10966" coordorigin="9744,2891" coordsize="2,10966">
              <v:shape style="position:absolute;left:9744;top:2891;width:2;height:10966" coordorigin="9744,2891" coordsize="0,10966" path="m9744,2891l9744,13857e" filled="f" stroked="t" strokeweight="1.000062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78" w:right="-20"/>
        <w:jc w:val="left"/>
        <w:tabs>
          <w:tab w:pos="1060" w:val="left"/>
          <w:tab w:pos="954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5400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VEHÍCULOS</w:t>
      </w:r>
      <w:r>
        <w:rPr>
          <w:rFonts w:ascii="Tahoma" w:hAnsi="Tahoma" w:cs="Tahoma" w:eastAsia="Tahoma"/>
          <w:sz w:val="16"/>
          <w:szCs w:val="16"/>
          <w:spacing w:val="30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EQUIPO</w:t>
      </w:r>
      <w:r>
        <w:rPr>
          <w:rFonts w:ascii="Tahoma" w:hAnsi="Tahoma" w:cs="Tahoma" w:eastAsia="Tahoma"/>
          <w:sz w:val="16"/>
          <w:szCs w:val="16"/>
          <w:spacing w:val="21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DE</w:t>
      </w:r>
      <w:r>
        <w:rPr>
          <w:rFonts w:ascii="Tahoma" w:hAnsi="Tahoma" w:cs="Tahoma" w:eastAsia="Tahoma"/>
          <w:sz w:val="16"/>
          <w:szCs w:val="16"/>
          <w:spacing w:val="9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TRANSPORTE</w:t>
      </w:r>
      <w:r>
        <w:rPr>
          <w:rFonts w:ascii="Tahoma" w:hAnsi="Tahoma" w:cs="Tahoma" w:eastAsia="Tahoma"/>
          <w:sz w:val="16"/>
          <w:szCs w:val="16"/>
          <w:spacing w:val="-1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876,672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5410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VEHÍCULOS</w:t>
      </w:r>
      <w:r>
        <w:rPr>
          <w:rFonts w:ascii="Tahoma" w:hAnsi="Tahoma" w:cs="Tahoma" w:eastAsia="Tahoma"/>
          <w:sz w:val="16"/>
          <w:szCs w:val="16"/>
          <w:spacing w:val="27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Y</w:t>
      </w:r>
      <w:r>
        <w:rPr>
          <w:rFonts w:ascii="Tahoma" w:hAnsi="Tahoma" w:cs="Tahoma" w:eastAsia="Tahoma"/>
          <w:sz w:val="16"/>
          <w:szCs w:val="16"/>
          <w:spacing w:val="5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-4"/>
        </w:rPr>
        <w:t>EQUIPO</w:t>
      </w:r>
      <w:r>
        <w:rPr>
          <w:rFonts w:ascii="Tahoma" w:hAnsi="Tahoma" w:cs="Tahoma" w:eastAsia="Tahoma"/>
          <w:sz w:val="16"/>
          <w:szCs w:val="16"/>
          <w:spacing w:val="19"/>
          <w:w w:val="100"/>
          <w:position w:val="-4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TERRESTRE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89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876,672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97" w:after="0" w:line="240" w:lineRule="auto"/>
        <w:ind w:right="89"/>
        <w:jc w:val="right"/>
        <w:tabs>
          <w:tab w:pos="600" w:val="left"/>
          <w:tab w:pos="916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>5900</w:t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  <w:tab/>
      </w:r>
      <w:r>
        <w:rPr>
          <w:rFonts w:ascii="Tahoma" w:hAnsi="Tahoma" w:cs="Tahoma" w:eastAsia="Tahoma"/>
          <w:sz w:val="15"/>
          <w:szCs w:val="15"/>
          <w:spacing w:val="0"/>
          <w:w w:val="100"/>
          <w:b/>
          <w:bCs/>
          <w:position w:val="2"/>
        </w:rPr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ACTIVOS</w:t>
      </w:r>
      <w:r>
        <w:rPr>
          <w:rFonts w:ascii="Tahoma" w:hAnsi="Tahoma" w:cs="Tahoma" w:eastAsia="Tahoma"/>
          <w:sz w:val="16"/>
          <w:szCs w:val="16"/>
          <w:spacing w:val="24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>INTANGIBLES</w:t>
      </w:r>
      <w:r>
        <w:rPr>
          <w:rFonts w:ascii="Tahoma" w:hAnsi="Tahoma" w:cs="Tahoma" w:eastAsia="Tahoma"/>
          <w:sz w:val="16"/>
          <w:szCs w:val="16"/>
          <w:spacing w:val="-13"/>
          <w:w w:val="100"/>
          <w:b/>
          <w:bCs/>
          <w:position w:val="0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0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3"/>
          <w:b/>
          <w:bCs/>
          <w:position w:val="0"/>
        </w:rPr>
        <w:t>76,126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59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5910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-3"/>
        </w:rPr>
        <w:t>  </w:t>
      </w:r>
      <w:r>
        <w:rPr>
          <w:rFonts w:ascii="Tahoma" w:hAnsi="Tahoma" w:cs="Tahoma" w:eastAsia="Tahoma"/>
          <w:sz w:val="15"/>
          <w:szCs w:val="15"/>
          <w:spacing w:val="11"/>
          <w:w w:val="100"/>
          <w:position w:val="-3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3"/>
          <w:position w:val="-4"/>
        </w:rPr>
        <w:t>SOFTWARE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right="9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3"/>
        </w:rPr>
        <w:t>76,126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280" w:left="1420" w:right="48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271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77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AUDITORÍA</w:t>
            </w:r>
            <w:r>
              <w:rPr>
                <w:rFonts w:ascii="Tahoma" w:hAnsi="Tahoma" w:cs="Tahoma" w:eastAsia="Tahoma"/>
                <w:sz w:val="16"/>
                <w:szCs w:val="16"/>
                <w:spacing w:val="3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SUPERIOR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950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59,633,244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72" w:right="286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58,012,802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752" w:hRule="exact"/>
        </w:trPr>
        <w:tc>
          <w:tcPr>
            <w:tcW w:w="7690" w:type="dxa"/>
            <w:tcBorders>
              <w:top w:val="single" w:sz="8.000496" w:space="0" w:color="000000"/>
              <w:bottom w:val="single" w:sz="10.8006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6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19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1,620,442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182" w:footer="501" w:top="2540" w:bottom="700" w:left="1520" w:right="520"/>
          <w:headerReference w:type="even" r:id="rId36"/>
          <w:headerReference w:type="odd" r:id="rId37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240" w:lineRule="auto"/>
        <w:ind w:left="5821" w:right="-20"/>
        <w:jc w:val="left"/>
        <w:rPr>
          <w:rFonts w:ascii="Tahoma" w:hAnsi="Tahoma" w:cs="Tahoma" w:eastAsia="Tahoma"/>
          <w:sz w:val="21"/>
          <w:szCs w:val="21"/>
        </w:rPr>
      </w:pPr>
      <w:rPr/>
      <w:r>
        <w:rPr/>
        <w:pict>
          <v:shape style="position:absolute;margin-left:82.899994pt;margin-top:-30.842096pt;width:172.5pt;height:68.25pt;mso-position-horizontal-relative:page;mso-position-vertical-relative:paragraph;z-index:-22364" type="#_x0000_t75">
            <v:imagedata r:id="rId38" o:title=""/>
          </v:shape>
        </w:pict>
      </w:r>
      <w:r>
        <w:rPr>
          <w:rFonts w:ascii="Tahoma" w:hAnsi="Tahoma" w:cs="Tahoma" w:eastAsia="Tahoma"/>
          <w:sz w:val="21"/>
          <w:szCs w:val="21"/>
          <w:spacing w:val="0"/>
          <w:w w:val="100"/>
          <w:b/>
          <w:bCs/>
        </w:rPr>
        <w:t>PODER</w:t>
      </w:r>
      <w:r>
        <w:rPr>
          <w:rFonts w:ascii="Tahoma" w:hAnsi="Tahoma" w:cs="Tahoma" w:eastAsia="Tahoma"/>
          <w:sz w:val="21"/>
          <w:szCs w:val="21"/>
          <w:spacing w:val="16"/>
          <w:w w:val="100"/>
          <w:b/>
          <w:bCs/>
        </w:rPr>
        <w:t> </w:t>
      </w:r>
      <w:r>
        <w:rPr>
          <w:rFonts w:ascii="Tahoma" w:hAnsi="Tahoma" w:cs="Tahoma" w:eastAsia="Tahoma"/>
          <w:sz w:val="21"/>
          <w:szCs w:val="21"/>
          <w:spacing w:val="0"/>
          <w:w w:val="102"/>
          <w:b/>
          <w:bCs/>
        </w:rPr>
        <w:t>LEGISLATIVO</w:t>
      </w:r>
      <w:r>
        <w:rPr>
          <w:rFonts w:ascii="Tahoma" w:hAnsi="Tahoma" w:cs="Tahoma" w:eastAsia="Tahoma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796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81" w:hRule="exact"/>
        </w:trPr>
        <w:tc>
          <w:tcPr>
            <w:tcW w:w="76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CONGRESO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950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67,405,499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72" w:right="286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67,405,499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1182" w:footer="501" w:top="1320" w:bottom="700" w:left="1520" w:right="52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271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77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DIRECCIÓN</w:t>
            </w:r>
            <w:r>
              <w:rPr>
                <w:rFonts w:ascii="Tahoma" w:hAnsi="Tahoma" w:cs="Tahoma" w:eastAsia="Tahoma"/>
                <w:sz w:val="16"/>
                <w:szCs w:val="16"/>
                <w:spacing w:val="3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GENERAL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FINANZAS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950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25,899,304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72" w:right="286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25,115,362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752" w:hRule="exact"/>
        </w:trPr>
        <w:tc>
          <w:tcPr>
            <w:tcW w:w="7690" w:type="dxa"/>
            <w:tcBorders>
              <w:top w:val="single" w:sz="8.000496" w:space="0" w:color="000000"/>
              <w:bottom w:val="single" w:sz="10.8006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6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33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783,942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182" w:footer="501" w:top="2540" w:bottom="700" w:left="1520" w:right="520"/>
          <w:pgSz w:w="12240" w:h="15840"/>
        </w:sectPr>
      </w:pPr>
      <w:rPr/>
    </w:p>
    <w:p>
      <w:pPr>
        <w:spacing w:before="46" w:after="0" w:line="216" w:lineRule="auto"/>
        <w:ind w:left="1505" w:right="-96" w:firstLine="-9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2.25pt;margin-top:-.015826pt;width:46.848242pt;height:72pt;mso-position-horizontal-relative:page;mso-position-vertical-relative:paragraph;z-index:-22363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7E6764"/>
                      <w:spacing w:val="0"/>
                      <w:w w:val="68"/>
                      <w:b/>
                      <w:bCs/>
                      <w:position w:val="-1"/>
                    </w:rPr>
                    <w:t>W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1"/>
          <w:szCs w:val="51"/>
          <w:color w:val="1C1C1C"/>
          <w:spacing w:val="0"/>
          <w:w w:val="100"/>
          <w:b/>
          <w:bCs/>
        </w:rPr>
        <w:t>Yucatán</w:t>
      </w:r>
      <w:r>
        <w:rPr>
          <w:rFonts w:ascii="Arial" w:hAnsi="Arial" w:cs="Arial" w:eastAsia="Arial"/>
          <w:sz w:val="51"/>
          <w:szCs w:val="51"/>
          <w:color w:val="1C1C1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3"/>
        </w:rPr>
        <w:t>Go</w:t>
      </w:r>
      <w:r>
        <w:rPr>
          <w:rFonts w:ascii="Arial" w:hAnsi="Arial" w:cs="Arial" w:eastAsia="Arial"/>
          <w:sz w:val="20"/>
          <w:szCs w:val="20"/>
          <w:color w:val="4B4B4B"/>
          <w:spacing w:val="-36"/>
          <w:w w:val="104"/>
        </w:rPr>
        <w:t>b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256"/>
        </w:rPr>
        <w:t>i</w:t>
      </w:r>
      <w:r>
        <w:rPr>
          <w:rFonts w:ascii="Arial" w:hAnsi="Arial" w:cs="Arial" w:eastAsia="Arial"/>
          <w:sz w:val="20"/>
          <w:szCs w:val="20"/>
          <w:color w:val="777777"/>
          <w:spacing w:val="-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erno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1C1C1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4B4B4B"/>
          <w:spacing w:val="-14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1C1C1C"/>
          <w:spacing w:val="-6"/>
          <w:w w:val="177"/>
        </w:rPr>
        <w:t>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ado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89"/>
        </w:rPr>
        <w:t>Compr</w:t>
      </w:r>
      <w:r>
        <w:rPr>
          <w:rFonts w:ascii="Arial" w:hAnsi="Arial" w:cs="Arial" w:eastAsia="Arial"/>
          <w:sz w:val="15"/>
          <w:szCs w:val="15"/>
          <w:color w:val="5D5D5D"/>
          <w:spacing w:val="-16"/>
          <w:w w:val="89"/>
        </w:rPr>
        <w:t>o</w:t>
      </w:r>
      <w:r>
        <w:rPr>
          <w:rFonts w:ascii="Arial" w:hAnsi="Arial" w:cs="Arial" w:eastAsia="Arial"/>
          <w:sz w:val="15"/>
          <w:szCs w:val="15"/>
          <w:color w:val="777777"/>
          <w:spacing w:val="-14"/>
          <w:w w:val="99"/>
        </w:rPr>
        <w:t>m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5"/>
        </w:rPr>
        <w:t>etid</w:t>
      </w:r>
      <w:r>
        <w:rPr>
          <w:rFonts w:ascii="Arial" w:hAnsi="Arial" w:cs="Arial" w:eastAsia="Arial"/>
          <w:sz w:val="15"/>
          <w:szCs w:val="15"/>
          <w:color w:val="5D5D5D"/>
          <w:spacing w:val="-11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3"/>
        </w:rPr>
        <w:t>con</w:t>
      </w:r>
      <w:r>
        <w:rPr>
          <w:rFonts w:ascii="Arial" w:hAnsi="Arial" w:cs="Arial" w:eastAsia="Arial"/>
          <w:sz w:val="15"/>
          <w:szCs w:val="15"/>
          <w:color w:val="5D5D5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18"/>
          <w:w w:val="111"/>
        </w:rPr>
        <w:t>b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58"/>
        </w:rPr>
        <w:t>iE</w:t>
      </w:r>
      <w:r>
        <w:rPr>
          <w:rFonts w:ascii="Arial" w:hAnsi="Arial" w:cs="Arial" w:eastAsia="Arial"/>
          <w:sz w:val="15"/>
          <w:szCs w:val="15"/>
          <w:color w:val="777777"/>
          <w:spacing w:val="-13"/>
          <w:w w:val="58"/>
        </w:rPr>
        <w:t>!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4"/>
        </w:rPr>
        <w:t>nestar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0" w:after="0" w:line="240" w:lineRule="auto"/>
        <w:ind w:left="1474" w:right="1104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spacing w:val="-15"/>
          <w:w w:val="105"/>
        </w:rPr>
        <w:t>2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2"/>
        </w:rPr>
        <w:t>012</w:t>
      </w:r>
      <w:r>
        <w:rPr>
          <w:rFonts w:ascii="Arial" w:hAnsi="Arial" w:cs="Arial" w:eastAsia="Arial"/>
          <w:sz w:val="15"/>
          <w:szCs w:val="15"/>
          <w:color w:val="77777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•</w:t>
      </w:r>
      <w:r>
        <w:rPr>
          <w:rFonts w:ascii="Arial" w:hAnsi="Arial" w:cs="Arial" w:eastAsia="Arial"/>
          <w:sz w:val="15"/>
          <w:szCs w:val="15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6"/>
        </w:rPr>
        <w:t>2</w:t>
      </w:r>
      <w:r>
        <w:rPr>
          <w:rFonts w:ascii="Arial" w:hAnsi="Arial" w:cs="Arial" w:eastAsia="Arial"/>
          <w:sz w:val="15"/>
          <w:szCs w:val="15"/>
          <w:color w:val="5D5D5D"/>
          <w:spacing w:val="-26"/>
          <w:w w:val="106"/>
        </w:rPr>
        <w:t>0</w:t>
      </w:r>
      <w:r>
        <w:rPr>
          <w:rFonts w:ascii="Arial" w:hAnsi="Arial" w:cs="Arial" w:eastAsia="Arial"/>
          <w:sz w:val="15"/>
          <w:szCs w:val="15"/>
          <w:color w:val="777777"/>
          <w:spacing w:val="-20"/>
          <w:w w:val="152"/>
        </w:rPr>
        <w:t>1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7"/>
        </w:rPr>
        <w:t>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PODER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LEGISLATIVO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1182" w:footer="501" w:top="1320" w:bottom="700" w:left="1480" w:right="500"/>
          <w:pgSz w:w="12240" w:h="15840"/>
          <w:cols w:num="2" w:equalWidth="0">
            <w:col w:w="3422" w:space="2418"/>
            <w:col w:w="44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638" w:hRule="exact"/>
        </w:trPr>
        <w:tc>
          <w:tcPr>
            <w:tcW w:w="7688" w:type="dxa"/>
            <w:tcBorders>
              <w:top w:val="single" w:sz="18" w:space="0" w:color="000000"/>
              <w:bottom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spacing w:before="5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161" w:right="311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TIP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9"/>
              </w:rPr>
              <w:t>GASTO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288" w:type="dxa"/>
            <w:tcBorders>
              <w:top w:val="single" w:sz="18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5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9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IMPORTE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968" w:hRule="exact"/>
        </w:trPr>
        <w:tc>
          <w:tcPr>
            <w:tcW w:w="7688" w:type="dxa"/>
            <w:tcBorders>
              <w:top w:val="single" w:sz="6" w:space="0" w:color="000000"/>
              <w:bottom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spacing w:before="2" w:after="0" w:line="240" w:lineRule="auto"/>
              <w:ind w:left="6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INSTilUT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7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7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7"/>
              </w:rPr>
              <w:t>INYESTTGACIÓ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7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8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LEGISLATIVA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40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Gast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corriente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2288" w:type="dxa"/>
            <w:tcBorders>
              <w:top w:val="single" w:sz="6" w:space="0" w:color="000000"/>
              <w:bottom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12" w:after="0" w:line="240" w:lineRule="auto"/>
              <w:ind w:left="1046" w:right="28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18"/>
              </w:rPr>
              <w:t>4,475,084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149" w:right="2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3"/>
              </w:rPr>
              <w:t>4,475,084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type w:val="continuous"/>
          <w:pgSz w:w="12240" w:h="15840"/>
          <w:pgMar w:top="1480" w:bottom="280" w:left="1480" w:right="500"/>
        </w:sectPr>
      </w:pPr>
      <w:rPr/>
    </w:p>
    <w:p>
      <w:pPr>
        <w:spacing w:before="46" w:after="0" w:line="216" w:lineRule="auto"/>
        <w:ind w:left="1505" w:right="-96" w:firstLine="-9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2.25pt;margin-top:-.015826pt;width:46.848242pt;height:72pt;mso-position-horizontal-relative:page;mso-position-vertical-relative:paragraph;z-index:-22362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7E6764"/>
                      <w:spacing w:val="0"/>
                      <w:w w:val="68"/>
                      <w:b/>
                      <w:bCs/>
                      <w:position w:val="-1"/>
                    </w:rPr>
                    <w:t>W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1"/>
          <w:szCs w:val="51"/>
          <w:color w:val="1C1C1C"/>
          <w:spacing w:val="0"/>
          <w:w w:val="100"/>
          <w:b/>
          <w:bCs/>
        </w:rPr>
        <w:t>Yucatán</w:t>
      </w:r>
      <w:r>
        <w:rPr>
          <w:rFonts w:ascii="Arial" w:hAnsi="Arial" w:cs="Arial" w:eastAsia="Arial"/>
          <w:sz w:val="51"/>
          <w:szCs w:val="51"/>
          <w:color w:val="1C1C1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3"/>
        </w:rPr>
        <w:t>Go</w:t>
      </w:r>
      <w:r>
        <w:rPr>
          <w:rFonts w:ascii="Arial" w:hAnsi="Arial" w:cs="Arial" w:eastAsia="Arial"/>
          <w:sz w:val="20"/>
          <w:szCs w:val="20"/>
          <w:color w:val="4B4B4B"/>
          <w:spacing w:val="-36"/>
          <w:w w:val="104"/>
        </w:rPr>
        <w:t>b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256"/>
        </w:rPr>
        <w:t>i</w:t>
      </w:r>
      <w:r>
        <w:rPr>
          <w:rFonts w:ascii="Arial" w:hAnsi="Arial" w:cs="Arial" w:eastAsia="Arial"/>
          <w:sz w:val="20"/>
          <w:szCs w:val="20"/>
          <w:color w:val="777777"/>
          <w:spacing w:val="-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erno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1C1C1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4B4B4B"/>
          <w:spacing w:val="-14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1C1C1C"/>
          <w:spacing w:val="-6"/>
          <w:w w:val="177"/>
        </w:rPr>
        <w:t>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ado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89"/>
        </w:rPr>
        <w:t>Compr</w:t>
      </w:r>
      <w:r>
        <w:rPr>
          <w:rFonts w:ascii="Arial" w:hAnsi="Arial" w:cs="Arial" w:eastAsia="Arial"/>
          <w:sz w:val="15"/>
          <w:szCs w:val="15"/>
          <w:color w:val="5D5D5D"/>
          <w:spacing w:val="-16"/>
          <w:w w:val="89"/>
        </w:rPr>
        <w:t>o</w:t>
      </w:r>
      <w:r>
        <w:rPr>
          <w:rFonts w:ascii="Arial" w:hAnsi="Arial" w:cs="Arial" w:eastAsia="Arial"/>
          <w:sz w:val="15"/>
          <w:szCs w:val="15"/>
          <w:color w:val="777777"/>
          <w:spacing w:val="-14"/>
          <w:w w:val="99"/>
        </w:rPr>
        <w:t>m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5"/>
        </w:rPr>
        <w:t>etid</w:t>
      </w:r>
      <w:r>
        <w:rPr>
          <w:rFonts w:ascii="Arial" w:hAnsi="Arial" w:cs="Arial" w:eastAsia="Arial"/>
          <w:sz w:val="15"/>
          <w:szCs w:val="15"/>
          <w:color w:val="5D5D5D"/>
          <w:spacing w:val="-11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3"/>
        </w:rPr>
        <w:t>con</w:t>
      </w:r>
      <w:r>
        <w:rPr>
          <w:rFonts w:ascii="Arial" w:hAnsi="Arial" w:cs="Arial" w:eastAsia="Arial"/>
          <w:sz w:val="15"/>
          <w:szCs w:val="15"/>
          <w:color w:val="5D5D5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18"/>
          <w:w w:val="111"/>
        </w:rPr>
        <w:t>b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58"/>
        </w:rPr>
        <w:t>iE</w:t>
      </w:r>
      <w:r>
        <w:rPr>
          <w:rFonts w:ascii="Arial" w:hAnsi="Arial" w:cs="Arial" w:eastAsia="Arial"/>
          <w:sz w:val="15"/>
          <w:szCs w:val="15"/>
          <w:color w:val="777777"/>
          <w:spacing w:val="-13"/>
          <w:w w:val="58"/>
        </w:rPr>
        <w:t>!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4"/>
        </w:rPr>
        <w:t>nestar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0" w:after="0" w:line="240" w:lineRule="auto"/>
        <w:ind w:left="1474" w:right="1104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spacing w:val="-15"/>
          <w:w w:val="105"/>
        </w:rPr>
        <w:t>2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2"/>
        </w:rPr>
        <w:t>012</w:t>
      </w:r>
      <w:r>
        <w:rPr>
          <w:rFonts w:ascii="Arial" w:hAnsi="Arial" w:cs="Arial" w:eastAsia="Arial"/>
          <w:sz w:val="15"/>
          <w:szCs w:val="15"/>
          <w:color w:val="77777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•</w:t>
      </w:r>
      <w:r>
        <w:rPr>
          <w:rFonts w:ascii="Arial" w:hAnsi="Arial" w:cs="Arial" w:eastAsia="Arial"/>
          <w:sz w:val="15"/>
          <w:szCs w:val="15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6"/>
        </w:rPr>
        <w:t>2</w:t>
      </w:r>
      <w:r>
        <w:rPr>
          <w:rFonts w:ascii="Arial" w:hAnsi="Arial" w:cs="Arial" w:eastAsia="Arial"/>
          <w:sz w:val="15"/>
          <w:szCs w:val="15"/>
          <w:color w:val="5D5D5D"/>
          <w:spacing w:val="-26"/>
          <w:w w:val="106"/>
        </w:rPr>
        <w:t>0</w:t>
      </w:r>
      <w:r>
        <w:rPr>
          <w:rFonts w:ascii="Arial" w:hAnsi="Arial" w:cs="Arial" w:eastAsia="Arial"/>
          <w:sz w:val="15"/>
          <w:szCs w:val="15"/>
          <w:color w:val="777777"/>
          <w:spacing w:val="-20"/>
          <w:w w:val="152"/>
        </w:rPr>
        <w:t>1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7"/>
        </w:rPr>
        <w:t>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PODER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LEGISLATIVO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1138" w:footer="0" w:top="1320" w:bottom="280" w:left="1480" w:right="500"/>
          <w:headerReference w:type="even" r:id="rId39"/>
          <w:headerReference w:type="odd" r:id="rId40"/>
          <w:footerReference w:type="even" r:id="rId41"/>
          <w:pgSz w:w="12240" w:h="15840"/>
          <w:cols w:num="2" w:equalWidth="0">
            <w:col w:w="3422" w:space="2418"/>
            <w:col w:w="44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638" w:hRule="exact"/>
        </w:trPr>
        <w:tc>
          <w:tcPr>
            <w:tcW w:w="7688" w:type="dxa"/>
            <w:tcBorders>
              <w:top w:val="single" w:sz="18" w:space="0" w:color="000000"/>
              <w:bottom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spacing w:before="5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161" w:right="311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TIP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9"/>
              </w:rPr>
              <w:t>GASTO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288" w:type="dxa"/>
            <w:tcBorders>
              <w:top w:val="single" w:sz="18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5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9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IMPORTE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968" w:hRule="exact"/>
        </w:trPr>
        <w:tc>
          <w:tcPr>
            <w:tcW w:w="7688" w:type="dxa"/>
            <w:tcBorders>
              <w:top w:val="single" w:sz="6" w:space="0" w:color="000000"/>
              <w:bottom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spacing w:before="2" w:after="0" w:line="240" w:lineRule="auto"/>
              <w:ind w:left="6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11NTAOE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GOBIERN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79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79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3"/>
              </w:rPr>
              <w:t>COORDINACIÓ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POLÍTICA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40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Gast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corriente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2288" w:type="dxa"/>
            <w:tcBorders>
              <w:top w:val="single" w:sz="6" w:space="0" w:color="000000"/>
              <w:bottom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12" w:after="0" w:line="240" w:lineRule="auto"/>
              <w:ind w:left="956" w:right="2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19"/>
              </w:rPr>
              <w:t>18,941,680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074" w:right="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3"/>
              </w:rPr>
              <w:t>18,941,680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1" w:after="0" w:line="240" w:lineRule="auto"/>
        <w:ind w:right="884"/>
        <w:jc w:val="right"/>
        <w:rPr>
          <w:rFonts w:ascii="Courier New" w:hAnsi="Courier New" w:cs="Courier New" w:eastAsia="Courier New"/>
          <w:sz w:val="29"/>
          <w:szCs w:val="29"/>
        </w:rPr>
      </w:pPr>
      <w:rPr/>
      <w:r>
        <w:rPr>
          <w:rFonts w:ascii="Courier New" w:hAnsi="Courier New" w:cs="Courier New" w:eastAsia="Courier New"/>
          <w:sz w:val="29"/>
          <w:szCs w:val="29"/>
          <w:spacing w:val="0"/>
          <w:w w:val="88"/>
        </w:rPr>
        <w:t>22</w:t>
      </w:r>
      <w:r>
        <w:rPr>
          <w:rFonts w:ascii="Courier New" w:hAnsi="Courier New" w:cs="Courier New" w:eastAsia="Courier New"/>
          <w:sz w:val="29"/>
          <w:szCs w:val="29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280" w:left="1480" w:right="5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240" w:lineRule="auto"/>
        <w:ind w:left="5821" w:right="-20"/>
        <w:jc w:val="left"/>
        <w:rPr>
          <w:rFonts w:ascii="Tahoma" w:hAnsi="Tahoma" w:cs="Tahoma" w:eastAsia="Tahoma"/>
          <w:sz w:val="21"/>
          <w:szCs w:val="21"/>
        </w:rPr>
      </w:pPr>
      <w:rPr/>
      <w:r>
        <w:rPr/>
        <w:pict>
          <v:shape style="position:absolute;margin-left:82.899994pt;margin-top:-30.842096pt;width:172.5pt;height:68.25pt;mso-position-horizontal-relative:page;mso-position-vertical-relative:paragraph;z-index:-22361" type="#_x0000_t75">
            <v:imagedata r:id="rId45" o:title=""/>
          </v:shape>
        </w:pict>
      </w:r>
      <w:r>
        <w:rPr>
          <w:rFonts w:ascii="Tahoma" w:hAnsi="Tahoma" w:cs="Tahoma" w:eastAsia="Tahoma"/>
          <w:sz w:val="21"/>
          <w:szCs w:val="21"/>
          <w:spacing w:val="0"/>
          <w:w w:val="100"/>
          <w:b/>
          <w:bCs/>
        </w:rPr>
        <w:t>PODER</w:t>
      </w:r>
      <w:r>
        <w:rPr>
          <w:rFonts w:ascii="Tahoma" w:hAnsi="Tahoma" w:cs="Tahoma" w:eastAsia="Tahoma"/>
          <w:sz w:val="21"/>
          <w:szCs w:val="21"/>
          <w:spacing w:val="16"/>
          <w:w w:val="100"/>
          <w:b/>
          <w:bCs/>
        </w:rPr>
        <w:t> </w:t>
      </w:r>
      <w:r>
        <w:rPr>
          <w:rFonts w:ascii="Tahoma" w:hAnsi="Tahoma" w:cs="Tahoma" w:eastAsia="Tahoma"/>
          <w:sz w:val="21"/>
          <w:szCs w:val="21"/>
          <w:spacing w:val="0"/>
          <w:w w:val="102"/>
          <w:b/>
          <w:bCs/>
        </w:rPr>
        <w:t>LEGISLATIVO</w:t>
      </w:r>
      <w:r>
        <w:rPr>
          <w:rFonts w:ascii="Tahoma" w:hAnsi="Tahoma" w:cs="Tahoma" w:eastAsia="Tahoma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796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81" w:hRule="exact"/>
        </w:trPr>
        <w:tc>
          <w:tcPr>
            <w:tcW w:w="76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SECRETARÍA</w:t>
            </w:r>
            <w:r>
              <w:rPr>
                <w:rFonts w:ascii="Tahoma" w:hAnsi="Tahoma" w:cs="Tahoma" w:eastAsia="Tahoma"/>
                <w:sz w:val="16"/>
                <w:szCs w:val="16"/>
                <w:spacing w:val="3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GENERAL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PODER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LEGISLATIVO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950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16,206,501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72" w:right="286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16,206,501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NumType w:start="23"/>
          <w:pgMar w:header="1138" w:footer="1250" w:top="1320" w:bottom="700" w:left="1520" w:right="520"/>
          <w:headerReference w:type="odd" r:id="rId42"/>
          <w:footerReference w:type="odd" r:id="rId43"/>
          <w:footerReference w:type="even" r:id="rId44"/>
          <w:pgSz w:w="12240" w:h="1584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684" w:lineRule="exact"/>
        <w:ind w:left="4333" w:right="4093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  <w:position w:val="-1"/>
        </w:rPr>
        <w:t>Presupuesto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49" w:after="0" w:line="654" w:lineRule="exact"/>
        <w:ind w:left="3044" w:right="2481" w:firstLine="-398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61"/>
          <w:szCs w:val="61"/>
          <w:color w:val="424242"/>
          <w:spacing w:val="2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9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Gobierno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7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5"/>
        </w:rPr>
        <w:t>Yucatán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668" w:lineRule="exact"/>
        <w:ind w:left="2197" w:right="2003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61"/>
          <w:szCs w:val="61"/>
          <w:color w:val="424242"/>
          <w:spacing w:val="6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61"/>
          <w:szCs w:val="61"/>
          <w:color w:val="424242"/>
          <w:spacing w:val="-6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Ejercici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16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Fisca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l</w:t>
      </w:r>
      <w:r>
        <w:rPr>
          <w:rFonts w:ascii="Arial" w:hAnsi="Arial" w:cs="Arial" w:eastAsia="Arial"/>
          <w:sz w:val="61"/>
          <w:szCs w:val="61"/>
          <w:color w:val="424242"/>
          <w:spacing w:val="-30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2016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14" w:right="1603"/>
        <w:jc w:val="center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4"/>
          <w:szCs w:val="54"/>
          <w:color w:val="242121"/>
          <w:spacing w:val="0"/>
          <w:w w:val="94"/>
        </w:rPr>
        <w:t>Clasificació</w:t>
      </w:r>
      <w:r>
        <w:rPr>
          <w:rFonts w:ascii="Arial" w:hAnsi="Arial" w:cs="Arial" w:eastAsia="Arial"/>
          <w:sz w:val="54"/>
          <w:szCs w:val="54"/>
          <w:color w:val="242121"/>
          <w:spacing w:val="0"/>
          <w:w w:val="94"/>
        </w:rPr>
        <w:t>n</w:t>
      </w:r>
      <w:r>
        <w:rPr>
          <w:rFonts w:ascii="Arial" w:hAnsi="Arial" w:cs="Arial" w:eastAsia="Arial"/>
          <w:sz w:val="54"/>
          <w:szCs w:val="54"/>
          <w:color w:val="242121"/>
          <w:spacing w:val="-12"/>
          <w:w w:val="94"/>
        </w:rPr>
        <w:t> </w:t>
      </w:r>
      <w:r>
        <w:rPr>
          <w:rFonts w:ascii="Arial" w:hAnsi="Arial" w:cs="Arial" w:eastAsia="Arial"/>
          <w:sz w:val="54"/>
          <w:szCs w:val="54"/>
          <w:color w:val="242121"/>
          <w:spacing w:val="0"/>
          <w:w w:val="94"/>
        </w:rPr>
        <w:t>Administrativ</w:t>
      </w:r>
      <w:r>
        <w:rPr>
          <w:rFonts w:ascii="Arial" w:hAnsi="Arial" w:cs="Arial" w:eastAsia="Arial"/>
          <w:sz w:val="54"/>
          <w:szCs w:val="54"/>
          <w:color w:val="242121"/>
          <w:spacing w:val="0"/>
          <w:w w:val="94"/>
        </w:rPr>
        <w:t>a</w:t>
      </w:r>
      <w:r>
        <w:rPr>
          <w:rFonts w:ascii="Arial" w:hAnsi="Arial" w:cs="Arial" w:eastAsia="Arial"/>
          <w:sz w:val="54"/>
          <w:szCs w:val="54"/>
          <w:color w:val="242121"/>
          <w:spacing w:val="133"/>
          <w:w w:val="94"/>
        </w:rPr>
        <w:t> </w:t>
      </w:r>
      <w:r>
        <w:rPr>
          <w:rFonts w:ascii="Arial" w:hAnsi="Arial" w:cs="Arial" w:eastAsia="Arial"/>
          <w:sz w:val="54"/>
          <w:szCs w:val="54"/>
          <w:color w:val="242121"/>
          <w:spacing w:val="0"/>
          <w:w w:val="94"/>
        </w:rPr>
        <w:t>del</w:t>
      </w:r>
      <w:r>
        <w:rPr>
          <w:rFonts w:ascii="Arial" w:hAnsi="Arial" w:cs="Arial" w:eastAsia="Arial"/>
          <w:sz w:val="54"/>
          <w:szCs w:val="54"/>
          <w:color w:val="242121"/>
          <w:spacing w:val="-11"/>
          <w:w w:val="94"/>
        </w:rPr>
        <w:t> </w:t>
      </w:r>
      <w:r>
        <w:rPr>
          <w:rFonts w:ascii="Arial" w:hAnsi="Arial" w:cs="Arial" w:eastAsia="Arial"/>
          <w:sz w:val="54"/>
          <w:szCs w:val="54"/>
          <w:color w:val="242121"/>
          <w:spacing w:val="0"/>
          <w:w w:val="94"/>
        </w:rPr>
        <w:t>Gasto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70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4"/>
          <w:szCs w:val="54"/>
          <w:color w:val="242121"/>
          <w:spacing w:val="0"/>
          <w:w w:val="92"/>
        </w:rPr>
        <w:t>Pode</w:t>
      </w:r>
      <w:r>
        <w:rPr>
          <w:rFonts w:ascii="Arial" w:hAnsi="Arial" w:cs="Arial" w:eastAsia="Arial"/>
          <w:sz w:val="54"/>
          <w:szCs w:val="54"/>
          <w:color w:val="242121"/>
          <w:spacing w:val="0"/>
          <w:w w:val="92"/>
        </w:rPr>
        <w:t>r</w:t>
      </w:r>
      <w:r>
        <w:rPr>
          <w:rFonts w:ascii="Arial" w:hAnsi="Arial" w:cs="Arial" w:eastAsia="Arial"/>
          <w:sz w:val="54"/>
          <w:szCs w:val="54"/>
          <w:color w:val="242121"/>
          <w:spacing w:val="30"/>
          <w:w w:val="92"/>
        </w:rPr>
        <w:t> </w:t>
      </w:r>
      <w:r>
        <w:rPr>
          <w:rFonts w:ascii="Arial" w:hAnsi="Arial" w:cs="Arial" w:eastAsia="Arial"/>
          <w:sz w:val="54"/>
          <w:szCs w:val="54"/>
          <w:color w:val="242121"/>
          <w:spacing w:val="0"/>
          <w:w w:val="100"/>
        </w:rPr>
        <w:t>Judicial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jc w:val="left"/>
        <w:spacing w:after="0"/>
        <w:sectPr>
          <w:pgMar w:header="1138" w:footer="501" w:top="0" w:bottom="1440" w:left="0" w:right="0"/>
          <w:headerReference w:type="even" r:id="rId46"/>
          <w:pgSz w:w="12240" w:h="15840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5"/>
          <w:pgMar w:header="0" w:footer="1250" w:top="840" w:bottom="700" w:left="1420" w:right="280"/>
          <w:headerReference w:type="odd" r:id="rId48"/>
          <w:footerReference w:type="odd" r:id="rId49"/>
          <w:footerReference w:type="even" r:id="rId50"/>
          <w:pgSz w:w="12240" w:h="15840"/>
        </w:sectPr>
      </w:pPr>
      <w:rPr/>
    </w:p>
    <w:p>
      <w:pPr>
        <w:spacing w:before="11" w:after="0" w:line="240" w:lineRule="auto"/>
        <w:ind w:right="-20"/>
        <w:jc w:val="right"/>
        <w:rPr>
          <w:rFonts w:ascii="Tahoma" w:hAnsi="Tahoma" w:cs="Tahoma" w:eastAsia="Tahoma"/>
          <w:sz w:val="28"/>
          <w:szCs w:val="28"/>
        </w:rPr>
      </w:pPr>
      <w:rPr/>
      <w:r>
        <w:rPr/>
        <w:pict>
          <v:shape style="position:absolute;margin-left:76.919998pt;margin-top:-22.943134pt;width:172.5pt;height:68.279999pt;mso-position-horizontal-relative:page;mso-position-vertical-relative:paragraph;z-index:-22360" type="#_x0000_t75">
            <v:imagedata r:id="rId5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360001pt;margin-top:71.416862pt;width:514.680000pt;height:201.28pt;mso-position-horizontal-relative:page;mso-position-vertical-relative:paragraph;z-index:-2235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97" w:hRule="exact"/>
                    </w:trPr>
                    <w:tc>
                      <w:tcPr>
                        <w:tcW w:w="7906" w:type="dxa"/>
                        <w:tcBorders>
                          <w:top w:val="single" w:sz="14.72" w:space="0" w:color="000000"/>
                          <w:bottom w:val="single" w:sz="17.6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  <w:shd w:val="clear" w:color="auto" w:fill="C0C0C0"/>
                      </w:tcPr>
                      <w:p>
                        <w:pPr>
                          <w:spacing w:before="9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91" w:right="2958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PODER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JUDICIAL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34" w:type="dxa"/>
                        <w:tcBorders>
                          <w:top w:val="single" w:sz="14.72" w:space="0" w:color="000000"/>
                          <w:bottom w:val="single" w:sz="17.6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  <w:shd w:val="clear" w:color="auto" w:fill="C0C0C0"/>
                      </w:tcPr>
                      <w:p>
                        <w:pPr>
                          <w:spacing w:before="9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55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IMPORTE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72" w:hRule="exact"/>
                    </w:trPr>
                    <w:tc>
                      <w:tcPr>
                        <w:tcW w:w="7906" w:type="dxa"/>
                        <w:tcBorders>
                          <w:top w:val="single" w:sz="17.6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8" w:after="0" w:line="240" w:lineRule="auto"/>
                          <w:ind w:left="51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TRIBUNAL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SUPERIOR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JUSTICIA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34" w:type="dxa"/>
                        <w:tcBorders>
                          <w:top w:val="single" w:sz="17.6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9" w:after="0" w:line="240" w:lineRule="auto"/>
                          <w:ind w:left="868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127,380,218</w:t>
                        </w:r>
                      </w:p>
                    </w:tc>
                  </w:tr>
                  <w:tr>
                    <w:trPr>
                      <w:trHeight w:val="661" w:hRule="exact"/>
                    </w:trPr>
                    <w:tc>
                      <w:tcPr>
                        <w:tcW w:w="7906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8" w:after="0" w:line="240" w:lineRule="auto"/>
                          <w:ind w:left="51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CONSEJO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JUDICATURA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ESTADO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YUCATÁN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34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9" w:after="0" w:line="240" w:lineRule="auto"/>
                          <w:ind w:left="868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316,752,958</w:t>
                        </w:r>
                      </w:p>
                    </w:tc>
                  </w:tr>
                  <w:tr>
                    <w:trPr>
                      <w:trHeight w:val="661" w:hRule="exact"/>
                    </w:trPr>
                    <w:tc>
                      <w:tcPr>
                        <w:tcW w:w="7906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8" w:after="0" w:line="240" w:lineRule="auto"/>
                          <w:ind w:left="51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TRIBUNAL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JUSTICIA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FISCAL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ADMINISTRATIVA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34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9" w:after="0" w:line="240" w:lineRule="auto"/>
                          <w:ind w:left="977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28,810,449</w:t>
                        </w:r>
                      </w:p>
                    </w:tc>
                  </w:tr>
                  <w:tr>
                    <w:trPr>
                      <w:trHeight w:val="661" w:hRule="exact"/>
                    </w:trPr>
                    <w:tc>
                      <w:tcPr>
                        <w:tcW w:w="7906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8" w:after="0" w:line="240" w:lineRule="auto"/>
                          <w:ind w:left="519" w:right="-2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TRIBUNAL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TRABAJADORES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SERVICIO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ESTADO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5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  <w:t>MPIOS</w:t>
                        </w:r>
                        <w:r>
                          <w:rPr>
                            <w:rFonts w:ascii="Tahoma" w:hAnsi="Tahoma" w:cs="Tahoma" w:eastAsia="Tahoma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34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99" w:after="0" w:line="240" w:lineRule="auto"/>
                          <w:ind w:left="977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  <w:t>10,086,824</w:t>
                        </w:r>
                      </w:p>
                    </w:tc>
                  </w:tr>
                  <w:tr>
                    <w:trPr>
                      <w:trHeight w:val="616" w:hRule="exact"/>
                    </w:trPr>
                    <w:tc>
                      <w:tcPr>
                        <w:tcW w:w="7906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13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145"/>
                          <w:jc w:val="righ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Subtotal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34" w:type="dxa"/>
                        <w:tcBorders>
                          <w:top w:val="single" w:sz="8.960" w:space="0" w:color="000000"/>
                          <w:bottom w:val="single" w:sz="8.960" w:space="0" w:color="000000"/>
                          <w:left w:val="single" w:sz="8.960" w:space="0" w:color="000000"/>
                          <w:right w:val="single" w:sz="8.960" w:space="0" w:color="000000"/>
                        </w:tcBorders>
                      </w:tcPr>
                      <w:p>
                        <w:pPr>
                          <w:spacing w:before="19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21" w:right="-20"/>
                          <w:jc w:val="left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483,030,449</w:t>
                        </w:r>
                        <w:r>
                          <w:rPr>
                            <w:rFonts w:ascii="Tahoma" w:hAnsi="Tahoma" w:cs="Tahoma" w:eastAsia="Tahoma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ahoma" w:hAnsi="Tahoma" w:cs="Tahoma" w:eastAsia="Tahoma"/>
          <w:sz w:val="28"/>
          <w:szCs w:val="28"/>
          <w:spacing w:val="0"/>
          <w:w w:val="100"/>
          <w:b/>
          <w:bCs/>
        </w:rPr>
        <w:t>Poder</w:t>
      </w:r>
      <w:r>
        <w:rPr>
          <w:rFonts w:ascii="Tahoma" w:hAnsi="Tahoma" w:cs="Tahoma" w:eastAsia="Tahoma"/>
          <w:sz w:val="28"/>
          <w:szCs w:val="28"/>
          <w:spacing w:val="-8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spacing w:val="0"/>
          <w:w w:val="99"/>
          <w:b/>
          <w:bCs/>
        </w:rPr>
        <w:t>Judicial</w:t>
      </w:r>
      <w:r>
        <w:rPr>
          <w:rFonts w:ascii="Tahoma" w:hAnsi="Tahoma" w:cs="Tahoma" w:eastAsia="Tahoma"/>
          <w:sz w:val="28"/>
          <w:szCs w:val="28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exact"/>
        <w:ind w:right="203"/>
        <w:jc w:val="right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  <w:position w:val="-1"/>
        </w:rPr>
        <w:t>Resto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-1"/>
        </w:rPr>
        <w:t>del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-1"/>
        </w:rPr>
        <w:t>presupuesto: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4" w:lineRule="exact"/>
        <w:ind w:right="-20"/>
        <w:jc w:val="left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  <w:position w:val="-1"/>
        </w:rPr>
        <w:t>36,456,314,953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280"/>
          <w:cols w:num="2" w:equalWidth="0">
            <w:col w:w="8121" w:space="572"/>
            <w:col w:w="1847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648" w:right="-20"/>
        <w:jc w:val="left"/>
        <w:tabs>
          <w:tab w:pos="8480" w:val="left"/>
        </w:tabs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Total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del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presupuesto:</w:t>
        <w:tab/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36,939,345,402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420" w:right="28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0" w:after="0" w:line="240" w:lineRule="auto"/>
        <w:ind w:left="4253" w:right="4172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</w:rPr>
        <w:t>Presupuesto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49" w:after="0" w:line="654" w:lineRule="exact"/>
        <w:ind w:left="2948" w:right="2586" w:firstLine="-383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61"/>
          <w:szCs w:val="61"/>
          <w:color w:val="424242"/>
          <w:spacing w:val="7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</w:rPr>
        <w:t>Gobierno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71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4"/>
        </w:rPr>
        <w:t>Yucatán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668" w:lineRule="exact"/>
        <w:ind w:left="2102" w:right="2054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61"/>
          <w:szCs w:val="61"/>
          <w:color w:val="424242"/>
          <w:spacing w:val="60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61"/>
          <w:szCs w:val="61"/>
          <w:color w:val="424242"/>
          <w:spacing w:val="-2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Ejercici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146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Fisca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l</w:t>
      </w:r>
      <w:r>
        <w:rPr>
          <w:rFonts w:ascii="Arial" w:hAnsi="Arial" w:cs="Arial" w:eastAsia="Arial"/>
          <w:sz w:val="61"/>
          <w:szCs w:val="61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2016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Clasificado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-1"/>
          <w:w w:val="93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por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Objet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343131"/>
          <w:spacing w:val="-2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95"/>
        </w:rPr>
        <w:t>del</w:t>
      </w:r>
      <w:r>
        <w:rPr>
          <w:rFonts w:ascii="Arial" w:hAnsi="Arial" w:cs="Arial" w:eastAsia="Arial"/>
          <w:sz w:val="41"/>
          <w:szCs w:val="41"/>
          <w:color w:val="343131"/>
          <w:spacing w:val="-17"/>
          <w:w w:val="95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71" w:after="0" w:line="240" w:lineRule="auto"/>
        <w:ind w:left="189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Po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10"/>
          <w:w w:val="88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Tip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de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01" w:top="0" w:bottom="1440" w:left="0" w:right="0"/>
          <w:headerReference w:type="even" r:id="rId52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0" w:right="-20"/>
              <w:jc w:val="left"/>
              <w:tabs>
                <w:tab w:pos="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TRANSITORIO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EVENTUAL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EXTRAORDINARIAS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HABERES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RETIRO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PREVISIONES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PREVISIONES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0" w:right="-20"/>
              <w:jc w:val="left"/>
              <w:tabs>
                <w:tab w:pos="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710" w:right="183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448,666,124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324,795,958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324,795,958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50,263,454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4,747,034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45,186,420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270,000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31,314,854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29,698,023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1,616,831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38,155,118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838,134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640,800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36,676,184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3,886,740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3,886,740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7,253,357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2,014,490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769,349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869,593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NumType w:start="27"/>
          <w:pgMar w:header="1062" w:footer="501" w:top="2420" w:bottom="700" w:left="1300" w:right="280"/>
          <w:headerReference w:type="odd" r:id="rId54"/>
          <w:headerReference w:type="even" r:id="rId55"/>
          <w:footerReference w:type="odd" r:id="rId56"/>
          <w:footerReference w:type="even" r:id="rId57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MINERALES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NO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CONCRETO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CAL,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QUÍMICOS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FERTILIZANTES,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PESTICIDAS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VESTUARIO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UNIFORMES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38,693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330,855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289,327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260,786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28,541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407,415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7,993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252,493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24,983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49,946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9,393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4,893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3,642,436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3,642,436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202,493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162,493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687,803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34,601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58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9" w:right="5928"/>
              <w:jc w:val="center"/>
              <w:tabs>
                <w:tab w:pos="6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-1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SATÉLITES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172,093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33,493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179,493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248,493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13,630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26,580,968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13,009,969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8,437,284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426,147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1,096,480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476,999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2,164,536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402,523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2,048,714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1,660,050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87,360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37,040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262,704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1,169,859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168,468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83" w:lineRule="auto"/>
              <w:ind w:left="1070" w:right="225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CONSULTORÍA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ADMINISTRATIVA,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COMISIONES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223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GUBERNAMENTALES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REVELADO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FOTOGRAFÍAS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HOSPEDAJE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3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720,119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272,272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662,255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585,967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69,088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2,166,865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1,347,808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73,622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216,684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309,024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128,190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61,537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200,520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1,565,083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251,200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177,875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1,118,008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254,800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5560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CONGRESOS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CONVENCIONES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9" w:right="4175"/>
              <w:jc w:val="center"/>
              <w:tabs>
                <w:tab w:pos="6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5970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LICENCIAS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INFORMÁTICAS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INTELECTUALES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234,800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5,502,903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118,854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5,384,049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57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44" w:after="0" w:line="240" w:lineRule="auto"/>
              <w:ind w:right="173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Total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63" w:after="0" w:line="240" w:lineRule="auto"/>
              <w:ind w:left="882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483,030,449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147" w:right="2363"/>
        <w:jc w:val="center"/>
        <w:rPr>
          <w:rFonts w:ascii="Tahoma" w:hAnsi="Tahoma" w:cs="Tahoma" w:eastAsia="Tahoma"/>
          <w:sz w:val="23"/>
          <w:szCs w:val="23"/>
        </w:rPr>
      </w:pPr>
      <w:rPr/>
      <w:r>
        <w:rPr/>
        <w:pict>
          <v:shape style="position:absolute;margin-left:82.899994pt;margin-top:-.491608pt;width:172.5pt;height:68.25pt;mso-position-horizontal-relative:page;mso-position-vertical-relative:paragraph;z-index:-22358" type="#_x0000_t75">
            <v:imagedata r:id="rId60" o:title=""/>
          </v:shape>
        </w:pic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Tipo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Gasto</w:t>
      </w:r>
      <w:r>
        <w:rPr>
          <w:rFonts w:ascii="Tahoma" w:hAnsi="Tahoma" w:cs="Tahoma" w:eastAsia="Tahoma"/>
          <w:sz w:val="23"/>
          <w:szCs w:val="23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95" w:right="2241"/>
        <w:jc w:val="center"/>
        <w:rPr>
          <w:rFonts w:ascii="Tahoma" w:hAnsi="Tahoma" w:cs="Tahoma" w:eastAsia="Tahoma"/>
          <w:sz w:val="21"/>
          <w:szCs w:val="21"/>
        </w:rPr>
      </w:pPr>
      <w:rPr/>
      <w:r>
        <w:rPr>
          <w:rFonts w:ascii="Tahoma" w:hAnsi="Tahoma" w:cs="Tahoma" w:eastAsia="Tahoma"/>
          <w:sz w:val="21"/>
          <w:szCs w:val="21"/>
          <w:spacing w:val="0"/>
          <w:w w:val="100"/>
          <w:b/>
          <w:bCs/>
        </w:rPr>
        <w:t>PODER</w:t>
      </w:r>
      <w:r>
        <w:rPr>
          <w:rFonts w:ascii="Tahoma" w:hAnsi="Tahoma" w:cs="Tahoma" w:eastAsia="Tahoma"/>
          <w:sz w:val="21"/>
          <w:szCs w:val="21"/>
          <w:spacing w:val="16"/>
          <w:w w:val="100"/>
          <w:b/>
          <w:bCs/>
        </w:rPr>
        <w:t> </w:t>
      </w:r>
      <w:r>
        <w:rPr>
          <w:rFonts w:ascii="Tahoma" w:hAnsi="Tahoma" w:cs="Tahoma" w:eastAsia="Tahoma"/>
          <w:sz w:val="21"/>
          <w:szCs w:val="21"/>
          <w:spacing w:val="0"/>
          <w:w w:val="102"/>
          <w:b/>
          <w:bCs/>
        </w:rPr>
        <w:t>JUDICIAL</w:t>
      </w:r>
      <w:r>
        <w:rPr>
          <w:rFonts w:ascii="Tahoma" w:hAnsi="Tahoma" w:cs="Tahoma" w:eastAsia="Tahoma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271" w:type="dxa"/>
      </w:tblPr>
      <w:tblGrid/>
      <w:tr>
        <w:trPr>
          <w:trHeight w:val="605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02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109" w:right="296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0"/>
                <w:b/>
                <w:bCs/>
              </w:rPr>
              <w:t>PODER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2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3"/>
                <w:b/>
                <w:bCs/>
              </w:rPr>
              <w:t>JUDICIAL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7" w:after="0" w:line="240" w:lineRule="auto"/>
              <w:ind w:left="948" w:right="-2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3"/>
                <w:b/>
                <w:bCs/>
              </w:rPr>
              <w:t>483,030,449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736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482,600,449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745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10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26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430,000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6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9" w:after="0" w:line="298" w:lineRule="auto"/>
              <w:ind w:left="5510" w:right="300" w:firstLine="1094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Subtotal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Resto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presupuesto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Total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presupuesto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44" w:after="0" w:line="240" w:lineRule="auto"/>
              <w:ind w:left="94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483,030,449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47" w:after="0" w:line="240" w:lineRule="auto"/>
              <w:ind w:left="678" w:right="36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36,456,314,953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47" w:after="0" w:line="240" w:lineRule="auto"/>
              <w:ind w:left="509" w:right="36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36,939,345,402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NumType w:start="32"/>
          <w:pgMar w:header="1062" w:footer="501" w:top="1080" w:bottom="700" w:left="1520" w:right="520"/>
          <w:headerReference w:type="even" r:id="rId58"/>
          <w:footerReference w:type="even" r:id="rId59"/>
          <w:pgSz w:w="12240" w:h="1584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84" w:lineRule="exact"/>
        <w:ind w:left="4508" w:right="3917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  <w:position w:val="-1"/>
        </w:rPr>
        <w:t>Presupuesto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49" w:after="0" w:line="654" w:lineRule="exact"/>
        <w:ind w:left="3219" w:right="2272" w:firstLine="-383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61"/>
          <w:szCs w:val="61"/>
          <w:color w:val="424242"/>
          <w:spacing w:val="29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Gobierno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1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71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0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4"/>
        </w:rPr>
        <w:t>Yucatán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668" w:lineRule="exact"/>
        <w:ind w:left="2373" w:right="1832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61"/>
          <w:szCs w:val="61"/>
          <w:color w:val="424242"/>
          <w:spacing w:val="60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61"/>
          <w:szCs w:val="61"/>
          <w:color w:val="424242"/>
          <w:spacing w:val="-4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Ejercici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146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Fisca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l</w:t>
      </w:r>
      <w:r>
        <w:rPr>
          <w:rFonts w:ascii="Arial" w:hAnsi="Arial" w:cs="Arial" w:eastAsia="Arial"/>
          <w:sz w:val="61"/>
          <w:szCs w:val="61"/>
          <w:color w:val="424242"/>
          <w:spacing w:val="-30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2016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Clasificado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-1"/>
          <w:w w:val="93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por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Objet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343131"/>
          <w:spacing w:val="-2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95"/>
        </w:rPr>
        <w:t>del</w:t>
      </w:r>
      <w:r>
        <w:rPr>
          <w:rFonts w:ascii="Arial" w:hAnsi="Arial" w:cs="Arial" w:eastAsia="Arial"/>
          <w:sz w:val="41"/>
          <w:szCs w:val="41"/>
          <w:color w:val="343131"/>
          <w:spacing w:val="-17"/>
          <w:w w:val="95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71" w:after="0" w:line="240" w:lineRule="auto"/>
        <w:ind w:left="189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Po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10"/>
          <w:w w:val="88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Tip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de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auto"/>
        <w:ind w:left="9786" w:right="682" w:firstLine="-64"/>
        <w:jc w:val="both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Yucatán</w:t>
      </w:r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Gobtern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9A9A97"/>
          <w:spacing w:val="-1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104"/>
        </w:rPr>
        <w:t>de</w:t>
      </w:r>
      <w:r>
        <w:rPr>
          <w:rFonts w:ascii="Arial" w:hAnsi="Arial" w:cs="Arial" w:eastAsia="Arial"/>
          <w:sz w:val="20"/>
          <w:szCs w:val="20"/>
          <w:color w:val="9A9A97"/>
          <w:spacing w:val="-26"/>
          <w:w w:val="104"/>
        </w:rPr>
        <w:t>l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Estado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C....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fOI'IboiWN'WII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" w:after="0" w:line="240" w:lineRule="auto"/>
        <w:ind w:right="119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0"/>
          <w:w w:val="100"/>
        </w:rPr>
        <w:t>2012•</w:t>
      </w:r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7"/>
          <w:spacing w:val="0"/>
          <w:w w:val="104"/>
        </w:rPr>
        <w:t>2018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501" w:top="0" w:bottom="280" w:left="0" w:right="0"/>
          <w:headerReference w:type="odd" r:id="rId61"/>
          <w:footerReference w:type="odd" r:id="rId62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1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5" w:after="0" w:line="240" w:lineRule="auto"/>
              <w:ind w:left="11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CONSEJO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LA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JUDICATURA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left="882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316,752,958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500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704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304,455,310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220,303,737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220,303,737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34,119,616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3,564,007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30,555,609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19,861,398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19,157,019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704,379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27,115,001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27,115,001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39" w:right="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3,055,558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3,055,558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196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58" w:right="442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880,427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870,427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870,427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795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39" w:right="590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11,417,221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9,216,355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5,997,678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336,763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829,680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192,599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1,645,920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213,715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NumType w:start="34"/>
          <w:pgMar w:header="1062" w:footer="501" w:top="2420" w:bottom="700" w:left="1300" w:right="280"/>
          <w:headerReference w:type="even" r:id="rId64"/>
          <w:headerReference w:type="odd" r:id="rId65"/>
          <w:footerReference w:type="even" r:id="rId66"/>
          <w:footerReference w:type="odd" r:id="rId67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736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HOSPEDAJE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950,050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950,050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73,043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73,043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59,765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30,390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29,375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1,118,008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1,118,008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1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5" w:after="0" w:line="240" w:lineRule="auto"/>
              <w:ind w:left="11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JUSTICIA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FISCAL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ADMINISTRATIVA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left="976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28,810,449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500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704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PREVISIONES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PREVISIONES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25,118,502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18,385,786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18,385,786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39" w:right="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2,538,757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20,156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2,518,601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39" w:right="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3,433,159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2,789,657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643,502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179" w:right="5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640,800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640,800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179" w:right="5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991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332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950" w:right="159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39" w:right="544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MINERALES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NO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1,297,100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279,200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158,900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39,500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0812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CONCRETO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CAL,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QUÍMICOS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FERTILIZANTES,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PESTICIDAS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VESTUARIO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UNIFORMES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58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86,100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041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39" w:right="590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039" w:right="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2,394,847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179" w:right="5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353,200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-1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SATÉLITES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225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CONSULTORÍA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ADMINISTRATIVA,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COMISIONES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396,000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266,400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156,288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69,088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95,600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198,000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598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39" w:right="576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917,359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877,359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1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5" w:after="0" w:line="240" w:lineRule="auto"/>
              <w:ind w:left="11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LOS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TRABAJADORES</w:t>
            </w:r>
            <w:r>
              <w:rPr>
                <w:rFonts w:ascii="Tahoma" w:hAnsi="Tahoma" w:cs="Tahoma" w:eastAsia="Tahoma"/>
                <w:sz w:val="16"/>
                <w:szCs w:val="16"/>
                <w:spacing w:val="4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SERVICIO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MPIOS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left="976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10,086,824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00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704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8,358,048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5,000,000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5,000,000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1,026,866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179,433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847,433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1,000,000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179" w:right="5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179" w:right="5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831,182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831,182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6483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332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950" w:right="159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39" w:right="544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517,430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96,190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73,349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12,855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49,427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39,786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9,641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33,415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4,483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638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FERTILIZANTES,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PESTICIDAS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VESTUARIO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UNIFORMES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58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10,946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184,709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184,709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32,493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116,703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8,601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27,493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38,493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469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39" w:right="590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1,111,346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142,488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103,680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5,184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22,800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5,616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2,808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92,664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87,360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265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REVELADO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FOTOGRAFÍAS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2,704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173,459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38,468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130,119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4,872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43,680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43,680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149,554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49,862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24,622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16,684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37,024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19,200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2,162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69,075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31,200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37,875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72,800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72,800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367,106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18,854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348,252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8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21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0" w:after="0" w:line="500" w:lineRule="exact"/>
        <w:ind w:left="425" w:right="-256"/>
        <w:jc w:val="left"/>
        <w:rPr>
          <w:rFonts w:ascii="Arial" w:hAnsi="Arial" w:cs="Arial" w:eastAsia="Arial"/>
          <w:sz w:val="51"/>
          <w:szCs w:val="51"/>
        </w:rPr>
      </w:pPr>
      <w:rPr/>
      <w:r>
        <w:rPr>
          <w:rFonts w:ascii="Arial" w:hAnsi="Arial" w:cs="Arial" w:eastAsia="Arial"/>
          <w:sz w:val="144"/>
          <w:szCs w:val="144"/>
          <w:color w:val="7E6764"/>
          <w:w w:val="68"/>
          <w:b/>
          <w:bCs/>
          <w:position w:val="-89"/>
        </w:rPr>
        <w:t>W</w:t>
      </w:r>
      <w:r>
        <w:rPr>
          <w:rFonts w:ascii="Arial" w:hAnsi="Arial" w:cs="Arial" w:eastAsia="Arial"/>
          <w:sz w:val="144"/>
          <w:szCs w:val="144"/>
          <w:color w:val="7E6764"/>
          <w:spacing w:val="-287"/>
          <w:w w:val="100"/>
          <w:b/>
          <w:bCs/>
          <w:position w:val="-89"/>
        </w:rPr>
        <w:t> </w:t>
      </w:r>
      <w:r>
        <w:rPr>
          <w:rFonts w:ascii="Arial" w:hAnsi="Arial" w:cs="Arial" w:eastAsia="Arial"/>
          <w:sz w:val="51"/>
          <w:szCs w:val="51"/>
          <w:color w:val="1C1C1C"/>
          <w:spacing w:val="0"/>
          <w:w w:val="100"/>
          <w:b/>
          <w:bCs/>
          <w:position w:val="-20"/>
        </w:rPr>
        <w:t>Yucatán</w:t>
      </w:r>
      <w:r>
        <w:rPr>
          <w:rFonts w:ascii="Arial" w:hAnsi="Arial" w:cs="Arial" w:eastAsia="Arial"/>
          <w:sz w:val="51"/>
          <w:szCs w:val="51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CAPÍTULO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64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spacing w:val="-1"/>
          <w:w w:val="99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CONCEPTO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99"/>
        </w:rPr>
        <w:t> </w:t>
      </w:r>
      <w:r>
        <w:rPr>
          <w:rFonts w:ascii="Arial" w:hAnsi="Arial" w:cs="Arial" w:eastAsia="Arial"/>
          <w:sz w:val="23"/>
          <w:szCs w:val="23"/>
          <w:spacing w:val="-1"/>
          <w:w w:val="100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PARTID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GENÉRICA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NumType w:start="43"/>
          <w:pgMar w:header="1062" w:footer="501" w:top="1100" w:bottom="700" w:left="1300" w:right="260"/>
          <w:headerReference w:type="odd" r:id="rId68"/>
          <w:footerReference w:type="odd" r:id="rId69"/>
          <w:footerReference w:type="even" r:id="rId70"/>
          <w:pgSz w:w="12240" w:h="15840"/>
          <w:cols w:num="3" w:equalWidth="0">
            <w:col w:w="3359" w:space="1971"/>
            <w:col w:w="872" w:space="28"/>
            <w:col w:w="4450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565" w:right="-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B4B4B"/>
          <w:w w:val="103"/>
        </w:rPr>
        <w:t>Go</w:t>
      </w:r>
      <w:r>
        <w:rPr>
          <w:rFonts w:ascii="Arial" w:hAnsi="Arial" w:cs="Arial" w:eastAsia="Arial"/>
          <w:sz w:val="20"/>
          <w:szCs w:val="20"/>
          <w:color w:val="4B4B4B"/>
          <w:spacing w:val="-36"/>
          <w:w w:val="104"/>
        </w:rPr>
        <w:t>b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256"/>
        </w:rPr>
        <w:t>i</w:t>
      </w:r>
      <w:r>
        <w:rPr>
          <w:rFonts w:ascii="Arial" w:hAnsi="Arial" w:cs="Arial" w:eastAsia="Arial"/>
          <w:sz w:val="20"/>
          <w:szCs w:val="20"/>
          <w:color w:val="777777"/>
          <w:spacing w:val="-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erno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110"/>
        </w:rPr>
        <w:t>del</w:t>
      </w:r>
      <w:r>
        <w:rPr>
          <w:rFonts w:ascii="Arial" w:hAnsi="Arial" w:cs="Arial" w:eastAsia="Arial"/>
          <w:sz w:val="20"/>
          <w:szCs w:val="20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4B4B4B"/>
          <w:spacing w:val="-14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1C1C1C"/>
          <w:spacing w:val="-6"/>
          <w:w w:val="177"/>
        </w:rPr>
        <w:t>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ado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4" w:lineRule="exact"/>
        <w:ind w:left="1565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w w:val="89"/>
        </w:rPr>
        <w:t>Compr</w:t>
      </w:r>
      <w:r>
        <w:rPr>
          <w:rFonts w:ascii="Arial" w:hAnsi="Arial" w:cs="Arial" w:eastAsia="Arial"/>
          <w:sz w:val="15"/>
          <w:szCs w:val="15"/>
          <w:color w:val="5D5D5D"/>
          <w:spacing w:val="-16"/>
          <w:w w:val="89"/>
        </w:rPr>
        <w:t>o</w:t>
      </w:r>
      <w:r>
        <w:rPr>
          <w:rFonts w:ascii="Arial" w:hAnsi="Arial" w:cs="Arial" w:eastAsia="Arial"/>
          <w:sz w:val="15"/>
          <w:szCs w:val="15"/>
          <w:color w:val="777777"/>
          <w:spacing w:val="-14"/>
          <w:w w:val="99"/>
        </w:rPr>
        <w:t>m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5"/>
        </w:rPr>
        <w:t>etid</w:t>
      </w:r>
      <w:r>
        <w:rPr>
          <w:rFonts w:ascii="Arial" w:hAnsi="Arial" w:cs="Arial" w:eastAsia="Arial"/>
          <w:sz w:val="15"/>
          <w:szCs w:val="15"/>
          <w:color w:val="5D5D5D"/>
          <w:spacing w:val="-11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3"/>
        </w:rPr>
        <w:t>con</w:t>
      </w:r>
      <w:r>
        <w:rPr>
          <w:rFonts w:ascii="Arial" w:hAnsi="Arial" w:cs="Arial" w:eastAsia="Arial"/>
          <w:sz w:val="15"/>
          <w:szCs w:val="15"/>
          <w:color w:val="5D5D5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18"/>
          <w:w w:val="111"/>
        </w:rPr>
        <w:t>b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58"/>
        </w:rPr>
        <w:t>iE</w:t>
      </w:r>
      <w:r>
        <w:rPr>
          <w:rFonts w:ascii="Arial" w:hAnsi="Arial" w:cs="Arial" w:eastAsia="Arial"/>
          <w:sz w:val="15"/>
          <w:szCs w:val="15"/>
          <w:color w:val="777777"/>
          <w:spacing w:val="-13"/>
          <w:w w:val="58"/>
        </w:rPr>
        <w:t>!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4"/>
        </w:rPr>
        <w:t>nestar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7" w:after="0" w:line="240" w:lineRule="auto"/>
        <w:ind w:left="156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spacing w:val="-15"/>
          <w:w w:val="105"/>
        </w:rPr>
        <w:t>2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2"/>
        </w:rPr>
        <w:t>012</w:t>
      </w:r>
      <w:r>
        <w:rPr>
          <w:rFonts w:ascii="Arial" w:hAnsi="Arial" w:cs="Arial" w:eastAsia="Arial"/>
          <w:sz w:val="15"/>
          <w:szCs w:val="15"/>
          <w:color w:val="77777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•</w:t>
      </w:r>
      <w:r>
        <w:rPr>
          <w:rFonts w:ascii="Arial" w:hAnsi="Arial" w:cs="Arial" w:eastAsia="Arial"/>
          <w:sz w:val="15"/>
          <w:szCs w:val="15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6"/>
        </w:rPr>
        <w:t>2</w:t>
      </w:r>
      <w:r>
        <w:rPr>
          <w:rFonts w:ascii="Arial" w:hAnsi="Arial" w:cs="Arial" w:eastAsia="Arial"/>
          <w:sz w:val="15"/>
          <w:szCs w:val="15"/>
          <w:color w:val="5D5D5D"/>
          <w:spacing w:val="-26"/>
          <w:w w:val="106"/>
        </w:rPr>
        <w:t>0</w:t>
      </w:r>
      <w:r>
        <w:rPr>
          <w:rFonts w:ascii="Arial" w:hAnsi="Arial" w:cs="Arial" w:eastAsia="Arial"/>
          <w:sz w:val="15"/>
          <w:szCs w:val="15"/>
          <w:color w:val="777777"/>
          <w:spacing w:val="-20"/>
          <w:w w:val="152"/>
        </w:rPr>
        <w:t>1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7"/>
        </w:rPr>
        <w:t>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35" w:lineRule="exact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PODER</w:t>
      </w:r>
      <w:r>
        <w:rPr>
          <w:rFonts w:ascii="Times New Roman" w:hAnsi="Times New Roman" w:cs="Times New Roman" w:eastAsia="Times New Roman"/>
          <w:sz w:val="23"/>
          <w:szCs w:val="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</w:rPr>
        <w:t>JUDICIAL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00" w:right="260"/>
          <w:cols w:num="2" w:equalWidth="0">
            <w:col w:w="3482" w:space="2583"/>
            <w:col w:w="4615"/>
          </w:cols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2.5" w:type="dxa"/>
      </w:tblPr>
      <w:tblGrid/>
      <w:tr>
        <w:trPr>
          <w:trHeight w:val="540" w:hRule="exact"/>
        </w:trPr>
        <w:tc>
          <w:tcPr>
            <w:tcW w:w="849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26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97"/>
              </w:rPr>
              <w:t>CAPÍTULO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6"/>
                <w:w w:val="9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CONCEPTO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PARTID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GENÉRICA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IMPORTE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825" w:hRule="exact"/>
        </w:trPr>
        <w:tc>
          <w:tcPr>
            <w:tcW w:w="849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12" w:after="0" w:line="240" w:lineRule="auto"/>
              <w:ind w:left="46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5100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94"/>
              </w:rPr>
              <w:t>MOBIUARI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94"/>
              </w:rPr>
              <w:t>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6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4"/>
              </w:rPr>
              <w:t>Y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94"/>
              </w:rPr>
              <w:t>EQUIP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9"/>
              </w:rPr>
              <w:t>D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9"/>
              </w:rPr>
              <w:t>E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0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93"/>
              </w:rPr>
              <w:t>.FOMINISlR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H:IÓN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0"/>
                <w:position w:val="1"/>
              </w:rPr>
              <w:t>  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30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0"/>
                <w:position w:val="0"/>
              </w:rPr>
              <w:t>OlR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91"/>
                <w:position w:val="0"/>
              </w:rPr>
              <w:t>OS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6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78"/>
                <w:position w:val="0"/>
              </w:rPr>
              <w:t>MOBB.IAAIO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78"/>
                <w:position w:val="0"/>
              </w:rPr>
              <w:t>S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78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72"/>
                <w:position w:val="0"/>
              </w:rPr>
              <w:t>Y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0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3"/>
                <w:position w:val="0"/>
              </w:rPr>
              <w:t>EQUIPO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4"/>
                <w:position w:val="0"/>
              </w:rPr>
              <w:t>S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6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0"/>
                <w:position w:val="0"/>
              </w:rPr>
              <w:t>D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0"/>
                <w:position w:val="0"/>
              </w:rPr>
              <w:t>E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8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80"/>
                <w:position w:val="0"/>
              </w:rPr>
              <w:t>.OOMINISTRA&lt;Já-1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position w:val="0"/>
              </w:rPr>
            </w:r>
          </w:p>
        </w:tc>
        <w:tc>
          <w:tcPr>
            <w:tcW w:w="19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12" w:after="0" w:line="240" w:lineRule="auto"/>
              <w:ind w:left="121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10"/>
              </w:rPr>
              <w:t>100,000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90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10"/>
              </w:rPr>
              <w:t>100,000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1480" w:bottom="280" w:left="1300" w:right="26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1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5" w:after="0" w:line="240" w:lineRule="auto"/>
              <w:ind w:left="11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SUPERIOR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JUSTICIA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left="882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127,380,218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6976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704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TRANSITORIO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EVENTUAL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EXTRAORDINARIAS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HABERES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RETIRO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110,734,264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81,106,435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81,106,435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12,578,215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983,438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11,264,777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270,000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7,020,297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6,751,347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268,950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9,899,317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838,134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9,061,183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515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332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950" w:right="159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39" w:right="544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4,558,400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1,639,100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744,100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270,000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headerReference w:type="even" r:id="rId71"/>
          <w:headerReference w:type="odd" r:id="rId72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8667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MINERALES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NO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CONCRETO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58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334,500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1,987,300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1,987,300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475,000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186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39" w:right="590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11,657,554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3,297,926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2,131,926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190,000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223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GUBERNAMENTALES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43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389,244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389,244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1,861,946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1,291,946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2284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CONGRESOS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CONVENCIONES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39" w:right="512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4,218,438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4,158,438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094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4055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5970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LICENCIAS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INFORMÁTICAS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INTELECTUALES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796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81" w:hRule="exact"/>
        </w:trPr>
        <w:tc>
          <w:tcPr>
            <w:tcW w:w="76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CONSEJO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LA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JUDICATURA</w:t>
            </w:r>
            <w:r>
              <w:rPr>
                <w:rFonts w:ascii="Tahoma" w:hAnsi="Tahoma" w:cs="Tahoma" w:eastAsia="Tahoma"/>
                <w:sz w:val="16"/>
                <w:szCs w:val="16"/>
                <w:spacing w:val="3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845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316,752,958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982" w:right="28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316,752,958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1182" w:footer="501" w:top="2540" w:bottom="700" w:left="1520" w:right="520"/>
          <w:headerReference w:type="even" r:id="rId73"/>
          <w:headerReference w:type="odd" r:id="rId74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796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81" w:hRule="exact"/>
        </w:trPr>
        <w:tc>
          <w:tcPr>
            <w:tcW w:w="76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JUSTICIA</w:t>
            </w:r>
            <w:r>
              <w:rPr>
                <w:rFonts w:ascii="Tahoma" w:hAnsi="Tahoma" w:cs="Tahoma" w:eastAsia="Tahoma"/>
                <w:sz w:val="16"/>
                <w:szCs w:val="16"/>
                <w:spacing w:val="2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FISCAL</w:t>
            </w:r>
            <w:r>
              <w:rPr>
                <w:rFonts w:ascii="Tahoma" w:hAnsi="Tahoma" w:cs="Tahoma" w:eastAsia="Tahoma"/>
                <w:sz w:val="16"/>
                <w:szCs w:val="16"/>
                <w:spacing w:val="1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ADMINISTRATIVA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950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28,810,449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72" w:right="286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28,810,449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1182" w:footer="501" w:top="2540" w:bottom="700" w:left="1520" w:right="52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796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81" w:hRule="exact"/>
        </w:trPr>
        <w:tc>
          <w:tcPr>
            <w:tcW w:w="76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LOS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TRABAJADORES</w:t>
            </w:r>
            <w:r>
              <w:rPr>
                <w:rFonts w:ascii="Tahoma" w:hAnsi="Tahoma" w:cs="Tahoma" w:eastAsia="Tahoma"/>
                <w:sz w:val="16"/>
                <w:szCs w:val="16"/>
                <w:spacing w:val="4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SERVICIO</w:t>
            </w:r>
            <w:r>
              <w:rPr>
                <w:rFonts w:ascii="Tahoma" w:hAnsi="Tahoma" w:cs="Tahoma" w:eastAsia="Tahoma"/>
                <w:sz w:val="16"/>
                <w:szCs w:val="16"/>
                <w:spacing w:val="2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MPIOS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59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950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10,086,824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72" w:right="286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10,086,824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1182" w:footer="501" w:top="2540" w:bottom="700" w:left="1520" w:right="52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271" w:type="dxa"/>
      </w:tblPr>
      <w:tblGrid/>
      <w:tr>
        <w:trPr>
          <w:trHeight w:val="59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77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1" w:after="0" w:line="240" w:lineRule="auto"/>
              <w:ind w:left="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SUPERIOR</w:t>
            </w:r>
            <w:r>
              <w:rPr>
                <w:rFonts w:ascii="Tahoma" w:hAnsi="Tahoma" w:cs="Tahoma" w:eastAsia="Tahoma"/>
                <w:sz w:val="16"/>
                <w:szCs w:val="16"/>
                <w:spacing w:val="2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JUSTICIA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6" w:after="0" w:line="240" w:lineRule="auto"/>
              <w:ind w:left="845" w:right="28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127,380,218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982" w:right="28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126,950,218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752" w:hRule="exact"/>
        </w:trPr>
        <w:tc>
          <w:tcPr>
            <w:tcW w:w="7690" w:type="dxa"/>
            <w:tcBorders>
              <w:top w:val="single" w:sz="8.000496" w:space="0" w:color="000000"/>
              <w:bottom w:val="single" w:sz="10.8006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10.80064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33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430,000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182" w:footer="501" w:top="2540" w:bottom="700" w:left="1520" w:right="5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36163pt;margin-top:0pt;width:611.929pt;height:791.97pt;mso-position-horizontal-relative:page;mso-position-vertical-relative:page;z-index:-22357" coordorigin="1,0" coordsize="12239,15839">
            <v:shape style="position:absolute;left:1;top:0;width:12239;height:15839" type="#_x0000_t75">
              <v:imagedata r:id="rId77" o:title=""/>
            </v:shape>
            <v:shape style="position:absolute;left:2282;top:4575;width:8410;height:3653" type="#_x0000_t75">
              <v:imagedata r:id="rId78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10" w:lineRule="exact"/>
        <w:ind w:left="125" w:right="-20"/>
        <w:jc w:val="left"/>
        <w:rPr>
          <w:rFonts w:ascii="Tahoma" w:hAnsi="Tahoma" w:cs="Tahoma" w:eastAsia="Tahoma"/>
          <w:sz w:val="53"/>
          <w:szCs w:val="53"/>
        </w:rPr>
      </w:pPr>
      <w:rPr/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  <w:position w:val="-1"/>
        </w:rPr>
        <w:t>Clasificación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  <w:position w:val="-1"/>
        </w:rPr>
        <w:t>Administrativa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  <w:position w:val="-1"/>
        </w:rPr>
        <w:t>del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  <w:position w:val="-1"/>
        </w:rPr>
        <w:t>Gasto</w:t>
      </w:r>
      <w:r>
        <w:rPr>
          <w:rFonts w:ascii="Tahoma" w:hAnsi="Tahoma" w:cs="Tahoma" w:eastAsia="Tahoma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8" w:right="-20"/>
        <w:jc w:val="left"/>
        <w:rPr>
          <w:rFonts w:ascii="Tahoma" w:hAnsi="Tahoma" w:cs="Tahoma" w:eastAsia="Tahoma"/>
          <w:sz w:val="53"/>
          <w:szCs w:val="53"/>
        </w:rPr>
      </w:pPr>
      <w:rPr/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</w:rPr>
        <w:t>Organismos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</w:rPr>
        <w:t> </w:t>
      </w:r>
      <w:r>
        <w:rPr>
          <w:rFonts w:ascii="Tahoma" w:hAnsi="Tahoma" w:cs="Tahoma" w:eastAsia="Tahoma"/>
          <w:sz w:val="53"/>
          <w:szCs w:val="53"/>
          <w:color w:val="231F20"/>
          <w:spacing w:val="0"/>
          <w:w w:val="100"/>
        </w:rPr>
        <w:t>Autónomos</w:t>
      </w:r>
      <w:r>
        <w:rPr>
          <w:rFonts w:ascii="Tahoma" w:hAnsi="Tahoma" w:cs="Tahoma" w:eastAsia="Tahoma"/>
          <w:sz w:val="53"/>
          <w:szCs w:val="53"/>
          <w:color w:val="000000"/>
          <w:spacing w:val="0"/>
          <w:w w:val="100"/>
        </w:rPr>
      </w:r>
    </w:p>
    <w:p>
      <w:pPr>
        <w:jc w:val="left"/>
        <w:spacing w:after="0"/>
        <w:sectPr>
          <w:pgMar w:header="1182" w:footer="501" w:top="1480" w:bottom="280" w:left="1720" w:right="1580"/>
          <w:headerReference w:type="even" r:id="rId75"/>
          <w:footerReference w:type="even" r:id="rId76"/>
          <w:pgSz w:w="12240" w:h="15840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328" w:lineRule="exact"/>
        <w:ind w:left="5466" w:right="-20"/>
        <w:jc w:val="left"/>
        <w:rPr>
          <w:rFonts w:ascii="Tahoma" w:hAnsi="Tahoma" w:cs="Tahoma" w:eastAsia="Tahoma"/>
          <w:sz w:val="28"/>
          <w:szCs w:val="28"/>
        </w:rPr>
      </w:pPr>
      <w:rPr/>
      <w:r>
        <w:rPr/>
        <w:pict>
          <v:shape style="position:absolute;margin-left:76.919998pt;margin-top:-22.943134pt;width:172.5pt;height:68.279999pt;mso-position-horizontal-relative:page;mso-position-vertical-relative:paragraph;z-index:-22356" type="#_x0000_t75">
            <v:imagedata r:id="rId81" o:title=""/>
          </v:shape>
        </w:pict>
      </w:r>
      <w:r>
        <w:rPr>
          <w:rFonts w:ascii="Tahoma" w:hAnsi="Tahoma" w:cs="Tahoma" w:eastAsia="Tahoma"/>
          <w:sz w:val="28"/>
          <w:szCs w:val="28"/>
          <w:spacing w:val="0"/>
          <w:w w:val="100"/>
          <w:b/>
          <w:bCs/>
          <w:position w:val="-2"/>
        </w:rPr>
        <w:t>Organismos</w:t>
      </w:r>
      <w:r>
        <w:rPr>
          <w:rFonts w:ascii="Tahoma" w:hAnsi="Tahoma" w:cs="Tahoma" w:eastAsia="Tahoma"/>
          <w:sz w:val="28"/>
          <w:szCs w:val="28"/>
          <w:spacing w:val="-17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28"/>
          <w:szCs w:val="28"/>
          <w:spacing w:val="0"/>
          <w:w w:val="100"/>
          <w:b/>
          <w:bCs/>
          <w:position w:val="-2"/>
        </w:rPr>
        <w:t>Autónomos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7.199993" w:type="dxa"/>
      </w:tblPr>
      <w:tblGrid/>
      <w:tr>
        <w:trPr>
          <w:trHeight w:val="708" w:hRule="exact"/>
        </w:trPr>
        <w:tc>
          <w:tcPr>
            <w:tcW w:w="7906" w:type="dxa"/>
            <w:tcBorders>
              <w:top w:val="single" w:sz="14.72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  <w:shd w:val="clear" w:color="auto" w:fill="C0C0C0"/>
          </w:tcPr>
          <w:p>
            <w:pPr>
              <w:spacing w:before="9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441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ORGANISMOS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AUTÓNOMOS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34" w:type="dxa"/>
            <w:tcBorders>
              <w:top w:val="single" w:sz="14.72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  <w:shd w:val="clear" w:color="auto" w:fill="C0C0C0"/>
          </w:tcPr>
          <w:p>
            <w:pPr>
              <w:spacing w:before="9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97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656" w:hRule="exact"/>
        </w:trPr>
        <w:tc>
          <w:tcPr>
            <w:tcW w:w="790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8" w:after="0" w:line="240" w:lineRule="auto"/>
              <w:ind w:left="279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TRIBUNAL</w:t>
            </w:r>
            <w:r>
              <w:rPr>
                <w:rFonts w:ascii="Tahoma" w:hAnsi="Tahoma" w:cs="Tahoma" w:eastAsia="Tahoma"/>
                <w:sz w:val="18"/>
                <w:szCs w:val="18"/>
                <w:spacing w:val="-8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ELECTORAL</w:t>
            </w:r>
            <w:r>
              <w:rPr>
                <w:rFonts w:ascii="Tahoma" w:hAnsi="Tahoma" w:cs="Tahoma" w:eastAsia="Tahoma"/>
                <w:sz w:val="18"/>
                <w:szCs w:val="18"/>
                <w:spacing w:val="-9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ESTADO</w:t>
            </w:r>
            <w:r>
              <w:rPr>
                <w:rFonts w:ascii="Tahoma" w:hAnsi="Tahoma" w:cs="Tahoma" w:eastAsia="Tahoma"/>
                <w:sz w:val="18"/>
                <w:szCs w:val="18"/>
                <w:spacing w:val="-7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YUCATÁN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33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9" w:after="0" w:line="240" w:lineRule="auto"/>
              <w:ind w:left="1093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23,920,000</w:t>
            </w:r>
          </w:p>
        </w:tc>
      </w:tr>
      <w:tr>
        <w:trPr>
          <w:trHeight w:val="656" w:hRule="exact"/>
        </w:trPr>
        <w:tc>
          <w:tcPr>
            <w:tcW w:w="790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8" w:after="0" w:line="240" w:lineRule="auto"/>
              <w:ind w:left="279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INSTITUTO</w:t>
            </w:r>
            <w:r>
              <w:rPr>
                <w:rFonts w:ascii="Tahoma" w:hAnsi="Tahoma" w:cs="Tahoma" w:eastAsia="Tahoma"/>
                <w:sz w:val="18"/>
                <w:szCs w:val="18"/>
                <w:spacing w:val="-9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ELECTORAL</w:t>
            </w:r>
            <w:r>
              <w:rPr>
                <w:rFonts w:ascii="Tahoma" w:hAnsi="Tahoma" w:cs="Tahoma" w:eastAsia="Tahoma"/>
                <w:sz w:val="18"/>
                <w:szCs w:val="18"/>
                <w:spacing w:val="-9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PARTICIPACION</w:t>
            </w:r>
            <w:r>
              <w:rPr>
                <w:rFonts w:ascii="Tahoma" w:hAnsi="Tahoma" w:cs="Tahoma" w:eastAsia="Tahoma"/>
                <w:sz w:val="18"/>
                <w:szCs w:val="18"/>
                <w:spacing w:val="-13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CIUDADANA</w:t>
            </w:r>
            <w:r>
              <w:rPr>
                <w:rFonts w:ascii="Tahoma" w:hAnsi="Tahoma" w:cs="Tahoma" w:eastAsia="Tahoma"/>
                <w:sz w:val="18"/>
                <w:szCs w:val="18"/>
                <w:spacing w:val="-1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YUCATAN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33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9" w:after="0" w:line="240" w:lineRule="auto"/>
              <w:ind w:left="984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164,739,988</w:t>
            </w:r>
          </w:p>
        </w:tc>
      </w:tr>
      <w:tr>
        <w:trPr>
          <w:trHeight w:val="655" w:hRule="exact"/>
        </w:trPr>
        <w:tc>
          <w:tcPr>
            <w:tcW w:w="790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8" w:after="0" w:line="240" w:lineRule="auto"/>
              <w:ind w:left="279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COMISIÓN</w:t>
            </w:r>
            <w:r>
              <w:rPr>
                <w:rFonts w:ascii="Tahoma" w:hAnsi="Tahoma" w:cs="Tahoma" w:eastAsia="Tahoma"/>
                <w:sz w:val="18"/>
                <w:szCs w:val="18"/>
                <w:spacing w:val="-9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LOS</w:t>
            </w:r>
            <w:r>
              <w:rPr>
                <w:rFonts w:ascii="Tahoma" w:hAnsi="Tahoma" w:cs="Tahoma" w:eastAsia="Tahoma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DERECHOS</w:t>
            </w:r>
            <w:r>
              <w:rPr>
                <w:rFonts w:ascii="Tahoma" w:hAnsi="Tahoma" w:cs="Tahoma" w:eastAsia="Tahoma"/>
                <w:sz w:val="18"/>
                <w:szCs w:val="18"/>
                <w:spacing w:val="-9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HUMANOS</w:t>
            </w:r>
            <w:r>
              <w:rPr>
                <w:rFonts w:ascii="Tahoma" w:hAnsi="Tahoma" w:cs="Tahoma" w:eastAsia="Tahoma"/>
                <w:sz w:val="18"/>
                <w:szCs w:val="18"/>
                <w:spacing w:val="-8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ESTADO</w:t>
            </w:r>
            <w:r>
              <w:rPr>
                <w:rFonts w:ascii="Tahoma" w:hAnsi="Tahoma" w:cs="Tahoma" w:eastAsia="Tahoma"/>
                <w:sz w:val="18"/>
                <w:szCs w:val="18"/>
                <w:spacing w:val="-7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YUCATÁN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33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9" w:after="0" w:line="240" w:lineRule="auto"/>
              <w:ind w:left="1093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32,760,000</w:t>
            </w:r>
          </w:p>
        </w:tc>
      </w:tr>
      <w:tr>
        <w:trPr>
          <w:trHeight w:val="656" w:hRule="exact"/>
        </w:trPr>
        <w:tc>
          <w:tcPr>
            <w:tcW w:w="790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8" w:after="0" w:line="240" w:lineRule="auto"/>
              <w:ind w:left="279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INSTITUTO</w:t>
            </w:r>
            <w:r>
              <w:rPr>
                <w:rFonts w:ascii="Tahoma" w:hAnsi="Tahoma" w:cs="Tahoma" w:eastAsia="Tahoma"/>
                <w:sz w:val="18"/>
                <w:szCs w:val="18"/>
                <w:spacing w:val="-9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ESTATAL</w:t>
            </w:r>
            <w:r>
              <w:rPr>
                <w:rFonts w:ascii="Tahoma" w:hAnsi="Tahoma" w:cs="Tahoma" w:eastAsia="Tahoma"/>
                <w:sz w:val="18"/>
                <w:szCs w:val="18"/>
                <w:spacing w:val="-7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ACCESO</w:t>
            </w:r>
            <w:r>
              <w:rPr>
                <w:rFonts w:ascii="Tahoma" w:hAnsi="Tahoma" w:cs="Tahoma" w:eastAsia="Tahoma"/>
                <w:sz w:val="18"/>
                <w:szCs w:val="18"/>
                <w:spacing w:val="-7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Tahoma" w:hAnsi="Tahoma" w:cs="Tahoma" w:eastAsia="Tahoma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INFORMACIÓN</w:t>
            </w:r>
            <w:r>
              <w:rPr>
                <w:rFonts w:ascii="Tahoma" w:hAnsi="Tahoma" w:cs="Tahoma" w:eastAsia="Tahoma"/>
                <w:sz w:val="18"/>
                <w:szCs w:val="18"/>
                <w:spacing w:val="-12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PÚBLICA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33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9" w:after="0" w:line="240" w:lineRule="auto"/>
              <w:ind w:left="1093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26,416,000</w:t>
            </w:r>
          </w:p>
        </w:tc>
      </w:tr>
      <w:tr>
        <w:trPr>
          <w:trHeight w:val="656" w:hRule="exact"/>
        </w:trPr>
        <w:tc>
          <w:tcPr>
            <w:tcW w:w="790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8" w:after="0" w:line="240" w:lineRule="auto"/>
              <w:ind w:left="279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8"/>
                <w:szCs w:val="18"/>
                <w:spacing w:val="-11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8"/>
                <w:szCs w:val="18"/>
                <w:spacing w:val="-1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  <w:t>YUCATÁN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33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99" w:after="0" w:line="240" w:lineRule="auto"/>
              <w:ind w:left="814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  <w:t>2,470,314,002</w:t>
            </w:r>
          </w:p>
        </w:tc>
      </w:tr>
      <w:tr>
        <w:trPr>
          <w:trHeight w:val="554" w:hRule="exact"/>
        </w:trPr>
        <w:tc>
          <w:tcPr>
            <w:tcW w:w="7906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45"/>
              <w:jc w:val="righ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Subtotal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34" w:type="dxa"/>
            <w:tcBorders>
              <w:top w:val="single" w:sz="8.960" w:space="0" w:color="000000"/>
              <w:bottom w:val="single" w:sz="8.960" w:space="0" w:color="000000"/>
              <w:left w:val="single" w:sz="8.960" w:space="0" w:color="000000"/>
              <w:right w:val="single" w:sz="8.960" w:space="0" w:color="000000"/>
            </w:tcBorders>
          </w:tcPr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52" w:right="-2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Pr/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  <w:b/>
                <w:bCs/>
              </w:rPr>
              <w:t>2,718,149,990</w:t>
            </w:r>
            <w:r>
              <w:rPr>
                <w:rFonts w:ascii="Tahoma" w:hAnsi="Tahoma" w:cs="Tahoma" w:eastAsia="Tahoma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NumType w:start="53"/>
          <w:pgMar w:header="0" w:footer="0" w:top="840" w:bottom="700" w:left="1420" w:right="280"/>
          <w:headerReference w:type="odd" r:id="rId79"/>
          <w:footerReference w:type="odd" r:id="rId80"/>
          <w:pgSz w:w="12240" w:h="15840"/>
        </w:sectPr>
      </w:pPr>
      <w:rPr/>
    </w:p>
    <w:p>
      <w:pPr>
        <w:spacing w:before="84" w:after="0" w:line="240" w:lineRule="auto"/>
        <w:ind w:right="-17"/>
        <w:jc w:val="right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</w:rPr>
        <w:t>Resto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del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presupuesto: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Total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del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presupuesto: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</w:r>
    </w:p>
    <w:p>
      <w:pPr>
        <w:spacing w:before="88" w:after="0" w:line="240" w:lineRule="auto"/>
        <w:ind w:left="167" w:right="289"/>
        <w:jc w:val="center"/>
        <w:rPr>
          <w:rFonts w:ascii="Tahoma" w:hAnsi="Tahoma" w:cs="Tahoma" w:eastAsia="Tahoma"/>
          <w:sz w:val="20"/>
          <w:szCs w:val="20"/>
        </w:rPr>
      </w:pPr>
      <w:rPr/>
      <w:r>
        <w:rPr/>
        <w:br w:type="column"/>
      </w:r>
      <w:r>
        <w:rPr>
          <w:rFonts w:ascii="Tahoma" w:hAnsi="Tahoma" w:cs="Tahoma" w:eastAsia="Tahoma"/>
          <w:sz w:val="20"/>
          <w:szCs w:val="20"/>
          <w:spacing w:val="0"/>
          <w:w w:val="100"/>
        </w:rPr>
        <w:t>34,221,195,412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-35" w:right="284"/>
        <w:jc w:val="center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20"/>
          <w:szCs w:val="20"/>
          <w:spacing w:val="0"/>
          <w:w w:val="100"/>
          <w:b/>
          <w:bCs/>
        </w:rPr>
        <w:t>36,939,345,402</w:t>
      </w:r>
      <w:r>
        <w:rPr>
          <w:rFonts w:ascii="Tahoma" w:hAnsi="Tahoma" w:cs="Tahoma" w:eastAsia="Tahoma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420" w:right="280"/>
          <w:cols w:num="2" w:equalWidth="0">
            <w:col w:w="8382" w:space="227"/>
            <w:col w:w="1931"/>
          </w:cols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1" w:after="0" w:line="240" w:lineRule="auto"/>
        <w:ind w:left="4190" w:right="4236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6"/>
        </w:rPr>
        <w:t>Presupuesto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49" w:after="0" w:line="654" w:lineRule="exact"/>
        <w:ind w:left="2901" w:right="2622" w:firstLine="-398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61"/>
          <w:szCs w:val="61"/>
          <w:color w:val="424242"/>
          <w:spacing w:val="2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9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Gobierno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61"/>
          <w:szCs w:val="61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7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61"/>
          <w:szCs w:val="6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5"/>
        </w:rPr>
        <w:t>Yucatán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668" w:lineRule="exact"/>
        <w:ind w:left="2054" w:right="2136"/>
        <w:jc w:val="center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61"/>
          <w:szCs w:val="61"/>
          <w:color w:val="424242"/>
          <w:spacing w:val="68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61"/>
          <w:szCs w:val="61"/>
          <w:color w:val="424242"/>
          <w:spacing w:val="-6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9"/>
        </w:rPr>
        <w:t>Ejercici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9"/>
        </w:rPr>
        <w:t>o</w:t>
      </w:r>
      <w:r>
        <w:rPr>
          <w:rFonts w:ascii="Arial" w:hAnsi="Arial" w:cs="Arial" w:eastAsia="Arial"/>
          <w:sz w:val="61"/>
          <w:szCs w:val="61"/>
          <w:color w:val="424242"/>
          <w:spacing w:val="-54"/>
          <w:w w:val="109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Fisca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0"/>
        </w:rPr>
        <w:t>l</w:t>
      </w:r>
      <w:r>
        <w:rPr>
          <w:rFonts w:ascii="Arial" w:hAnsi="Arial" w:cs="Arial" w:eastAsia="Arial"/>
          <w:sz w:val="61"/>
          <w:szCs w:val="61"/>
          <w:color w:val="424242"/>
          <w:spacing w:val="-30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424242"/>
          <w:spacing w:val="0"/>
          <w:w w:val="107"/>
        </w:rPr>
        <w:t>2016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86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Clasificado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-1"/>
          <w:w w:val="93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por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Objet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343131"/>
          <w:spacing w:val="-2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95"/>
        </w:rPr>
        <w:t>del</w:t>
      </w:r>
      <w:r>
        <w:rPr>
          <w:rFonts w:ascii="Arial" w:hAnsi="Arial" w:cs="Arial" w:eastAsia="Arial"/>
          <w:sz w:val="41"/>
          <w:szCs w:val="41"/>
          <w:color w:val="343131"/>
          <w:spacing w:val="-17"/>
          <w:w w:val="95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71" w:after="0" w:line="240" w:lineRule="auto"/>
        <w:ind w:left="189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Po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10"/>
          <w:w w:val="88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Tip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de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auto"/>
        <w:ind w:left="9786" w:right="682" w:firstLine="-64"/>
        <w:jc w:val="both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Yucatán</w:t>
      </w:r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Gobtern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9A9A97"/>
          <w:spacing w:val="-1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104"/>
        </w:rPr>
        <w:t>de</w:t>
      </w:r>
      <w:r>
        <w:rPr>
          <w:rFonts w:ascii="Arial" w:hAnsi="Arial" w:cs="Arial" w:eastAsia="Arial"/>
          <w:sz w:val="20"/>
          <w:szCs w:val="20"/>
          <w:color w:val="9A9A97"/>
          <w:spacing w:val="-26"/>
          <w:w w:val="104"/>
        </w:rPr>
        <w:t>l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Estado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C....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fOI'IboiWN'WII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" w:after="0" w:line="240" w:lineRule="auto"/>
        <w:ind w:right="119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0"/>
          <w:w w:val="100"/>
        </w:rPr>
        <w:t>2012•</w:t>
      </w:r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7"/>
          <w:spacing w:val="0"/>
          <w:w w:val="104"/>
        </w:rPr>
        <w:t>2018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501" w:top="0" w:bottom="280" w:left="0" w:right="0"/>
          <w:headerReference w:type="even" r:id="rId82"/>
          <w:footerReference w:type="even" r:id="rId83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165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15215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15215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0265" w:hRule="exact"/>
        </w:trPr>
        <w:tc>
          <w:tcPr>
            <w:tcW w:w="8486" w:type="dxa"/>
            <w:tcBorders>
              <w:top w:val="single" w:sz="8.815215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0" w:right="-20"/>
              <w:jc w:val="left"/>
              <w:tabs>
                <w:tab w:pos="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TRANSITORIO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EVENTUAL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RETRIBUCIONES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EXTRAORDINARIAS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VIVIENDA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CUOTAS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AHORRO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TRABAJO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INDEMNIZACIONES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HABERES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RETIRO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99" w:right="4108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15215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11" w:right="48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2,019,204,008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567,677,364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567,677,364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103,975,875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103,960,875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273,032,730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130,949,439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101,344,968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875,232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39,863,091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181,371,776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147,766,039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32,287,510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1,318,227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792,439,191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6,283,472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1,348,807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378,902,136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402,554,976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3,349,800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100,707,072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100,707,072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58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0" w:right="-20"/>
              <w:jc w:val="left"/>
              <w:tabs>
                <w:tab w:pos="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710" w:right="183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82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101,341,192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49,824,280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6,062,458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NumType w:start="55"/>
          <w:pgMar w:header="1062" w:footer="501" w:top="2420" w:bottom="700" w:left="1300" w:right="280"/>
          <w:headerReference w:type="odd" r:id="rId85"/>
          <w:headerReference w:type="even" r:id="rId86"/>
          <w:footerReference w:type="odd" r:id="rId87"/>
          <w:footerReference w:type="even" r:id="rId88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ESTADÍSTICO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GEOGRÁFICO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ENSEÑANZA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REGISTRO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IDENTIFICACIÓN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ANIMALES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COMERCIALIZACIÓN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177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AGROPECUARIOS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FORESTALES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ADQUIRIDOS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2380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MERCANCÍAS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ADQUIRIDAS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COMERCIALIZACIÓN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2390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ADQUIRIDOS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MINERALES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NO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CONCRETO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CAL,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VIDRIO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453,017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5,945,008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7,682,091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4,265,686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25,401,778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2,242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8,924,407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5,642,932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2,814,760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466,715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674,780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425,500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198,780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6,201,051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93,300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31,256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42,700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1,486,766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324,900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QUÍMICOS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FERTILIZANTES,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PESTICIDAS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VESTUARIO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UNIFORMES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BLANCOS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EXCEPTO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VESTIR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99" w:right="33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58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630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3,879,429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17,421,872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61,400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26,825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318,358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1,918,419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14,827,300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269,570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10,505,524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10,505,524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4,556,566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3,744,701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243,665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514,500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31,500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22,200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3,232,712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407,127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228,550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888,350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872,569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180,500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399,793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157,671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98,152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62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/>
            <w:rPr/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/>
            <w:rPr/>
          </w:p>
        </w:tc>
      </w:tr>
      <w:tr>
        <w:trPr>
          <w:trHeight w:val="11791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9" w:right="5928"/>
              <w:jc w:val="center"/>
              <w:tabs>
                <w:tab w:pos="6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-1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SATÉLITES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DISEÑO,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ARQUITECTURA,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INGENIERÍA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25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CONSULTORÍA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ADMINISTRATIVA,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INVESTIGACIÓN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DESARROLLO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340,723,159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56,208,645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30,768,180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28,330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2,750,826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18,426,268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2,240,865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1,484,550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506,626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15,019,509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6,239,765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1,703,142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5,156,555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141,226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1,723,321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92,039,081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2,127,811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1,690,655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14,252,719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4,062,387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342,678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8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VIGILANCIA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INTEGRALES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RECAUDACIÓN,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CUSTODIA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VALORES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RESPONSABILIDAD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FINANZAS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ALMACENAJE,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ENVASE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EMBALAJE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FLETES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MANIOBRAS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5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223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GUBERNAMENTALES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72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PROMOVER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VENTA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REVELADO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FOTOGRAFÍAS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14,592,968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6,744,369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48,225,494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3,328,495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774,636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2,172,859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52,519,171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22,370,997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12,945,533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1,226,289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1,546,800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2,121,257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7,640,429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2,296,506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2,371,360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5,056,150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1,569,522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3,279,628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864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61" w:after="0" w:line="240" w:lineRule="auto"/>
              <w:ind w:left="199" w:right="4827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MARÍTIMOS,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LACUSTRES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FLUVIALES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EXTRANJERO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INTEGRALES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HOSPEDAJE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CEREMONIAL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CONGRESOS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CONVENCIONES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EXPOSICIONES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REPRESENTACIÓN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99" w:right="536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FUNERARIOS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CEMENTERIOS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IMPORTACIÓN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PENAS,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MULTAS,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ACTUALIZACIONES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61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51,482,634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25,436,923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451,633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21,994,356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2,108,547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165,400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825,775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26,476,247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97,226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24,666,188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1,347,280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54,481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311,072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38,593,227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57,754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471,966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29,534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29,438,075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8,575,898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989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9" w:right="2745"/>
              <w:jc w:val="center"/>
              <w:tabs>
                <w:tab w:pos="6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TRANSFERENCIAS,</w:t>
            </w:r>
            <w:r>
              <w:rPr>
                <w:rFonts w:ascii="Tahoma" w:hAnsi="Tahoma" w:cs="Tahoma" w:eastAsia="Tahoma"/>
                <w:sz w:val="15"/>
                <w:szCs w:val="15"/>
                <w:spacing w:val="-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ASIGNACIONES,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SUBSIDIOS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BECAS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86,974,963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86,974,963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16,291,000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005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INSTITUCIONES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LUCRO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ENTIDADES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INTERÉS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44,056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70,589,907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084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9" w:right="4175"/>
              <w:jc w:val="center"/>
              <w:tabs>
                <w:tab w:pos="6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ARTÍSTICOS,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AUDIOVISUALES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CÁMARAS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FOTOGRÁFICAS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VIDEO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AGROPECUARIO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INDUSTRIAL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39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SISTEMAS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AIRE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ACONDICIONADO,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CALEFACCIÓN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REFRIGERACIÓN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INDUSTRIAL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COMERCIAL.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GENERACIÓN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MÁQUINAS-HERRAMIENTA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53,125,112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31,959,378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1,949,903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28,884,241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1,063,234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2,453,513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1,159,089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890,924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398,500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6,103,000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6,085,000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2,076,431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2,076,431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10,077,849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1,307,952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7,788,245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526,238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306,914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12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99" w:right="594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SOFTWARE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5970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LICENCIAS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INFORMÁTICAS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INTELECTUALES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22,500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454,941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422,941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33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0" w:right="-20"/>
              <w:jc w:val="left"/>
              <w:tabs>
                <w:tab w:pos="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6000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INVERSIÓN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6200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OBRA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PÚBLICA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PROPIOS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6220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NO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HABITACIONAL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116,781,556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116,781,556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116,781,556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33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right="1013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Total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42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2,718,149,990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147" w:right="2363"/>
        <w:jc w:val="center"/>
        <w:rPr>
          <w:rFonts w:ascii="Tahoma" w:hAnsi="Tahoma" w:cs="Tahoma" w:eastAsia="Tahoma"/>
          <w:sz w:val="23"/>
          <w:szCs w:val="23"/>
        </w:rPr>
      </w:pPr>
      <w:rPr/>
      <w:r>
        <w:rPr/>
        <w:pict>
          <v:shape style="position:absolute;margin-left:82.899994pt;margin-top:-.491608pt;width:172.5pt;height:68.25pt;mso-position-horizontal-relative:page;mso-position-vertical-relative:paragraph;z-index:-22355" type="#_x0000_t75">
            <v:imagedata r:id="rId91" o:title=""/>
          </v:shape>
        </w:pic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Tipo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3"/>
          <w:szCs w:val="23"/>
          <w:spacing w:val="0"/>
          <w:w w:val="100"/>
          <w:b/>
          <w:bCs/>
        </w:rPr>
        <w:t>Gasto</w:t>
      </w:r>
      <w:r>
        <w:rPr>
          <w:rFonts w:ascii="Tahoma" w:hAnsi="Tahoma" w:cs="Tahoma" w:eastAsia="Tahoma"/>
          <w:sz w:val="23"/>
          <w:szCs w:val="23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22" w:right="1666"/>
        <w:jc w:val="center"/>
        <w:rPr>
          <w:rFonts w:ascii="Tahoma" w:hAnsi="Tahoma" w:cs="Tahoma" w:eastAsia="Tahoma"/>
          <w:sz w:val="21"/>
          <w:szCs w:val="21"/>
        </w:rPr>
      </w:pPr>
      <w:rPr/>
      <w:r>
        <w:rPr>
          <w:rFonts w:ascii="Tahoma" w:hAnsi="Tahoma" w:cs="Tahoma" w:eastAsia="Tahoma"/>
          <w:sz w:val="21"/>
          <w:szCs w:val="21"/>
          <w:spacing w:val="0"/>
          <w:w w:val="100"/>
          <w:b/>
          <w:bCs/>
        </w:rPr>
        <w:t>ORGANISMOS</w:t>
      </w:r>
      <w:r>
        <w:rPr>
          <w:rFonts w:ascii="Tahoma" w:hAnsi="Tahoma" w:cs="Tahoma" w:eastAsia="Tahoma"/>
          <w:sz w:val="21"/>
          <w:szCs w:val="21"/>
          <w:spacing w:val="31"/>
          <w:w w:val="100"/>
          <w:b/>
          <w:bCs/>
        </w:rPr>
        <w:t> </w:t>
      </w:r>
      <w:r>
        <w:rPr>
          <w:rFonts w:ascii="Tahoma" w:hAnsi="Tahoma" w:cs="Tahoma" w:eastAsia="Tahoma"/>
          <w:sz w:val="21"/>
          <w:szCs w:val="21"/>
          <w:spacing w:val="0"/>
          <w:w w:val="102"/>
          <w:b/>
          <w:bCs/>
        </w:rPr>
        <w:t>AUTÓNOMOS</w:t>
      </w:r>
      <w:r>
        <w:rPr>
          <w:rFonts w:ascii="Tahoma" w:hAnsi="Tahoma" w:cs="Tahoma" w:eastAsia="Tahoma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100271" w:type="dxa"/>
      </w:tblPr>
      <w:tblGrid/>
      <w:tr>
        <w:trPr>
          <w:trHeight w:val="605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9" w:right="310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9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02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645" w:right="-2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0"/>
                <w:b/>
                <w:bCs/>
              </w:rPr>
              <w:t>ORGANISMOS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3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3"/>
                <w:b/>
                <w:bCs/>
              </w:rPr>
              <w:t>AUTÓNOMOS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7" w:after="0" w:line="240" w:lineRule="auto"/>
              <w:ind w:left="813" w:right="-2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3"/>
                <w:b/>
                <w:bCs/>
              </w:rPr>
              <w:t>2,718,149,990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736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2,548,229,895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745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10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169,920,095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69" w:hRule="exact"/>
        </w:trPr>
        <w:tc>
          <w:tcPr>
            <w:tcW w:w="76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39" w:after="0" w:line="298" w:lineRule="auto"/>
              <w:ind w:left="5510" w:right="300" w:firstLine="1094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Subtotal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Resto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presupuesto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Total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6"/>
                <w:szCs w:val="16"/>
                <w:spacing w:val="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presupuesto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9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44" w:after="0" w:line="240" w:lineRule="auto"/>
              <w:ind w:left="8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2,718,149,990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47" w:after="0" w:line="240" w:lineRule="auto"/>
              <w:ind w:left="678" w:right="364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34,221,195,412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47" w:after="0" w:line="240" w:lineRule="auto"/>
              <w:ind w:left="509" w:right="361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36,939,345,402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NumType w:start="63"/>
          <w:pgMar w:header="1062" w:footer="501" w:top="1080" w:bottom="700" w:left="1520" w:right="520"/>
          <w:headerReference w:type="odd" r:id="rId89"/>
          <w:footerReference w:type="odd" r:id="rId90"/>
          <w:pgSz w:w="12240" w:h="1584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3.912530pt;height:245.565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63" w:lineRule="exact"/>
        <w:ind w:left="4605" w:right="3811"/>
        <w:jc w:val="center"/>
        <w:rPr>
          <w:rFonts w:ascii="Arial" w:hAnsi="Arial" w:cs="Arial" w:eastAsia="Arial"/>
          <w:sz w:val="59"/>
          <w:szCs w:val="59"/>
        </w:rPr>
      </w:pPr>
      <w:rPr/>
      <w:r>
        <w:rPr>
          <w:rFonts w:ascii="Arial" w:hAnsi="Arial" w:cs="Arial" w:eastAsia="Arial"/>
          <w:sz w:val="59"/>
          <w:szCs w:val="59"/>
          <w:color w:val="424242"/>
          <w:spacing w:val="0"/>
          <w:w w:val="110"/>
          <w:position w:val="-1"/>
        </w:rPr>
        <w:t>Presupuesto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  <w:position w:val="0"/>
        </w:rPr>
      </w:r>
    </w:p>
    <w:p>
      <w:pPr>
        <w:spacing w:before="37" w:after="0" w:line="654" w:lineRule="exact"/>
        <w:ind w:left="3299" w:right="2212" w:firstLine="-383"/>
        <w:jc w:val="left"/>
        <w:rPr>
          <w:rFonts w:ascii="Arial" w:hAnsi="Arial" w:cs="Arial" w:eastAsia="Arial"/>
          <w:sz w:val="59"/>
          <w:szCs w:val="59"/>
        </w:rPr>
      </w:pPr>
      <w:rPr/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59"/>
          <w:szCs w:val="59"/>
          <w:color w:val="424242"/>
          <w:spacing w:val="61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Egreso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59"/>
          <w:szCs w:val="59"/>
          <w:color w:val="424242"/>
          <w:spacing w:val="113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59"/>
          <w:szCs w:val="59"/>
          <w:color w:val="424242"/>
          <w:spacing w:val="6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10"/>
        </w:rPr>
        <w:t>Gobierno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1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del</w:t>
      </w:r>
      <w:r>
        <w:rPr>
          <w:rFonts w:ascii="Arial" w:hAnsi="Arial" w:cs="Arial" w:eastAsia="Arial"/>
          <w:sz w:val="59"/>
          <w:szCs w:val="59"/>
          <w:color w:val="424242"/>
          <w:spacing w:val="22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Estad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59"/>
          <w:szCs w:val="59"/>
          <w:color w:val="424242"/>
          <w:spacing w:val="147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59"/>
          <w:szCs w:val="59"/>
          <w:color w:val="424242"/>
          <w:spacing w:val="43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8"/>
        </w:rPr>
        <w:t>Yucatán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</w:rPr>
      </w:r>
    </w:p>
    <w:p>
      <w:pPr>
        <w:spacing w:before="0" w:after="0" w:line="680" w:lineRule="exact"/>
        <w:ind w:left="2449" w:right="1608"/>
        <w:jc w:val="center"/>
        <w:rPr>
          <w:rFonts w:ascii="Times New Roman" w:hAnsi="Times New Roman" w:cs="Times New Roman" w:eastAsia="Times New Roman"/>
          <w:sz w:val="65"/>
          <w:szCs w:val="65"/>
        </w:rPr>
      </w:pPr>
      <w:rPr/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para</w:t>
      </w:r>
      <w:r>
        <w:rPr>
          <w:rFonts w:ascii="Arial" w:hAnsi="Arial" w:cs="Arial" w:eastAsia="Arial"/>
          <w:sz w:val="59"/>
          <w:szCs w:val="59"/>
          <w:color w:val="424242"/>
          <w:spacing w:val="112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0"/>
        </w:rPr>
        <w:t>el</w:t>
      </w:r>
      <w:r>
        <w:rPr>
          <w:rFonts w:ascii="Arial" w:hAnsi="Arial" w:cs="Arial" w:eastAsia="Arial"/>
          <w:sz w:val="59"/>
          <w:szCs w:val="59"/>
          <w:color w:val="424242"/>
          <w:spacing w:val="-1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12"/>
        </w:rPr>
        <w:t>Ejercici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12"/>
        </w:rPr>
        <w:t>o</w:t>
      </w:r>
      <w:r>
        <w:rPr>
          <w:rFonts w:ascii="Arial" w:hAnsi="Arial" w:cs="Arial" w:eastAsia="Arial"/>
          <w:sz w:val="59"/>
          <w:szCs w:val="59"/>
          <w:color w:val="424242"/>
          <w:spacing w:val="-51"/>
          <w:w w:val="112"/>
        </w:rPr>
        <w:t> 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106"/>
        </w:rPr>
        <w:t>Fisc</w:t>
      </w:r>
      <w:r>
        <w:rPr>
          <w:rFonts w:ascii="Arial" w:hAnsi="Arial" w:cs="Arial" w:eastAsia="Arial"/>
          <w:sz w:val="59"/>
          <w:szCs w:val="59"/>
          <w:color w:val="424242"/>
          <w:spacing w:val="-11"/>
          <w:w w:val="107"/>
        </w:rPr>
        <w:t>a</w:t>
      </w:r>
      <w:r>
        <w:rPr>
          <w:rFonts w:ascii="Arial" w:hAnsi="Arial" w:cs="Arial" w:eastAsia="Arial"/>
          <w:sz w:val="59"/>
          <w:szCs w:val="59"/>
          <w:color w:val="424242"/>
          <w:spacing w:val="0"/>
          <w:w w:val="61"/>
        </w:rPr>
        <w:t>1</w:t>
      </w:r>
      <w:r>
        <w:rPr>
          <w:rFonts w:ascii="Arial" w:hAnsi="Arial" w:cs="Arial" w:eastAsia="Arial"/>
          <w:sz w:val="59"/>
          <w:szCs w:val="59"/>
          <w:color w:val="42424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65"/>
          <w:szCs w:val="65"/>
          <w:color w:val="424242"/>
          <w:spacing w:val="0"/>
          <w:w w:val="111"/>
        </w:rPr>
        <w:t>2016</w:t>
      </w:r>
      <w:r>
        <w:rPr>
          <w:rFonts w:ascii="Times New Roman" w:hAnsi="Times New Roman" w:cs="Times New Roman" w:eastAsia="Times New Roman"/>
          <w:sz w:val="65"/>
          <w:szCs w:val="6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6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Clasificado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93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-1"/>
          <w:w w:val="93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por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Objet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343131"/>
          <w:spacing w:val="-2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95"/>
        </w:rPr>
        <w:t>del</w:t>
      </w:r>
      <w:r>
        <w:rPr>
          <w:rFonts w:ascii="Arial" w:hAnsi="Arial" w:cs="Arial" w:eastAsia="Arial"/>
          <w:sz w:val="41"/>
          <w:szCs w:val="41"/>
          <w:color w:val="343131"/>
          <w:spacing w:val="-17"/>
          <w:w w:val="95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71" w:after="0" w:line="240" w:lineRule="auto"/>
        <w:ind w:left="189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Po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88"/>
        </w:rPr>
        <w:t>r</w:t>
      </w:r>
      <w:r>
        <w:rPr>
          <w:rFonts w:ascii="Arial" w:hAnsi="Arial" w:cs="Arial" w:eastAsia="Arial"/>
          <w:sz w:val="41"/>
          <w:szCs w:val="41"/>
          <w:color w:val="424242"/>
          <w:spacing w:val="10"/>
          <w:w w:val="88"/>
        </w:rPr>
        <w:t> 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Tip</w:t>
      </w:r>
      <w:r>
        <w:rPr>
          <w:rFonts w:ascii="Arial" w:hAnsi="Arial" w:cs="Arial" w:eastAsia="Arial"/>
          <w:sz w:val="41"/>
          <w:szCs w:val="4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41"/>
          <w:szCs w:val="4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de</w:t>
      </w:r>
      <w:r>
        <w:rPr>
          <w:rFonts w:ascii="Arial" w:hAnsi="Arial" w:cs="Arial" w:eastAsia="Arial"/>
          <w:sz w:val="41"/>
          <w:szCs w:val="41"/>
          <w:color w:val="343131"/>
          <w:spacing w:val="-1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343131"/>
          <w:spacing w:val="0"/>
          <w:w w:val="100"/>
        </w:rPr>
        <w:t>Gasto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auto"/>
        <w:ind w:left="9786" w:right="682" w:firstLine="-64"/>
        <w:jc w:val="both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Yucatán</w:t>
      </w:r>
      <w:r>
        <w:rPr>
          <w:rFonts w:ascii="Arial" w:hAnsi="Arial" w:cs="Arial" w:eastAsia="Arial"/>
          <w:sz w:val="51"/>
          <w:szCs w:val="51"/>
          <w:color w:val="131311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Gobtern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9A9A97"/>
          <w:spacing w:val="-1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9A9A97"/>
          <w:spacing w:val="0"/>
          <w:w w:val="104"/>
        </w:rPr>
        <w:t>de</w:t>
      </w:r>
      <w:r>
        <w:rPr>
          <w:rFonts w:ascii="Arial" w:hAnsi="Arial" w:cs="Arial" w:eastAsia="Arial"/>
          <w:sz w:val="20"/>
          <w:szCs w:val="20"/>
          <w:color w:val="9A9A97"/>
          <w:spacing w:val="-26"/>
          <w:w w:val="104"/>
        </w:rPr>
        <w:t>l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Estado</w:t>
      </w:r>
      <w:r>
        <w:rPr>
          <w:rFonts w:ascii="Arial" w:hAnsi="Arial" w:cs="Arial" w:eastAsia="Arial"/>
          <w:sz w:val="18"/>
          <w:szCs w:val="18"/>
          <w:color w:val="9A9A97"/>
          <w:spacing w:val="0"/>
          <w:w w:val="105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C....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 </w:t>
      </w:r>
      <w:r>
        <w:rPr>
          <w:rFonts w:ascii="Arial" w:hAnsi="Arial" w:cs="Arial" w:eastAsia="Arial"/>
          <w:sz w:val="11"/>
          <w:szCs w:val="11"/>
          <w:color w:val="AAAAA8"/>
          <w:spacing w:val="0"/>
          <w:w w:val="176"/>
        </w:rPr>
        <w:t>fOI'IboiWN'WII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" w:after="0" w:line="240" w:lineRule="auto"/>
        <w:ind w:right="119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0"/>
          <w:w w:val="100"/>
        </w:rPr>
        <w:t>2012•</w:t>
      </w:r>
      <w:r>
        <w:rPr>
          <w:rFonts w:ascii="Times New Roman" w:hAnsi="Times New Roman" w:cs="Times New Roman" w:eastAsia="Times New Roman"/>
          <w:sz w:val="16"/>
          <w:szCs w:val="16"/>
          <w:color w:val="AAAAA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7"/>
          <w:spacing w:val="0"/>
          <w:w w:val="104"/>
        </w:rPr>
        <w:t>2018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501" w:top="0" w:bottom="280" w:left="0" w:right="0"/>
          <w:headerReference w:type="even" r:id="rId92"/>
          <w:footerReference w:type="even" r:id="rId93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165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8486" w:type="dxa"/>
            <w:tcBorders>
              <w:top w:val="single" w:sz="8.800546" w:space="0" w:color="000000"/>
              <w:bottom w:val="single" w:sz="12.000774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ELECTORAL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12.000774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76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23,920,000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997" w:hRule="exact"/>
        </w:trPr>
        <w:tc>
          <w:tcPr>
            <w:tcW w:w="8486" w:type="dxa"/>
            <w:tcBorders>
              <w:top w:val="single" w:sz="12.000774" w:space="0" w:color="000000"/>
              <w:bottom w:val="single" w:sz="8.000496" w:space="0" w:color="000000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CUOTAS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AHORRO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TRABAJO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12.000774" w:space="0" w:color="000000"/>
              <w:bottom w:val="single" w:sz="8.000496" w:space="0" w:color="000000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20,552,208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13,891,306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13,891,306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39" w:right="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1,819,298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1,819,298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39" w:right="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2,746,704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2,596,704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39" w:right="5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1,791,724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1,068,541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447,183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276,000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179" w:right="5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303,176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303,176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088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332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830" w:right="171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556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795,278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320,990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143,038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18,975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95,554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13,837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49,586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93,879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93,879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3" w:space="0" w:color="000000"/>
              <w:right w:val="single" w:sz="3.9869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NumType w:start="65"/>
          <w:pgMar w:header="1062" w:footer="501" w:top="2420" w:bottom="700" w:left="1300" w:right="280"/>
          <w:headerReference w:type="odd" r:id="rId95"/>
          <w:headerReference w:type="even" r:id="rId96"/>
          <w:footerReference w:type="odd" r:id="rId97"/>
          <w:footerReference w:type="even" r:id="rId98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314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BLANCOS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EXCEPTO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VESTIR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360,039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360,039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15,220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753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2,440,277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515,098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155,048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23,150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443,569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129,744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241,825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014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CONGRESOS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CONVENCIONES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FUNERARIOS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CEMENTERIOS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PENAS,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MULTAS,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ACTUALIZACIONES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77,600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57,600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186,600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126,500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76,500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131,408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126,408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786,502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699,102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288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4055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19" w:right="413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132,237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116,324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72,872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22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2279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351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AUDIOVISUALES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CÁMARAS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FOTOGRÁFICAS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VIDEO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39,218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4,234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15,913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8,789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7,124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165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8486" w:type="dxa"/>
            <w:tcBorders>
              <w:top w:val="single" w:sz="8.800546" w:space="0" w:color="000000"/>
              <w:bottom w:val="single" w:sz="12.000774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INSTITUTO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ELECTORAL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PARTICIPACION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CIUDADANA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YUCATAN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12.000774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82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164,739,988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6981" w:hRule="exact"/>
        </w:trPr>
        <w:tc>
          <w:tcPr>
            <w:tcW w:w="8486" w:type="dxa"/>
            <w:tcBorders>
              <w:top w:val="single" w:sz="12.000774" w:space="0" w:color="000000"/>
              <w:bottom w:val="single" w:sz="8.000496" w:space="0" w:color="000000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704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CUOTAS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AHORRO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TRABAJO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INDEMNIZACIONES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12.000774" w:space="0" w:color="000000"/>
              <w:bottom w:val="single" w:sz="8.000496" w:space="0" w:color="000000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73,402,217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45,431,461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45,431,461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7,227,163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6,087,312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1,139,851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9,502,790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9,102,790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8,321,095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5,214,931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2,111,064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545,100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2,919,708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2,919,708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966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332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830" w:right="171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ENSEÑANZA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4,330,024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1,925,043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620,889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147,722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766,614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232,521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150,147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24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3" w:space="0" w:color="000000"/>
              <w:right w:val="single" w:sz="3.9869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8389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REGISTRO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IDENTIFICACIÓN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VESTUARIO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UNIFORMES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BLANCOS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EXCEPTO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VESTIR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341,376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334,386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7,522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7,522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1,851,860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1,851,860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103,670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82,553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12,203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44,800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256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19" w:right="602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16,037,940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1,343,484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475,160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9,894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178,776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346,916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8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014" w:hRule="exact"/>
        </w:trPr>
        <w:tc>
          <w:tcPr>
            <w:tcW w:w="8486" w:type="dxa"/>
            <w:tcBorders>
              <w:top w:val="single" w:sz="8.80054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25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CONSULTORÍA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ADMINISTRATIVA,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VIGILANCIA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INTEGRALES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290,408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5,707,076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2,642,214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2,944,862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1,445,376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202,740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86,636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451,718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150,718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1,450,501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258,742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350,090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327,329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839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30" w:after="0" w:line="240" w:lineRule="auto"/>
              <w:ind w:left="350" w:right="-20"/>
              <w:jc w:val="left"/>
              <w:tabs>
                <w:tab w:pos="95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1,236,000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5857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83" w:lineRule="auto"/>
              <w:ind w:left="1070" w:right="223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GUBERNAMENTALES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43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INTEGRALES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HOSPEDAJE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CONGRESOS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CONVENCIONES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PENAS,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MULTAS,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ACTUALIZACIONES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3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1,236,000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1,843,000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575,500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972,400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164,600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589,000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411,000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1,971,785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1,913,785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28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TRANSFERENCIAS,</w:t>
            </w:r>
            <w:r>
              <w:rPr>
                <w:rFonts w:ascii="Tahoma" w:hAnsi="Tahoma" w:cs="Tahoma" w:eastAsia="Tahoma"/>
                <w:sz w:val="15"/>
                <w:szCs w:val="15"/>
                <w:spacing w:val="-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ASIGNACIONES,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SUBSIDIOS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ENTIDADES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INTERÉS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70,589,907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70,589,907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70,589,907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378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4055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AUDIOVISUALES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CÁMARAS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FOTOGRÁFICAS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VIDEO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379,900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292,900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51,400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233,000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54,500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29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30" w:after="0" w:line="240" w:lineRule="auto"/>
              <w:ind w:left="350" w:right="-20"/>
              <w:jc w:val="left"/>
              <w:tabs>
                <w:tab w:pos="9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16" w:lineRule="auto"/>
        <w:ind w:left="1565" w:right="-96" w:firstLine="-9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25pt;margin-top:-2.315826pt;width:46.848242pt;height:72pt;mso-position-horizontal-relative:page;mso-position-vertical-relative:paragraph;z-index:-22354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7E6764"/>
                      <w:spacing w:val="0"/>
                      <w:w w:val="68"/>
                      <w:b/>
                      <w:bCs/>
                      <w:position w:val="-1"/>
                    </w:rPr>
                    <w:t>W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1"/>
          <w:szCs w:val="51"/>
          <w:color w:val="1C1C1C"/>
          <w:spacing w:val="0"/>
          <w:w w:val="100"/>
          <w:b/>
          <w:bCs/>
        </w:rPr>
        <w:t>Yucatán</w:t>
      </w:r>
      <w:r>
        <w:rPr>
          <w:rFonts w:ascii="Arial" w:hAnsi="Arial" w:cs="Arial" w:eastAsia="Arial"/>
          <w:sz w:val="51"/>
          <w:szCs w:val="51"/>
          <w:color w:val="1C1C1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3"/>
        </w:rPr>
        <w:t>Go</w:t>
      </w:r>
      <w:r>
        <w:rPr>
          <w:rFonts w:ascii="Arial" w:hAnsi="Arial" w:cs="Arial" w:eastAsia="Arial"/>
          <w:sz w:val="20"/>
          <w:szCs w:val="20"/>
          <w:color w:val="4B4B4B"/>
          <w:spacing w:val="-36"/>
          <w:w w:val="104"/>
        </w:rPr>
        <w:t>b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256"/>
        </w:rPr>
        <w:t>i</w:t>
      </w:r>
      <w:r>
        <w:rPr>
          <w:rFonts w:ascii="Arial" w:hAnsi="Arial" w:cs="Arial" w:eastAsia="Arial"/>
          <w:sz w:val="20"/>
          <w:szCs w:val="20"/>
          <w:color w:val="777777"/>
          <w:spacing w:val="-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erno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1C1C1C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4B4B4B"/>
          <w:spacing w:val="-14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1C1C1C"/>
          <w:spacing w:val="-6"/>
          <w:w w:val="177"/>
        </w:rPr>
        <w:t>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ado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89"/>
        </w:rPr>
        <w:t>Compr</w:t>
      </w:r>
      <w:r>
        <w:rPr>
          <w:rFonts w:ascii="Arial" w:hAnsi="Arial" w:cs="Arial" w:eastAsia="Arial"/>
          <w:sz w:val="15"/>
          <w:szCs w:val="15"/>
          <w:color w:val="5D5D5D"/>
          <w:spacing w:val="-16"/>
          <w:w w:val="89"/>
        </w:rPr>
        <w:t>o</w:t>
      </w:r>
      <w:r>
        <w:rPr>
          <w:rFonts w:ascii="Arial" w:hAnsi="Arial" w:cs="Arial" w:eastAsia="Arial"/>
          <w:sz w:val="15"/>
          <w:szCs w:val="15"/>
          <w:color w:val="777777"/>
          <w:spacing w:val="-14"/>
          <w:w w:val="99"/>
        </w:rPr>
        <w:t>m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5"/>
        </w:rPr>
        <w:t>etid</w:t>
      </w:r>
      <w:r>
        <w:rPr>
          <w:rFonts w:ascii="Arial" w:hAnsi="Arial" w:cs="Arial" w:eastAsia="Arial"/>
          <w:sz w:val="15"/>
          <w:szCs w:val="15"/>
          <w:color w:val="5D5D5D"/>
          <w:spacing w:val="-11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3"/>
        </w:rPr>
        <w:t>con</w:t>
      </w:r>
      <w:r>
        <w:rPr>
          <w:rFonts w:ascii="Arial" w:hAnsi="Arial" w:cs="Arial" w:eastAsia="Arial"/>
          <w:sz w:val="15"/>
          <w:szCs w:val="15"/>
          <w:color w:val="5D5D5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18"/>
          <w:w w:val="111"/>
        </w:rPr>
        <w:t>b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58"/>
        </w:rPr>
        <w:t>iE</w:t>
      </w:r>
      <w:r>
        <w:rPr>
          <w:rFonts w:ascii="Arial" w:hAnsi="Arial" w:cs="Arial" w:eastAsia="Arial"/>
          <w:sz w:val="15"/>
          <w:szCs w:val="15"/>
          <w:color w:val="777777"/>
          <w:spacing w:val="-13"/>
          <w:w w:val="58"/>
        </w:rPr>
        <w:t>!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4"/>
        </w:rPr>
        <w:t>nestar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0" w:after="0" w:line="240" w:lineRule="auto"/>
        <w:ind w:left="156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spacing w:val="-15"/>
          <w:w w:val="105"/>
        </w:rPr>
        <w:t>2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2"/>
        </w:rPr>
        <w:t>012</w:t>
      </w:r>
      <w:r>
        <w:rPr>
          <w:rFonts w:ascii="Arial" w:hAnsi="Arial" w:cs="Arial" w:eastAsia="Arial"/>
          <w:sz w:val="15"/>
          <w:szCs w:val="15"/>
          <w:color w:val="77777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•</w:t>
      </w:r>
      <w:r>
        <w:rPr>
          <w:rFonts w:ascii="Arial" w:hAnsi="Arial" w:cs="Arial" w:eastAsia="Arial"/>
          <w:sz w:val="15"/>
          <w:szCs w:val="15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6"/>
        </w:rPr>
        <w:t>2</w:t>
      </w:r>
      <w:r>
        <w:rPr>
          <w:rFonts w:ascii="Arial" w:hAnsi="Arial" w:cs="Arial" w:eastAsia="Arial"/>
          <w:sz w:val="15"/>
          <w:szCs w:val="15"/>
          <w:color w:val="5D5D5D"/>
          <w:spacing w:val="-26"/>
          <w:w w:val="106"/>
        </w:rPr>
        <w:t>0</w:t>
      </w:r>
      <w:r>
        <w:rPr>
          <w:rFonts w:ascii="Arial" w:hAnsi="Arial" w:cs="Arial" w:eastAsia="Arial"/>
          <w:sz w:val="15"/>
          <w:szCs w:val="15"/>
          <w:color w:val="777777"/>
          <w:spacing w:val="-20"/>
          <w:w w:val="152"/>
        </w:rPr>
        <w:t>1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7"/>
        </w:rPr>
        <w:t>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4" w:after="0" w:line="240" w:lineRule="auto"/>
        <w:ind w:left="-39" w:right="1429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CAPÍTULO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1"/>
        </w:rPr>
        <w:t> </w:t>
      </w:r>
      <w:r>
        <w:rPr>
          <w:rFonts w:ascii="Arial" w:hAnsi="Arial" w:cs="Arial" w:eastAsia="Arial"/>
          <w:sz w:val="23"/>
          <w:szCs w:val="23"/>
          <w:spacing w:val="-1"/>
          <w:w w:val="118"/>
          <w:i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CONCEPTO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-1"/>
          <w:w w:val="96"/>
          <w:i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PARTID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GENÉRICA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4" w:right="180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ORGANISMO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AUT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1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NOMOS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NumType w:start="73"/>
          <w:pgMar w:header="1062" w:footer="501" w:top="980" w:bottom="700" w:left="1300" w:right="260"/>
          <w:headerReference w:type="odd" r:id="rId99"/>
          <w:footerReference w:type="odd" r:id="rId100"/>
          <w:footerReference w:type="even" r:id="rId101"/>
          <w:pgSz w:w="12240" w:h="15840"/>
          <w:cols w:num="2" w:equalWidth="0">
            <w:col w:w="3482" w:space="1848"/>
            <w:col w:w="5350"/>
          </w:cols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2.5" w:type="dxa"/>
      </w:tblPr>
      <w:tblGrid/>
      <w:tr>
        <w:trPr>
          <w:trHeight w:val="540" w:hRule="exact"/>
        </w:trPr>
        <w:tc>
          <w:tcPr>
            <w:tcW w:w="849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26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w w:val="91"/>
              </w:rPr>
              <w:t>CAPÍTUL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24"/>
                <w:i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spacing w:val="-37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2"/>
              </w:rPr>
              <w:t>CONCEPT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3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24"/>
                <w:i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spacing w:val="-33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3"/>
              </w:rPr>
              <w:t>PARTID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GENÉRICA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4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IMPORTE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95" w:hRule="exact"/>
        </w:trPr>
        <w:tc>
          <w:tcPr>
            <w:tcW w:w="849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8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0"/>
                <w:position w:val="1"/>
              </w:rPr>
              <w:t>5970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0"/>
                <w:position w:val="1"/>
              </w:rPr>
              <w:t>  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30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87"/>
                <w:position w:val="0"/>
              </w:rPr>
              <w:t>UCENCIA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87"/>
                <w:position w:val="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4"/>
                <w:w w:val="87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87"/>
                <w:position w:val="0"/>
              </w:rPr>
              <w:t>INFORMÁTICA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87"/>
                <w:position w:val="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1"/>
                <w:w w:val="87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INTB.ECTUOI.ES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19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spacing w:before="5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98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6"/>
                <w:b/>
                <w:bCs/>
              </w:rPr>
              <w:t>15,000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type w:val="continuous"/>
          <w:pgSz w:w="12240" w:h="15840"/>
          <w:pgMar w:top="1480" w:bottom="280" w:left="1300" w:right="26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165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8486" w:type="dxa"/>
            <w:tcBorders>
              <w:top w:val="single" w:sz="8.800546" w:space="0" w:color="000000"/>
              <w:bottom w:val="single" w:sz="12.000774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LOS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HUMANOS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12.000774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76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32,760,000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6489" w:hRule="exact"/>
        </w:trPr>
        <w:tc>
          <w:tcPr>
            <w:tcW w:w="8486" w:type="dxa"/>
            <w:tcBorders>
              <w:top w:val="single" w:sz="12.000774" w:space="0" w:color="000000"/>
              <w:bottom w:val="single" w:sz="8.000496" w:space="0" w:color="000000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704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INDEMNIZACIONES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12.000774" w:space="0" w:color="000000"/>
              <w:bottom w:val="single" w:sz="8.000496" w:space="0" w:color="000000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26,885,648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17,486,035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17,486,035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2,502,885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63,660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2,395,346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43,879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3,036,033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2,432,406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603,627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3,427,507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898,807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2,528,700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179" w:right="5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433,188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433,188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882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332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830" w:right="171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REGISTRO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IDENTIFICACIÓN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556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1,488,695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374,709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115,421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115,020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48,558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54,604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40,814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249,033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245,207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headerReference w:type="even" r:id="rId102"/>
          <w:headerReference w:type="odd" r:id="rId103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6105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VESTUARIO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UNIFORMES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3,826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5,592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5,592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4,158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4,158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792,022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792,022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16,279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16,279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46,902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2,977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2,482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26,493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148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2,850,240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444,962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191,067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85,092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147,547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18,326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643,408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554,639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83,850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4,919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99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30" w:after="0" w:line="240" w:lineRule="auto"/>
              <w:ind w:left="350" w:right="-20"/>
              <w:jc w:val="left"/>
              <w:tabs>
                <w:tab w:pos="9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306,667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430" w:hRule="exact"/>
        </w:trPr>
        <w:tc>
          <w:tcPr>
            <w:tcW w:w="8486" w:type="dxa"/>
            <w:tcBorders>
              <w:top w:val="single" w:sz="8.80054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83" w:lineRule="auto"/>
              <w:ind w:left="1070" w:right="225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CONSULTORÍA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ADMINISTRATIVA,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INVESTIGACIÓN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DESARROLLO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VIGILANCIA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223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GUBERNAMENTALES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43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EXTRANJERO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CEREMONIAL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56,966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62,490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53,678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91,476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42,057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142,978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100,613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42,365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699,193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123,151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99,279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7,589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420,527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3,508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45,139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66,522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66,522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171,086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49,032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77,013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40,188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4,853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283,337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97,226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23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268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CONGRESOS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CONVENCIONES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EXPOSICIONES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524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FUNERARIOS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CEMENTERIOS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PENAS,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MULTAS,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ACTUALIZACIONES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114,758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64,872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6,481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92,087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41,754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45,799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4,534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28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TRANSFERENCIAS,</w:t>
            </w:r>
            <w:r>
              <w:rPr>
                <w:rFonts w:ascii="Tahoma" w:hAnsi="Tahoma" w:cs="Tahoma" w:eastAsia="Tahoma"/>
                <w:sz w:val="15"/>
                <w:szCs w:val="15"/>
                <w:spacing w:val="-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ASIGNACIONES,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SUBSIDIOS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INSTITUCIONES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LUCRO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44,056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44,056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44,056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68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4055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MÁQUINAS-HERRAMIENTA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SOFTWARE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1,491,361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447,611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307,711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139,900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581,818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581,818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38,991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18,381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422,941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422,941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165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8486" w:type="dxa"/>
            <w:tcBorders>
              <w:top w:val="single" w:sz="8.800546" w:space="0" w:color="000000"/>
              <w:bottom w:val="single" w:sz="12.000774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INSTITUTO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ESTATAL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12.000774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76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26,416,000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505" w:hRule="exact"/>
        </w:trPr>
        <w:tc>
          <w:tcPr>
            <w:tcW w:w="8486" w:type="dxa"/>
            <w:tcBorders>
              <w:top w:val="single" w:sz="12.000774" w:space="0" w:color="000000"/>
              <w:bottom w:val="single" w:sz="8.000496" w:space="0" w:color="000000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TRANSITORIO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RETRIBUCIONES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HABERES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RETIRO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12.000774" w:space="0" w:color="000000"/>
              <w:bottom w:val="single" w:sz="8.000496" w:space="0" w:color="000000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21,214,935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15,582,935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15,582,935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2,131,990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2,131,990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1,698,662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1,534,062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164,600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7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1,786,348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47,136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1,739,212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580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332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830" w:right="171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5563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MINERALES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NO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715,750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336,950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139,350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152,100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3" w:space="0" w:color="000000"/>
              <w:right w:val="single" w:sz="3.9869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304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CONCRETO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CAL,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VIDRIO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QUÍMICOS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FERTILIZANTES,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PESTICIDAS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429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BLANCOS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EXCEPTO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VESTIR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58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236,500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236,500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6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43,900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49" w:hRule="exact"/>
        </w:trPr>
        <w:tc>
          <w:tcPr>
            <w:tcW w:w="10431" w:type="dxa"/>
            <w:gridSpan w:val="2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  <w:tab w:pos="95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4,265,702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304" w:hRule="exact"/>
        </w:trPr>
        <w:tc>
          <w:tcPr>
            <w:tcW w:w="8486" w:type="dxa"/>
            <w:tcBorders>
              <w:top w:val="single" w:sz="8.80054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25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CONSULTORÍA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ADMINISTRATIVA,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VIGILANCIA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INTEGRALES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RESPONSABILIDAD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FINANZAS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566,600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288,000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1,659,829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966,880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630,049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272,500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195,350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52,350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49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30" w:after="0" w:line="240" w:lineRule="auto"/>
              <w:ind w:left="350" w:right="-20"/>
              <w:jc w:val="left"/>
              <w:tabs>
                <w:tab w:pos="9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313,885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0030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223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GUBERNAMENTALES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43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EXPOSICIONES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REPRESENTACIÓN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PENAS,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MULTAS,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ACTUALIZACIONES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115,885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267,000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155,000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44,500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791,038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778,038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28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TRANSFERENCIAS,</w:t>
            </w:r>
            <w:r>
              <w:rPr>
                <w:rFonts w:ascii="Tahoma" w:hAnsi="Tahoma" w:cs="Tahoma" w:eastAsia="Tahoma"/>
                <w:sz w:val="15"/>
                <w:szCs w:val="15"/>
                <w:spacing w:val="-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ASIGNACIONES,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SUBSIDIOS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535" w:hRule="exact"/>
        </w:trPr>
        <w:tc>
          <w:tcPr>
            <w:tcW w:w="10431" w:type="dxa"/>
            <w:gridSpan w:val="2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  <w:tab w:pos="970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169,613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401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ACTIVOS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5970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LICENCIAS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INFORMÁTICAS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INTELECTUALES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104,613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104,613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5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165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8486" w:type="dxa"/>
            <w:tcBorders>
              <w:top w:val="single" w:sz="8.800546" w:space="0" w:color="000000"/>
              <w:bottom w:val="single" w:sz="12.000774" w:space="0" w:color="000000"/>
              <w:left w:val="single" w:sz="4.001713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UNIVERSIDAD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AUTÓNOMA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12.000774" w:space="0" w:color="000000"/>
              <w:left w:val="single" w:sz="8.000496" w:space="0" w:color="000000"/>
              <w:right w:val="single" w:sz="3.9869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42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2,470,314,002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7788" w:hRule="exact"/>
        </w:trPr>
        <w:tc>
          <w:tcPr>
            <w:tcW w:w="8486" w:type="dxa"/>
            <w:tcBorders>
              <w:top w:val="single" w:sz="12.000774" w:space="0" w:color="000000"/>
              <w:bottom w:val="single" w:sz="8.000496" w:space="0" w:color="000000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704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PERSONALES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PERMANENTE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CARÁCTER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TRANSITORIO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SUELDOS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BASE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EVENTUAL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REMUNERACIONES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ADICIONALES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ESPECIALES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EFECTIVOS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VACACIONES,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DOMINICAL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GRATIFICACIÓN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AÑO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EXTRAORDINARIAS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COMPENSACIONES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APORTACIONES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FONDOS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VIVIENDA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ECONÓMICAS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HABERES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RETIRO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PRESTACIONES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CONTRACTUALES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PAGO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1710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ESTÍMULOS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12.000774" w:space="0" w:color="000000"/>
              <w:bottom w:val="single" w:sz="8.000496" w:space="0" w:color="000000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11" w:right="48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1,877,149,000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475,285,627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475,285,627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103,960,875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103,960,875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259,351,394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130,885,779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88,911,022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875,232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38,679,361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164,387,587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132,100,077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32,287,510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777,112,517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378,855,000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398,257,517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97,051,000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97,051,000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583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3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6" w:lineRule="auto"/>
              <w:ind w:left="830" w:right="171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EMISIÓN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DOCUMENTOS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REPRODUCCIÓN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ESTADÍSTICO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GEOGRÁFICO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DIGITAL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9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94,011,445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46,866,588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5,043,760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168,500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4,882,182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7,356,629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695" w:hRule="exact"/>
        </w:trPr>
        <w:tc>
          <w:tcPr>
            <w:tcW w:w="8486" w:type="dxa"/>
            <w:tcBorders>
              <w:top w:val="single" w:sz="8.80054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ÚTILES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ENSEÑANZA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ALIMENTOS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ANIMALES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UTENSILIOS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PRIMAS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COMERCIALIZACIÓN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177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ALIMENTICIOS,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AGROPECUARIOS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FORESTALES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ADQUIRIDOS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2380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MERCANCÍAS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ADQUIRIDAS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COMERCIALIZACIÓN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2390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ADQUIRIDOS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PRIMA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CEMENTO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CONCRETO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CAL,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YESO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MADERA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VIDRIO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ELECTRÓNICO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METÁLICOS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COMPLEMENTARIOS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2490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CONSTRUCCIÓN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QUÍMICOS,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QUÍMICOS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FERTILIZANTES,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PESTICIDAS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MEDICINAS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FARMACÉUTICOS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MATERIALES,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SUMINISTROS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4,006,939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25,396,578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8,163,119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4,893,460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2,814,760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454,899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4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674,780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425,500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198,780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6,167,787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92,300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30,256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50,200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41,700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1,470,094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321,400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3,871,837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17,395,214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58,800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26,325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294,800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1,918,419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14,827,300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58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8630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QUÍMICOS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COMBUSTIBLES,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LUBRICANTES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ADITIVOS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VESTUARIO,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BLANCOS,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VESTUARIO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UNIFORMES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SEGURIDAD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PROTECCIÓN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PERSONAL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BLANCOS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PRODUCTOS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TEXTILES,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EXCEPTO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PRENDAS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VESTIR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2900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HERRAMIENTAS,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584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8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630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2990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REFACCIONES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269,570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7,265,103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7,265,103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4,434,717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3,626,422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242,795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514,500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3,044,137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388,747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206,300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885,850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826,417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180,500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303,500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156,671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96,152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764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5808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19" w:right="602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BÁSICOS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ENERGÍA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AGUA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TRADICIONAL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315,129,000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53,338,501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29,633,953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2,727,502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18,018,400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59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tabs>
                <w:tab w:pos="964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TELEFONÍA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CELULAR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1,575,402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522" w:hRule="exact"/>
        </w:trPr>
        <w:tc>
          <w:tcPr>
            <w:tcW w:w="8486" w:type="dxa"/>
            <w:tcBorders>
              <w:top w:val="single" w:sz="8.80054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TELECOMUNICACIONES</w:t>
            </w:r>
            <w:r>
              <w:rPr>
                <w:rFonts w:ascii="Tahoma" w:hAnsi="Tahoma" w:cs="Tahoma" w:eastAsia="Tahoma"/>
                <w:sz w:val="15"/>
                <w:szCs w:val="15"/>
                <w:spacing w:val="-1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SATÉLITES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INTERNET,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REDES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3180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POSTALES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TELEGRÁFICOS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641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ARRENDAMIENTOS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CIENTÍFICOS,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LEGALES,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CONTABILIDAD,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AUDITORÍA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DISEÑO,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ARQUITECTURA,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INGENIERÍA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ACTIVIDADES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RELACIONADAS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25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CONSULTORÍA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ADMINISTRATIVA,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PROCESOS,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SERVIDORES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PÚBLICOS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INVESTIGACIÓN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DESARROLLO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APOYO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ADMINISTRATIVO,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FOTOCOPIADO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IMPRESIÓN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VIGILANCIA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3390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PROFESIONALES,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TÉCNICOS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INTEGRALES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FINANCIEROS,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FINANCIEROS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BANCARIOS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RECAUDACIÓN,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CUSTODIA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VALORES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SEGURO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PATRIMONIALES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ALMACENAJE,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ENVASE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EMBALAJE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950,094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414,150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6,565,627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1,946,288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1,385,292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1,334,900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141,226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1,709,921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89,841,538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1,685,811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1,690,655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13,809,753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3,481,897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289,000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14,213,752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6,453,676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48,216,994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2,460,849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413,355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1,718,494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898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1607" w:hRule="exact"/>
        </w:trPr>
        <w:tc>
          <w:tcPr>
            <w:tcW w:w="8486" w:type="dxa"/>
            <w:tcBorders>
              <w:top w:val="single" w:sz="8.80054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3470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FLETES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MANIOBRAS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REPARACIÓN,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CONSERVACIÓN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MENOR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204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ADMINISTRACIÓN,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2199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TECNOLOGÍAS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83" w:lineRule="auto"/>
              <w:ind w:left="1070" w:right="145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57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INSTALACIÓN,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REPARACIÓN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MANTENIMIENTO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LIMPIEZA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MANEJO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DESECHOS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3590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JARDINERÍA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FUMIGACIÓN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PUBLICIDAD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83" w:lineRule="auto"/>
              <w:ind w:left="1070" w:right="1725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DIFUSIÓN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POR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RADIO,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TELEVISIÓN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MEDIOS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MENSAJES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COMERCIALES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PROMOVER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VENTA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REVELADO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FOTOGRAFÍAS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3690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AÉREOS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PASAJES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MARÍTIMOS,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LACUSTRES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FLUVIALES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PAÍS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EXTRANJERO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INTEGRALES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VIÁTICOS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3790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TRASLADO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HOSPEDAJE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OFICIALES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ORDEN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SOCIAL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137,000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49,868,992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21,763,219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12,462,164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998,700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1,546,800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1,319,730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7,627,921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1,821,438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2,329,020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3,486,628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3,279,628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49,187,048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24,681,391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356,620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500,000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20,849,268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1" w:right="5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2,103,694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695,275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25,428,002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24,362,430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46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760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CONGRESOS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CONVENCIONES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EXPOSICIONES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3850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GASTOS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REPRESENTACIÓN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524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3900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IMPORTACIÓN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3980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IMPUESTOS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SOBRE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NÓMINAS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QUE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DERIVEN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UNA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RELACIÓN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3990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SERVICIOS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GENERALES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745,000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24,000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296,572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34,951,815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385,167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26,047,150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8,499,498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288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2625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TRANSFERENCIAS,</w:t>
            </w:r>
            <w:r>
              <w:rPr>
                <w:rFonts w:ascii="Tahoma" w:hAnsi="Tahoma" w:cs="Tahoma" w:eastAsia="Tahoma"/>
                <w:sz w:val="15"/>
                <w:szCs w:val="15"/>
                <w:spacing w:val="-1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ASIGNACIONES,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SUBSIDIOS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4400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SOCIALES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58" w:right="3091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4420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BECAS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AYUDAS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PARA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PROGRAMAS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position w:val="0"/>
              </w:rPr>
              <w:t>CAPACITACIÓN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16,291,000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945" w:right="50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16,291,000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0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16,291,000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6346" w:hRule="exact"/>
        </w:trPr>
        <w:tc>
          <w:tcPr>
            <w:tcW w:w="8486" w:type="dxa"/>
            <w:tcBorders>
              <w:top w:val="single" w:sz="8.000496" w:space="0" w:color="000000"/>
              <w:bottom w:val="nil" w:sz="6" w:space="0" w:color="auto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9" w:right="4055"/>
              <w:jc w:val="center"/>
              <w:tabs>
                <w:tab w:pos="78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MUEBLES,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INMUEBLES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INTANGIBLES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5100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MUEBLES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OFICINA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ESTANTERÍA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ARTÍSTICOS,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CULTURALES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CIENTÍFICOS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CÓMPUTO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TECNOLOGÍA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5190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ADMINISTRACIÓN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AUDIOVISUALES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DEPORTIVOS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5230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CÁMARAS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FOTOGRÁFICAS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VIDEO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5290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MOBILIARIO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EDUCACIONAL</w:t>
            </w:r>
            <w:r>
              <w:rPr>
                <w:rFonts w:ascii="Tahoma" w:hAnsi="Tahoma" w:cs="Tahoma" w:eastAsia="Tahoma"/>
                <w:sz w:val="15"/>
                <w:szCs w:val="15"/>
                <w:spacing w:val="-1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RECREATIVO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5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5310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5320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INSTRUMENTAL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MÉDICO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LABORATORIO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nil" w:sz="6" w:space="0" w:color="auto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50,952,001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31,054,543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1,493,920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62,000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7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28,450,623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1,048,000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2,380,600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1,095,800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9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881,300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398,500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2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6,103,000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6,085,000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18,000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458" w:hRule="exact"/>
        </w:trPr>
        <w:tc>
          <w:tcPr>
            <w:tcW w:w="10431" w:type="dxa"/>
            <w:gridSpan w:val="2"/>
            <w:tcBorders>
              <w:top w:val="nil" w:sz="6" w:space="0" w:color="auto"/>
              <w:bottom w:val="single" w:sz="8.000496" w:space="0" w:color="000000"/>
              <w:left w:val="single" w:sz="4.001711" w:space="0" w:color="000000"/>
              <w:right w:val="single" w:sz="3.986716" w:space="0" w:color="000000"/>
            </w:tcBorders>
          </w:tcPr>
          <w:p>
            <w:pPr>
              <w:spacing w:before="30" w:after="0" w:line="240" w:lineRule="auto"/>
              <w:ind w:left="350" w:right="-20"/>
              <w:jc w:val="left"/>
              <w:tabs>
                <w:tab w:pos="956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5400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TRANSPORTE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1,390,000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5632" w:type="dxa"/>
      </w:tblPr>
      <w:tblGrid/>
      <w:tr>
        <w:trPr>
          <w:trHeight w:val="534" w:hRule="exact"/>
        </w:trPr>
        <w:tc>
          <w:tcPr>
            <w:tcW w:w="8486" w:type="dxa"/>
            <w:tcBorders>
              <w:top w:val="single" w:sz="8.000496" w:space="0" w:color="000000"/>
              <w:bottom w:val="single" w:sz="8.80054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27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CAPÍTULO</w:t>
            </w:r>
            <w:r>
              <w:rPr>
                <w:rFonts w:ascii="Tahoma" w:hAnsi="Tahoma" w:cs="Tahoma" w:eastAsia="Tahoma"/>
                <w:sz w:val="16"/>
                <w:szCs w:val="16"/>
                <w:spacing w:val="2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CONCEPTO</w:t>
            </w:r>
            <w:r>
              <w:rPr>
                <w:rFonts w:ascii="Tahoma" w:hAnsi="Tahoma" w:cs="Tahoma" w:eastAsia="Tahoma"/>
                <w:sz w:val="16"/>
                <w:szCs w:val="16"/>
                <w:spacing w:val="2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/</w:t>
            </w:r>
            <w:r>
              <w:rPr>
                <w:rFonts w:ascii="Tahoma" w:hAnsi="Tahoma" w:cs="Tahoma" w:eastAsia="Tahoma"/>
                <w:sz w:val="16"/>
                <w:szCs w:val="16"/>
                <w:spacing w:val="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PARTIDA</w:t>
            </w:r>
            <w:r>
              <w:rPr>
                <w:rFonts w:ascii="Tahoma" w:hAnsi="Tahoma" w:cs="Tahoma" w:eastAsia="Tahoma"/>
                <w:sz w:val="16"/>
                <w:szCs w:val="16"/>
                <w:spacing w:val="2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GENÉRICA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800546" w:space="0" w:color="000000"/>
              <w:left w:val="single" w:sz="8.000496" w:space="0" w:color="000000"/>
              <w:right w:val="single" w:sz="3.98671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353" w:hRule="exact"/>
        </w:trPr>
        <w:tc>
          <w:tcPr>
            <w:tcW w:w="8486" w:type="dxa"/>
            <w:tcBorders>
              <w:top w:val="single" w:sz="8.80054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5410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VEHÍCULOS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TERRESTRE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319" w:right="379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5600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MAQUINARIA,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5610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AGROPECUARIO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MAQUINARIA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INDUSTRIAL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3" w:lineRule="auto"/>
              <w:ind w:left="1070" w:right="1398" w:firstLine="-48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5640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SISTEMAS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AIRE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ACONDICIONADO,</w:t>
            </w:r>
            <w:r>
              <w:rPr>
                <w:rFonts w:ascii="Tahoma" w:hAnsi="Tahoma" w:cs="Tahoma" w:eastAsia="Tahoma"/>
                <w:sz w:val="15"/>
                <w:szCs w:val="15"/>
                <w:spacing w:val="-1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CALEFACCIÓN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REFRIGERACIÓN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INDUSTRIAL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COMERCIAL.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5650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TELECOMUNICACIÓN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5660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GENERACIÓN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ELÉCTRICA,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APARATOS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ACCESORIOS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ELÉCTRICOS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5670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HERRAMIENTAS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MÁQUINAS-HERRAMIENTA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5690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OTROS</w:t>
            </w:r>
            <w:r>
              <w:rPr>
                <w:rFonts w:ascii="Tahoma" w:hAnsi="Tahoma" w:cs="Tahoma" w:eastAsia="Tahoma"/>
                <w:sz w:val="15"/>
                <w:szCs w:val="15"/>
                <w:spacing w:val="-5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EQUIPOS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80054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1,390,000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right="81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10,023,858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15,000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111,000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1,307,952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7,754,864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526,238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286,304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88"/>
              <w:jc w:val="righ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22,500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283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tabs>
                <w:tab w:pos="820" w:val="left"/>
              </w:tabs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6000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INVERSIÓN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319" w:right="4846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6200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OBRA</w:t>
            </w:r>
            <w:r>
              <w:rPr>
                <w:rFonts w:ascii="Tahoma" w:hAnsi="Tahoma" w:cs="Tahoma" w:eastAsia="Tahoma"/>
                <w:sz w:val="15"/>
                <w:szCs w:val="15"/>
                <w:spacing w:val="-4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PÚBLICA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EN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BIENES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PROPIOS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58" w:right="512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6220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1"/>
              </w:rPr>
              <w:t>  </w:t>
            </w:r>
            <w:r>
              <w:rPr>
                <w:rFonts w:ascii="Tahoma" w:hAnsi="Tahoma" w:cs="Tahoma" w:eastAsia="Tahoma"/>
                <w:sz w:val="15"/>
                <w:szCs w:val="15"/>
                <w:spacing w:val="11"/>
                <w:w w:val="100"/>
                <w:position w:val="1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EDIFICACIÓN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  <w:t>NO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position w:val="0"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position w:val="0"/>
              </w:rPr>
              <w:t>HABITACIONAL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position w:val="0"/>
              </w:rPr>
            </w:r>
          </w:p>
        </w:tc>
        <w:tc>
          <w:tcPr>
            <w:tcW w:w="1945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3.986716" w:space="0" w:color="00000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116,781,556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851" w:right="49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  <w:b/>
                <w:bCs/>
              </w:rPr>
              <w:t>116,781,556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69" w:right="55"/>
              <w:jc w:val="center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99"/>
              </w:rPr>
              <w:t>116,781,556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9437" w:type="dxa"/>
      </w:tblPr>
      <w:tblGrid/>
      <w:tr>
        <w:trPr>
          <w:trHeight w:val="519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651" w:right="359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94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TRIBUNAL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ELECTORAL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0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23,920,000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23,787,763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23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132,237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headerReference w:type="even" r:id="rId104"/>
          <w:headerReference w:type="odd" r:id="rId105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9437" w:type="dxa"/>
      </w:tblPr>
      <w:tblGrid/>
      <w:tr>
        <w:trPr>
          <w:trHeight w:val="519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651" w:right="359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94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INSTITUTO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ELECTORAL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PARTICIPACION</w:t>
            </w:r>
            <w:r>
              <w:rPr>
                <w:rFonts w:ascii="Tahoma" w:hAnsi="Tahoma" w:cs="Tahoma" w:eastAsia="Tahoma"/>
                <w:sz w:val="15"/>
                <w:szCs w:val="15"/>
                <w:spacing w:val="-1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CIUDADANA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YUCATAN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91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164,739,988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1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164,360,088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23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379,900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9437" w:type="dxa"/>
      </w:tblPr>
      <w:tblGrid/>
      <w:tr>
        <w:trPr>
          <w:trHeight w:val="519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651" w:right="359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94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COMISIÓN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LOS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DERECHOS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HUMANOS</w:t>
            </w:r>
            <w:r>
              <w:rPr>
                <w:rFonts w:ascii="Tahoma" w:hAnsi="Tahoma" w:cs="Tahoma" w:eastAsia="Tahoma"/>
                <w:sz w:val="15"/>
                <w:szCs w:val="15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DEL</w:t>
            </w:r>
            <w:r>
              <w:rPr>
                <w:rFonts w:ascii="Tahoma" w:hAnsi="Tahoma" w:cs="Tahoma" w:eastAsia="Tahoma"/>
                <w:sz w:val="15"/>
                <w:szCs w:val="15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ESTADO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0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32,760,000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31,255,212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9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1,504,788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9437" w:type="dxa"/>
      </w:tblPr>
      <w:tblGrid/>
      <w:tr>
        <w:trPr>
          <w:trHeight w:val="519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651" w:right="359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94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INSTITUTO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ESTATAL</w:t>
            </w:r>
            <w:r>
              <w:rPr>
                <w:rFonts w:ascii="Tahoma" w:hAnsi="Tahoma" w:cs="Tahoma" w:eastAsia="Tahoma"/>
                <w:sz w:val="15"/>
                <w:szCs w:val="15"/>
                <w:spacing w:val="-7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ACCESO</w:t>
            </w:r>
            <w:r>
              <w:rPr>
                <w:rFonts w:ascii="Tahoma" w:hAnsi="Tahoma" w:cs="Tahoma" w:eastAsia="Tahoma"/>
                <w:sz w:val="15"/>
                <w:szCs w:val="15"/>
                <w:spacing w:val="-6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5"/>
                <w:szCs w:val="15"/>
                <w:spacing w:val="-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LA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INFORMACIÓN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PÚBLICA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0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26,416,000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0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26,246,387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23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169,613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089437" w:type="dxa"/>
      </w:tblPr>
      <w:tblGrid/>
      <w:tr>
        <w:trPr>
          <w:trHeight w:val="519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651" w:right="3595"/>
              <w:jc w:val="center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1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  <w:shd w:val="clear" w:color="auto" w:fill="C0C0C0"/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46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994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30" w:right="-20"/>
              <w:jc w:val="left"/>
              <w:rPr>
                <w:rFonts w:ascii="Tahoma" w:hAnsi="Tahoma" w:cs="Tahoma" w:eastAsia="Tahoma"/>
                <w:sz w:val="15"/>
                <w:szCs w:val="15"/>
              </w:rPr>
            </w:pPr>
            <w:rPr/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UNIVERSIDAD</w:t>
            </w:r>
            <w:r>
              <w:rPr>
                <w:rFonts w:ascii="Tahoma" w:hAnsi="Tahoma" w:cs="Tahoma" w:eastAsia="Tahoma"/>
                <w:sz w:val="15"/>
                <w:szCs w:val="15"/>
                <w:spacing w:val="-11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AUTÓNOMA</w:t>
            </w:r>
            <w:r>
              <w:rPr>
                <w:rFonts w:ascii="Tahoma" w:hAnsi="Tahoma" w:cs="Tahoma" w:eastAsia="Tahoma"/>
                <w:sz w:val="15"/>
                <w:szCs w:val="15"/>
                <w:spacing w:val="-9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5"/>
                <w:szCs w:val="15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5"/>
                <w:szCs w:val="15"/>
                <w:spacing w:val="0"/>
                <w:w w:val="10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corriente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7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2,470,314,002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2,302,580,445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480" w:hRule="exact"/>
        </w:trPr>
        <w:tc>
          <w:tcPr>
            <w:tcW w:w="8486" w:type="dxa"/>
            <w:tcBorders>
              <w:top w:val="single" w:sz="8.000496" w:space="0" w:color="000000"/>
              <w:bottom w:val="single" w:sz="8.000496" w:space="0" w:color="000000"/>
              <w:left w:val="single" w:sz="4.001711" w:space="0" w:color="000000"/>
              <w:right w:val="single" w:sz="8.000496" w:space="0" w:color="000000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Gasto</w:t>
            </w:r>
            <w:r>
              <w:rPr>
                <w:rFonts w:ascii="Tahoma" w:hAnsi="Tahoma" w:cs="Tahoma" w:eastAsia="Tahoma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capital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900" w:type="dxa"/>
            <w:tcBorders>
              <w:top w:val="single" w:sz="8.000496" w:space="0" w:color="000000"/>
              <w:bottom w:val="single" w:sz="8.000496" w:space="0" w:color="000000"/>
              <w:left w:val="single" w:sz="8.000496" w:space="0" w:color="000000"/>
              <w:right w:val="single" w:sz="8.000496" w:space="0" w:color="000000"/>
            </w:tcBorders>
          </w:tcPr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91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3"/>
              </w:rPr>
              <w:t>167,733,557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062" w:footer="501" w:top="2420" w:bottom="700" w:left="1300" w:right="2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36163pt;margin-top:0pt;width:611.929pt;height:791.97pt;mso-position-horizontal-relative:page;mso-position-vertical-relative:page;z-index:-22353" coordorigin="1,0" coordsize="12239,15839">
            <v:shape style="position:absolute;left:1;top:0;width:12239;height:15839" type="#_x0000_t75">
              <v:imagedata r:id="rId108" o:title=""/>
            </v:shape>
            <v:shape style="position:absolute;left:1970;top:5058;width:8410;height:3653" type="#_x0000_t75">
              <v:imagedata r:id="rId109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73" w:lineRule="exact"/>
        <w:ind w:left="114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231F20"/>
          <w:spacing w:val="0"/>
          <w:w w:val="100"/>
          <w:position w:val="-1"/>
        </w:rPr>
        <w:t>Estructura</w:t>
      </w:r>
      <w:r>
        <w:rPr>
          <w:rFonts w:ascii="Tahoma" w:hAnsi="Tahoma" w:cs="Tahoma" w:eastAsia="Tahoma"/>
          <w:sz w:val="40"/>
          <w:szCs w:val="40"/>
          <w:color w:val="231F20"/>
          <w:spacing w:val="-18"/>
          <w:w w:val="100"/>
          <w:position w:val="-1"/>
        </w:rPr>
        <w:t> </w:t>
      </w:r>
      <w:r>
        <w:rPr>
          <w:rFonts w:ascii="Tahoma" w:hAnsi="Tahoma" w:cs="Tahoma" w:eastAsia="Tahoma"/>
          <w:sz w:val="40"/>
          <w:szCs w:val="40"/>
          <w:color w:val="231F20"/>
          <w:spacing w:val="0"/>
          <w:w w:val="100"/>
          <w:position w:val="-1"/>
        </w:rPr>
        <w:t>Funcional</w:t>
      </w:r>
      <w:r>
        <w:rPr>
          <w:rFonts w:ascii="Tahoma" w:hAnsi="Tahoma" w:cs="Tahoma" w:eastAsia="Tahoma"/>
          <w:sz w:val="40"/>
          <w:szCs w:val="40"/>
          <w:color w:val="231F20"/>
          <w:spacing w:val="-17"/>
          <w:w w:val="100"/>
          <w:position w:val="-1"/>
        </w:rPr>
        <w:t> </w:t>
      </w:r>
      <w:r>
        <w:rPr>
          <w:rFonts w:ascii="Tahoma" w:hAnsi="Tahoma" w:cs="Tahoma" w:eastAsia="Tahoma"/>
          <w:sz w:val="40"/>
          <w:szCs w:val="40"/>
          <w:color w:val="231F20"/>
          <w:spacing w:val="0"/>
          <w:w w:val="100"/>
          <w:position w:val="-1"/>
        </w:rPr>
        <w:t>-</w:t>
      </w:r>
      <w:r>
        <w:rPr>
          <w:rFonts w:ascii="Tahoma" w:hAnsi="Tahoma" w:cs="Tahoma" w:eastAsia="Tahoma"/>
          <w:sz w:val="40"/>
          <w:szCs w:val="40"/>
          <w:color w:val="231F20"/>
          <w:spacing w:val="-1"/>
          <w:w w:val="100"/>
          <w:position w:val="-1"/>
        </w:rPr>
        <w:t> </w:t>
      </w:r>
      <w:r>
        <w:rPr>
          <w:rFonts w:ascii="Tahoma" w:hAnsi="Tahoma" w:cs="Tahoma" w:eastAsia="Tahoma"/>
          <w:sz w:val="40"/>
          <w:szCs w:val="40"/>
          <w:color w:val="231F20"/>
          <w:spacing w:val="0"/>
          <w:w w:val="100"/>
          <w:position w:val="-1"/>
        </w:rPr>
        <w:t>Programa</w:t>
      </w:r>
      <w:r>
        <w:rPr>
          <w:rFonts w:ascii="Tahoma" w:hAnsi="Tahoma" w:cs="Tahoma" w:eastAsia="Tahoma"/>
          <w:sz w:val="40"/>
          <w:szCs w:val="40"/>
          <w:color w:val="231F20"/>
          <w:spacing w:val="-17"/>
          <w:w w:val="100"/>
          <w:position w:val="-1"/>
        </w:rPr>
        <w:t> </w:t>
      </w:r>
      <w:r>
        <w:rPr>
          <w:rFonts w:ascii="Tahoma" w:hAnsi="Tahoma" w:cs="Tahoma" w:eastAsia="Tahoma"/>
          <w:sz w:val="40"/>
          <w:szCs w:val="40"/>
          <w:color w:val="231F20"/>
          <w:spacing w:val="0"/>
          <w:w w:val="100"/>
          <w:position w:val="-1"/>
        </w:rPr>
        <w:t>Presupuestario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062" w:footer="501" w:top="1480" w:bottom="280" w:left="1500" w:right="1720"/>
          <w:headerReference w:type="odd" r:id="rId106"/>
          <w:footerReference w:type="odd" r:id="rId107"/>
          <w:pgSz w:w="12240" w:h="1584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187" w:lineRule="exact"/>
        <w:ind w:right="122"/>
        <w:jc w:val="right"/>
        <w:tabs>
          <w:tab w:pos="22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NumType w:start="96"/>
          <w:pgMar w:header="822" w:footer="501" w:top="2180" w:bottom="700" w:left="1340" w:right="360"/>
          <w:headerReference w:type="even" r:id="rId110"/>
          <w:headerReference w:type="odd" r:id="rId111"/>
          <w:footerReference w:type="even" r:id="rId112"/>
          <w:footerReference w:type="odd" r:id="rId113"/>
          <w:pgSz w:w="12240" w:h="15840"/>
        </w:sectPr>
      </w:pPr>
      <w:rPr/>
    </w:p>
    <w:p>
      <w:pPr>
        <w:spacing w:before="37" w:after="0" w:line="187" w:lineRule="exact"/>
        <w:ind w:left="198" w:right="-64"/>
        <w:jc w:val="left"/>
        <w:tabs>
          <w:tab w:pos="12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Finalidad: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Gobierno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92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192,561,312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  <w:cols w:num="2" w:equalWidth="0">
            <w:col w:w="1950" w:space="7430"/>
            <w:col w:w="1160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4" w:lineRule="exact"/>
        <w:ind w:left="318" w:right="-20"/>
        <w:jc w:val="left"/>
        <w:tabs>
          <w:tab w:pos="958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Función: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33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Coordinación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Política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Gobierno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  <w:position w:val="-1"/>
        </w:rPr>
        <w:t>38,295,311</w:t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</w:sectPr>
      </w:pPr>
      <w:rPr/>
    </w:p>
    <w:p>
      <w:pPr>
        <w:spacing w:before="36" w:after="0" w:line="240" w:lineRule="auto"/>
        <w:ind w:left="558" w:right="-61"/>
        <w:jc w:val="left"/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Auditoría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Superior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Estado</w:t>
      </w:r>
    </w:p>
    <w:p>
      <w:pPr>
        <w:spacing w:before="32" w:after="0" w:line="174" w:lineRule="exact"/>
        <w:ind w:right="-20"/>
        <w:jc w:val="left"/>
        <w:tabs>
          <w:tab w:pos="1520" w:val="left"/>
        </w:tabs>
        <w:rPr>
          <w:rFonts w:ascii="Tahoma" w:hAnsi="Tahoma" w:cs="Tahoma" w:eastAsia="Tahoma"/>
          <w:sz w:val="14"/>
          <w:szCs w:val="14"/>
        </w:rPr>
      </w:pPr>
      <w:rPr/>
      <w:r>
        <w:rPr/>
        <w:br w:type="column"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-1"/>
        </w:rPr>
        <w:t>38,295,311</w:t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  <w:cols w:num="2" w:equalWidth="0">
            <w:col w:w="2360" w:space="5813"/>
            <w:col w:w="2367"/>
          </w:cols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2" w:after="0" w:line="174" w:lineRule="exact"/>
        <w:ind w:left="319" w:right="-20"/>
        <w:jc w:val="left"/>
        <w:tabs>
          <w:tab w:pos="950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Función: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33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Legislación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  <w:position w:val="-1"/>
        </w:rPr>
        <w:t>154,266,001</w:t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518.400002" w:type="dxa"/>
      </w:tblPr>
      <w:tblGrid/>
      <w:tr>
        <w:trPr>
          <w:trHeight w:val="353" w:hRule="exact"/>
        </w:trPr>
        <w:tc>
          <w:tcPr>
            <w:tcW w:w="68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6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Servicios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Legislativos</w:t>
            </w:r>
          </w:p>
        </w:tc>
        <w:tc>
          <w:tcPr>
            <w:tcW w:w="15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6" w:after="0" w:line="240" w:lineRule="auto"/>
              <w:ind w:left="746" w:right="638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673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107,028,764</w:t>
            </w:r>
          </w:p>
        </w:tc>
      </w:tr>
      <w:tr>
        <w:trPr>
          <w:trHeight w:val="360" w:hRule="exact"/>
        </w:trPr>
        <w:tc>
          <w:tcPr>
            <w:tcW w:w="68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Co</w:t>
            </w:r>
            <w:r>
              <w:rPr>
                <w:rFonts w:ascii="Tahoma" w:hAnsi="Tahoma" w:cs="Tahoma" w:eastAsia="Tahoma"/>
                <w:sz w:val="14"/>
                <w:szCs w:val="14"/>
                <w:spacing w:val="-1"/>
                <w:w w:val="100"/>
              </w:rPr>
              <w:t>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greso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Estado</w:t>
            </w:r>
          </w:p>
        </w:tc>
        <w:tc>
          <w:tcPr>
            <w:tcW w:w="15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731" w:right="623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75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25,899,304</w:t>
            </w:r>
          </w:p>
        </w:tc>
      </w:tr>
      <w:tr>
        <w:trPr>
          <w:trHeight w:val="353" w:hRule="exact"/>
        </w:trPr>
        <w:tc>
          <w:tcPr>
            <w:tcW w:w="68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Auditoría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Estado</w:t>
            </w:r>
          </w:p>
        </w:tc>
        <w:tc>
          <w:tcPr>
            <w:tcW w:w="15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731" w:right="623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75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21,337,933</w:t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</w:sectPr>
      </w:pPr>
      <w:rPr/>
    </w:p>
    <w:p>
      <w:pPr>
        <w:spacing w:before="37" w:after="0" w:line="187" w:lineRule="exact"/>
        <w:ind w:right="-2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Total</w:t>
      </w:r>
      <w:r>
        <w:rPr>
          <w:rFonts w:ascii="Tahoma" w:hAnsi="Tahoma" w:cs="Tahoma" w:eastAsia="Tahoma"/>
          <w:sz w:val="16"/>
          <w:szCs w:val="16"/>
          <w:spacing w:val="-4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del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presupuesto: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92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192,561,312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  <w:cols w:num="2" w:equalWidth="0">
            <w:col w:w="8923" w:space="456"/>
            <w:col w:w="116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65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Referencias: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S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Sujetos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U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Otros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subsidios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E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Prestación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Servicios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B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Provisión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Bienes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P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Planeación,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evaluación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políticas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públicas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F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Promoción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Fomento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G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Regulación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supervisión</w:t>
      </w:r>
    </w:p>
    <w:p>
      <w:pPr>
        <w:spacing w:before="56" w:after="0" w:line="322" w:lineRule="auto"/>
        <w:ind w:left="658" w:right="5244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Fuerzas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Armadas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(Únicamente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Gobierno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Federal)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Específicos</w:t>
      </w:r>
    </w:p>
    <w:p>
      <w:pPr>
        <w:spacing w:before="0" w:after="0" w:line="168" w:lineRule="exact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K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Proyectos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proceso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presupuestario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mejorar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eficiencia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institucional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</w:r>
      <w:r>
        <w:rPr>
          <w:rFonts w:ascii="Tahoma" w:hAnsi="Tahoma" w:cs="Tahoma" w:eastAsia="Tahoma"/>
          <w:sz w:val="14"/>
          <w:szCs w:val="14"/>
          <w:spacing w:val="-1"/>
          <w:w w:val="100"/>
        </w:rPr>
        <w:t>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joramiento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gestión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W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ajenas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L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Obligaciones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cumplimiento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resolución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jurisdiccional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N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Desastres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naturales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J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jubilaciones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T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seguridad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social</w:t>
      </w:r>
    </w:p>
    <w:p>
      <w:pPr>
        <w:spacing w:before="58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estabilización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Z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reestructura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I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Gasto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Federalizado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C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Participaciones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entidades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federativas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municipios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D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Costo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financiero,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ahorradores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banca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H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Adeudos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ejercicios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fiscales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anteriores</w:t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187" w:lineRule="exact"/>
        <w:ind w:right="122"/>
        <w:jc w:val="right"/>
        <w:tabs>
          <w:tab w:pos="22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822" w:footer="501" w:top="2180" w:bottom="700" w:left="1340" w:right="360"/>
          <w:pgSz w:w="12240" w:h="15840"/>
        </w:sectPr>
      </w:pPr>
      <w:rPr/>
    </w:p>
    <w:p>
      <w:pPr>
        <w:spacing w:before="37" w:after="0" w:line="187" w:lineRule="exact"/>
        <w:ind w:left="198" w:right="-64"/>
        <w:jc w:val="left"/>
        <w:tabs>
          <w:tab w:pos="12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Finalidad: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Gobierno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92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483,030,449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  <w:cols w:num="2" w:equalWidth="0">
            <w:col w:w="1950" w:space="7430"/>
            <w:col w:w="1160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4" w:lineRule="exact"/>
        <w:ind w:left="318" w:right="-20"/>
        <w:jc w:val="left"/>
        <w:tabs>
          <w:tab w:pos="950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Función: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33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Justicia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  <w:position w:val="-1"/>
        </w:rPr>
        <w:t>483,030,449</w:t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518.203201" w:type="dxa"/>
      </w:tblPr>
      <w:tblGrid/>
      <w:tr>
        <w:trPr>
          <w:trHeight w:val="353" w:hRule="exact"/>
        </w:trPr>
        <w:tc>
          <w:tcPr>
            <w:tcW w:w="64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6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Justicia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Laboral</w:t>
            </w:r>
          </w:p>
        </w:tc>
        <w:tc>
          <w:tcPr>
            <w:tcW w:w="19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6" w:after="0" w:line="240" w:lineRule="auto"/>
              <w:ind w:left="1173" w:right="638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75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10,086,824</w:t>
            </w:r>
          </w:p>
        </w:tc>
      </w:tr>
      <w:tr>
        <w:trPr>
          <w:trHeight w:val="360" w:hRule="exact"/>
        </w:trPr>
        <w:tc>
          <w:tcPr>
            <w:tcW w:w="64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Justicia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Civil,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Mercantil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Familiar</w:t>
            </w:r>
          </w:p>
        </w:tc>
        <w:tc>
          <w:tcPr>
            <w:tcW w:w="19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1173" w:right="638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673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270,561,872</w:t>
            </w:r>
          </w:p>
        </w:tc>
      </w:tr>
      <w:tr>
        <w:trPr>
          <w:trHeight w:val="360" w:hRule="exact"/>
        </w:trPr>
        <w:tc>
          <w:tcPr>
            <w:tcW w:w="64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Justicia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Penal</w:t>
            </w:r>
          </w:p>
        </w:tc>
        <w:tc>
          <w:tcPr>
            <w:tcW w:w="19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1173" w:right="638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827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4,337,593</w:t>
            </w:r>
          </w:p>
        </w:tc>
      </w:tr>
      <w:tr>
        <w:trPr>
          <w:trHeight w:val="360" w:hRule="exact"/>
        </w:trPr>
        <w:tc>
          <w:tcPr>
            <w:tcW w:w="64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Justicia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para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Adolescentes</w:t>
            </w:r>
          </w:p>
        </w:tc>
        <w:tc>
          <w:tcPr>
            <w:tcW w:w="19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1173" w:right="638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945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618,006</w:t>
            </w:r>
          </w:p>
        </w:tc>
      </w:tr>
      <w:tr>
        <w:trPr>
          <w:trHeight w:val="360" w:hRule="exact"/>
        </w:trPr>
        <w:tc>
          <w:tcPr>
            <w:tcW w:w="64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Mediación</w:t>
            </w:r>
          </w:p>
        </w:tc>
        <w:tc>
          <w:tcPr>
            <w:tcW w:w="19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1173" w:right="638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826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9,285,422</w:t>
            </w:r>
          </w:p>
        </w:tc>
      </w:tr>
      <w:tr>
        <w:trPr>
          <w:trHeight w:val="360" w:hRule="exact"/>
        </w:trPr>
        <w:tc>
          <w:tcPr>
            <w:tcW w:w="64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Impartición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Justicia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Fiscal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Administrativa</w:t>
            </w:r>
          </w:p>
        </w:tc>
        <w:tc>
          <w:tcPr>
            <w:tcW w:w="19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1173" w:right="638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75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28,810,449</w:t>
            </w:r>
          </w:p>
        </w:tc>
      </w:tr>
      <w:tr>
        <w:trPr>
          <w:trHeight w:val="353" w:hRule="exact"/>
        </w:trPr>
        <w:tc>
          <w:tcPr>
            <w:tcW w:w="64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Poder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Judicial</w:t>
            </w:r>
          </w:p>
        </w:tc>
        <w:tc>
          <w:tcPr>
            <w:tcW w:w="19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1159" w:right="623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4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673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159,330,283</w:t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</w:sectPr>
      </w:pPr>
      <w:rPr/>
    </w:p>
    <w:p>
      <w:pPr>
        <w:spacing w:before="37" w:after="0" w:line="187" w:lineRule="exact"/>
        <w:ind w:right="-2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Total</w:t>
      </w:r>
      <w:r>
        <w:rPr>
          <w:rFonts w:ascii="Tahoma" w:hAnsi="Tahoma" w:cs="Tahoma" w:eastAsia="Tahoma"/>
          <w:sz w:val="16"/>
          <w:szCs w:val="16"/>
          <w:spacing w:val="-4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del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presupuesto: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92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483,030,449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  <w:cols w:num="2" w:equalWidth="0">
            <w:col w:w="8923" w:space="456"/>
            <w:col w:w="116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65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Referencias: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S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Sujetos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U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Otros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subsidios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E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Prestación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Servicios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B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Provisión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Bienes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P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Planeación,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evaluación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políticas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públicas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F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Promoción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Fomento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G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Regulación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supervisión</w:t>
      </w:r>
    </w:p>
    <w:p>
      <w:pPr>
        <w:spacing w:before="56" w:after="0" w:line="322" w:lineRule="auto"/>
        <w:ind w:left="658" w:right="5244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Fuerzas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Armadas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(Únicamente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Gobierno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Federal)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Específicos</w:t>
      </w:r>
    </w:p>
    <w:p>
      <w:pPr>
        <w:spacing w:before="0" w:after="0" w:line="168" w:lineRule="exact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K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Proyectos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proceso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presupuestario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mejorar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eficiencia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institucional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</w:r>
      <w:r>
        <w:rPr>
          <w:rFonts w:ascii="Tahoma" w:hAnsi="Tahoma" w:cs="Tahoma" w:eastAsia="Tahoma"/>
          <w:sz w:val="14"/>
          <w:szCs w:val="14"/>
          <w:spacing w:val="-1"/>
          <w:w w:val="100"/>
        </w:rPr>
        <w:t>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joramiento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gestión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W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ajenas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L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Obligaciones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cumplimiento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resolución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jurisdiccional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N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Desastres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naturales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J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jubilaciones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T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seguridad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social</w:t>
      </w:r>
    </w:p>
    <w:p>
      <w:pPr>
        <w:spacing w:before="58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estabilización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Z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reestructura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I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Gasto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Federalizado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C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Participaciones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entidades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federativas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municipios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D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Costo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financiero,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ahorradores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banca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H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Adeudos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ejercicios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fiscales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anteriores</w:t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6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187" w:lineRule="exact"/>
        <w:ind w:right="142"/>
        <w:jc w:val="right"/>
        <w:tabs>
          <w:tab w:pos="22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822" w:footer="501" w:top="2180" w:bottom="700" w:left="1340" w:right="340"/>
          <w:headerReference w:type="even" r:id="rId114"/>
          <w:headerReference w:type="odd" r:id="rId115"/>
          <w:pgSz w:w="12240" w:h="15840"/>
        </w:sectPr>
      </w:pPr>
      <w:rPr/>
    </w:p>
    <w:p>
      <w:pPr>
        <w:spacing w:before="37" w:after="0" w:line="187" w:lineRule="exact"/>
        <w:ind w:left="198" w:right="-64"/>
        <w:jc w:val="left"/>
        <w:tabs>
          <w:tab w:pos="120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Finalidad: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Gobierno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92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247,835,988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40"/>
          <w:cols w:num="2" w:equalWidth="0">
            <w:col w:w="1950" w:space="7430"/>
            <w:col w:w="1180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4" w:lineRule="exact"/>
        <w:ind w:left="318" w:right="-20"/>
        <w:jc w:val="left"/>
        <w:tabs>
          <w:tab w:pos="950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Función: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33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Coordinación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Política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Gobierno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  <w:position w:val="-1"/>
        </w:rPr>
        <w:t>164,739,988</w:t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58.468399" w:type="dxa"/>
      </w:tblPr>
      <w:tblGrid/>
      <w:tr>
        <w:trPr>
          <w:trHeight w:val="353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6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Programa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Institucional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Servicios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Personales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6" w:after="0" w:line="240" w:lineRule="auto"/>
              <w:ind w:left="436" w:right="436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948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74,339,081</w:t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Operación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IEPAC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26" w:right="425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948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90,400,907</w:t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16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Función: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3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Justicia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847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56,680,000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Impartición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Justicia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Político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Electoral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41" w:right="44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948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18,467,947</w:t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Certeza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Jurídica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Derechos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41" w:right="44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1025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6,914,633</w:t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Tribunal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Electoral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26" w:right="425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1025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5,452,053</w:t>
            </w:r>
          </w:p>
        </w:tc>
      </w:tr>
      <w:tr>
        <w:trPr>
          <w:trHeight w:val="491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Comsión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Derechos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</w:p>
          <w:p>
            <w:pPr>
              <w:spacing w:before="0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Estado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26" w:right="425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9" w:after="0" w:line="240" w:lineRule="auto"/>
              <w:ind w:left="948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25,845,367</w:t>
            </w:r>
          </w:p>
        </w:tc>
      </w:tr>
      <w:tr>
        <w:trPr>
          <w:trHeight w:val="327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0" w:after="0" w:line="240" w:lineRule="auto"/>
              <w:ind w:left="16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Función: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3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847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26,416,000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Acceso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Información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Pública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Gubernamental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30" w:right="43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O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8" w:after="0" w:line="240" w:lineRule="auto"/>
              <w:ind w:left="1025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5,791,534</w:t>
            </w:r>
          </w:p>
        </w:tc>
      </w:tr>
      <w:tr>
        <w:trPr>
          <w:trHeight w:val="364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INAIP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26" w:right="425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8" w:after="0" w:line="240" w:lineRule="auto"/>
              <w:ind w:left="948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20,624,466</w:t>
            </w:r>
          </w:p>
        </w:tc>
      </w:tr>
      <w:tr>
        <w:trPr>
          <w:trHeight w:val="37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8" w:after="0" w:line="240" w:lineRule="auto"/>
              <w:ind w:left="40" w:right="-20"/>
              <w:jc w:val="left"/>
              <w:tabs>
                <w:tab w:pos="1060" w:val="left"/>
              </w:tabs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Finalidad: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ab/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Desarrollo</w:t>
            </w:r>
            <w:r>
              <w:rPr>
                <w:rFonts w:ascii="Tahoma" w:hAnsi="Tahoma" w:cs="Tahoma" w:eastAsia="Tahoma"/>
                <w:sz w:val="16"/>
                <w:szCs w:val="16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7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2,470,314,002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46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6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Función: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3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625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2,470,314,002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Calidad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Media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41" w:right="44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8" w:after="0" w:line="240" w:lineRule="auto"/>
              <w:ind w:left="871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153,068,420</w:t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Calidad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41" w:right="44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8" w:after="0" w:line="240" w:lineRule="auto"/>
              <w:ind w:left="752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1,380,226,767</w:t>
            </w:r>
          </w:p>
        </w:tc>
      </w:tr>
      <w:tr>
        <w:trPr>
          <w:trHeight w:val="360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Cobertura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39" w:right="437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K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8" w:after="0" w:line="240" w:lineRule="auto"/>
              <w:ind w:left="948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15,000,000</w:t>
            </w:r>
          </w:p>
        </w:tc>
      </w:tr>
      <w:tr>
        <w:trPr>
          <w:trHeight w:val="517" w:hRule="exact"/>
        </w:trPr>
        <w:tc>
          <w:tcPr>
            <w:tcW w:w="75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Control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</w:p>
          <w:p>
            <w:pPr>
              <w:spacing w:before="0" w:after="0" w:line="240" w:lineRule="auto"/>
              <w:ind w:left="40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0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426" w:right="425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6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8" w:after="0" w:line="240" w:lineRule="auto"/>
              <w:ind w:left="871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922,018,815</w:t>
            </w:r>
          </w:p>
        </w:tc>
      </w:tr>
    </w:tbl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40"/>
        </w:sectPr>
      </w:pPr>
      <w:rPr/>
    </w:p>
    <w:p>
      <w:pPr>
        <w:spacing w:before="37" w:after="0" w:line="240" w:lineRule="auto"/>
        <w:ind w:right="-2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Total</w:t>
      </w:r>
      <w:r>
        <w:rPr>
          <w:rFonts w:ascii="Tahoma" w:hAnsi="Tahoma" w:cs="Tahoma" w:eastAsia="Tahoma"/>
          <w:sz w:val="16"/>
          <w:szCs w:val="16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del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</w:rPr>
        <w:t>presupuesto: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2,718,149,990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340" w:right="340"/>
          <w:cols w:num="2" w:equalWidth="0">
            <w:col w:w="8923" w:space="304"/>
            <w:col w:w="1333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187" w:lineRule="exact"/>
        <w:ind w:right="82"/>
        <w:jc w:val="right"/>
        <w:tabs>
          <w:tab w:pos="22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658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Referencias: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S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Sujetos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Operación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U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Otros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subsidios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E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Prestación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Servicios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B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Provisión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Bienes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P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Planeación,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evaluación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políticas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F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Promoción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Fomento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G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Regulación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supervisión</w:t>
      </w:r>
    </w:p>
    <w:p>
      <w:pPr>
        <w:spacing w:before="58" w:after="0" w:line="320" w:lineRule="auto"/>
        <w:ind w:left="658" w:right="5203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Fuerzas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Armadas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(Únicamente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Gobierno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Federal)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Específicos</w:t>
      </w:r>
    </w:p>
    <w:p>
      <w:pPr>
        <w:spacing w:before="0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K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Proyectos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proceso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presupuestario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mejorar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eficiencia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institucional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</w:r>
      <w:r>
        <w:rPr>
          <w:rFonts w:ascii="Tahoma" w:hAnsi="Tahoma" w:cs="Tahoma" w:eastAsia="Tahoma"/>
          <w:sz w:val="14"/>
          <w:szCs w:val="14"/>
          <w:spacing w:val="-1"/>
          <w:w w:val="100"/>
        </w:rPr>
        <w:t>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joramiento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gestión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W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ajenas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L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Obligaciones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cumplimiento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resolución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jurisdiccional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N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Desastres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naturales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J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jubilaciones</w:t>
      </w:r>
    </w:p>
    <w:p>
      <w:pPr>
        <w:spacing w:before="58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T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seguridad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social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estabilización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Z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reestructura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I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Gasto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Federalizado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C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Participaciones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entidades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federativas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municipios</w:t>
      </w:r>
    </w:p>
    <w:p>
      <w:pPr>
        <w:spacing w:before="56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D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Costo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financiero,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ahorradores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banca</w:t>
      </w:r>
    </w:p>
    <w:p>
      <w:pPr>
        <w:spacing w:before="57" w:after="0" w:line="240" w:lineRule="auto"/>
        <w:ind w:left="658" w:right="-20"/>
        <w:jc w:val="left"/>
        <w:tabs>
          <w:tab w:pos="112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H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Adeudos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ejercicios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fiscales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anteriores</w:t>
      </w:r>
    </w:p>
    <w:p>
      <w:pPr>
        <w:jc w:val="left"/>
        <w:spacing w:after="0"/>
        <w:sectPr>
          <w:pgMar w:header="822" w:footer="501" w:top="2180" w:bottom="700" w:left="1340" w:right="400"/>
          <w:pgSz w:w="12240" w:h="1584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360" w:footer="501" w:top="1720" w:bottom="700" w:left="980" w:right="600"/>
          <w:headerReference w:type="even" r:id="rId116"/>
          <w:headerReference w:type="odd" r:id="rId117"/>
          <w:pgSz w:w="12240" w:h="15840"/>
        </w:sectPr>
      </w:pPr>
      <w:rPr/>
    </w:p>
    <w:p>
      <w:pPr>
        <w:spacing w:before="32" w:after="0" w:line="187" w:lineRule="exact"/>
        <w:ind w:right="-2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87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  <w:cols w:num="2" w:equalWidth="0">
            <w:col w:w="9074" w:space="808"/>
            <w:col w:w="778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11" w:lineRule="exact"/>
        <w:ind w:left="460" w:right="-67"/>
        <w:jc w:val="lef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COMISIÓN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LOS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DERECHOS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HUMANOS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DEL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ESTADO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YUCATÁN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11" w:lineRule="exact"/>
        <w:ind w:right="-20"/>
        <w:jc w:val="lef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32,760,000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  <w:cols w:num="2" w:equalWidth="0">
            <w:col w:w="6613" w:space="2893"/>
            <w:col w:w="1154"/>
          </w:cols>
        </w:sectPr>
      </w:pPr>
      <w:rPr/>
    </w:p>
    <w:p>
      <w:pPr>
        <w:spacing w:before="94" w:after="0" w:line="240" w:lineRule="auto"/>
        <w:ind w:left="460" w:right="-20"/>
        <w:jc w:val="left"/>
        <w:tabs>
          <w:tab w:pos="96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Finalidad: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  </w:t>
      </w:r>
      <w:r>
        <w:rPr>
          <w:rFonts w:ascii="Tahoma" w:hAnsi="Tahoma" w:cs="Tahoma" w:eastAsia="Tahoma"/>
          <w:sz w:val="16"/>
          <w:szCs w:val="16"/>
          <w:spacing w:val="22"/>
          <w:w w:val="100"/>
          <w:b/>
          <w:bCs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Gobierno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32,760,000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00" w:right="-20"/>
        <w:jc w:val="left"/>
        <w:tabs>
          <w:tab w:pos="974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Función: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33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Justicia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32,760,000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4" w:lineRule="exact"/>
        <w:ind w:left="1060" w:right="-20"/>
        <w:jc w:val="left"/>
        <w:tabs>
          <w:tab w:pos="8340" w:val="left"/>
          <w:tab w:pos="990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Certeza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Jurídica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Derechos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Humanos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-1"/>
        </w:rPr>
        <w:t>6,914,633</w:t>
      </w:r>
      <w:r>
        <w:rPr>
          <w:rFonts w:ascii="Tahoma" w:hAnsi="Tahoma" w:cs="Tahoma" w:eastAsia="Tahoma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60" w:right="-45"/>
        <w:jc w:val="left"/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Administración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Recursos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Humanos,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Financieros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Materiales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Comsión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Derechos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Humanos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Estado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Yucatán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tabs>
          <w:tab w:pos="150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25,845,367</w:t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  <w:cols w:num="2" w:equalWidth="0">
            <w:col w:w="7530" w:space="796"/>
            <w:col w:w="2334"/>
          </w:cols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360" w:footer="501" w:top="1720" w:bottom="700" w:left="980" w:right="600"/>
          <w:pgSz w:w="12240" w:h="15840"/>
        </w:sectPr>
      </w:pPr>
      <w:rPr/>
    </w:p>
    <w:p>
      <w:pPr>
        <w:spacing w:before="32" w:after="0" w:line="187" w:lineRule="exact"/>
        <w:ind w:right="-2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87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  <w:cols w:num="2" w:equalWidth="0">
            <w:col w:w="9074" w:space="808"/>
            <w:col w:w="778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11" w:lineRule="exact"/>
        <w:ind w:left="460" w:right="-67"/>
        <w:jc w:val="lef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INSTITUTO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ELECTORAL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Y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PARTICIPACION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CIUDADANA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YUCATAN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11" w:lineRule="exact"/>
        <w:ind w:right="-20"/>
        <w:jc w:val="lef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164,739,988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  <w:cols w:num="2" w:equalWidth="0">
            <w:col w:w="7016" w:space="2375"/>
            <w:col w:w="1269"/>
          </w:cols>
        </w:sectPr>
      </w:pPr>
      <w:rPr/>
    </w:p>
    <w:p>
      <w:pPr>
        <w:spacing w:before="94" w:after="0" w:line="240" w:lineRule="auto"/>
        <w:ind w:left="460" w:right="-20"/>
        <w:jc w:val="left"/>
        <w:tabs>
          <w:tab w:pos="95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Finalidad: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  </w:t>
      </w:r>
      <w:r>
        <w:rPr>
          <w:rFonts w:ascii="Tahoma" w:hAnsi="Tahoma" w:cs="Tahoma" w:eastAsia="Tahoma"/>
          <w:sz w:val="16"/>
          <w:szCs w:val="16"/>
          <w:spacing w:val="22"/>
          <w:w w:val="100"/>
          <w:b/>
          <w:bCs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Gobierno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164,739,988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00" w:right="-20"/>
        <w:jc w:val="left"/>
        <w:tabs>
          <w:tab w:pos="964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Función: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33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Coordinación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Política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Gobierno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164,739,988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60" w:right="-20"/>
        <w:jc w:val="left"/>
        <w:tabs>
          <w:tab w:pos="8320" w:val="left"/>
          <w:tab w:pos="984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Programa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Institucional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Servicios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Personales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74,339,081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60" w:right="-20"/>
        <w:jc w:val="left"/>
        <w:tabs>
          <w:tab w:pos="8320" w:val="left"/>
          <w:tab w:pos="984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Operación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Administración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IEPAC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90,400,907</w:t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20" w:type="dxa"/>
      </w:tblPr>
      <w:tblGrid/>
      <w:tr>
        <w:trPr>
          <w:trHeight w:val="698" w:hRule="exact"/>
        </w:trPr>
        <w:tc>
          <w:tcPr>
            <w:tcW w:w="6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INSTITUTO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ESTATAL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ACCESO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A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LA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INFORMACIÓN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PÚBLICA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3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751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Programa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592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16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26,416,000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94" w:hRule="exact"/>
        </w:trPr>
        <w:tc>
          <w:tcPr>
            <w:tcW w:w="6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6" w:after="0" w:line="240" w:lineRule="auto"/>
              <w:ind w:left="4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Finalidad: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  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Gobierno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3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1" w:after="0" w:line="240" w:lineRule="auto"/>
              <w:ind w:left="334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26,416,000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289" w:hRule="exact"/>
        </w:trPr>
        <w:tc>
          <w:tcPr>
            <w:tcW w:w="6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28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Función: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3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Otros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Servicios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Generales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23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451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26,416,000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6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Acceso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Información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Pública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Gubernamental</w:t>
            </w:r>
          </w:p>
        </w:tc>
        <w:tc>
          <w:tcPr>
            <w:tcW w:w="23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397" w:right="809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O</w:t>
            </w:r>
          </w:p>
        </w:tc>
        <w:tc>
          <w:tcPr>
            <w:tcW w:w="1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3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5,791,534</w:t>
            </w:r>
          </w:p>
        </w:tc>
      </w:tr>
      <w:tr>
        <w:trPr>
          <w:trHeight w:val="312" w:hRule="exact"/>
        </w:trPr>
        <w:tc>
          <w:tcPr>
            <w:tcW w:w="6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6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INAIP</w:t>
            </w:r>
          </w:p>
        </w:tc>
        <w:tc>
          <w:tcPr>
            <w:tcW w:w="23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1393" w:right="804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553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20,624,466</w:t>
            </w:r>
          </w:p>
        </w:tc>
      </w:tr>
    </w:tbl>
    <w:p>
      <w:pPr>
        <w:jc w:val="left"/>
        <w:spacing w:after="0"/>
        <w:sectPr>
          <w:pgMar w:header="360" w:footer="501" w:top="1720" w:bottom="700" w:left="980" w:right="560"/>
          <w:pgSz w:w="12240" w:h="1584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360" w:footer="501" w:top="1720" w:bottom="700" w:left="980" w:right="600"/>
          <w:pgSz w:w="12240" w:h="15840"/>
        </w:sectPr>
      </w:pPr>
      <w:rPr/>
    </w:p>
    <w:p>
      <w:pPr>
        <w:spacing w:before="32" w:after="0" w:line="187" w:lineRule="exact"/>
        <w:ind w:right="-2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87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  <w:cols w:num="2" w:equalWidth="0">
            <w:col w:w="9074" w:space="808"/>
            <w:col w:w="778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11" w:lineRule="exact"/>
        <w:ind w:left="460" w:right="-67"/>
        <w:jc w:val="lef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TRIBUNAL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ELECTORAL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DEL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ESTADO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YUCATÁN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11" w:lineRule="exact"/>
        <w:ind w:right="-20"/>
        <w:jc w:val="lef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23,920,000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  <w:cols w:num="2" w:equalWidth="0">
            <w:col w:w="4923" w:space="4583"/>
            <w:col w:w="1154"/>
          </w:cols>
        </w:sectPr>
      </w:pPr>
      <w:rPr/>
    </w:p>
    <w:p>
      <w:pPr>
        <w:spacing w:before="94" w:after="0" w:line="240" w:lineRule="auto"/>
        <w:ind w:left="460" w:right="-20"/>
        <w:jc w:val="left"/>
        <w:tabs>
          <w:tab w:pos="9620" w:val="left"/>
        </w:tabs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Finalidad: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  </w:t>
      </w:r>
      <w:r>
        <w:rPr>
          <w:rFonts w:ascii="Tahoma" w:hAnsi="Tahoma" w:cs="Tahoma" w:eastAsia="Tahoma"/>
          <w:sz w:val="16"/>
          <w:szCs w:val="16"/>
          <w:spacing w:val="22"/>
          <w:w w:val="100"/>
          <w:b/>
          <w:bCs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Gobierno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ab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23,920,000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00" w:right="-20"/>
        <w:jc w:val="left"/>
        <w:tabs>
          <w:tab w:pos="974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Función: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33"/>
          <w:w w:val="100"/>
          <w:b/>
          <w:bCs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Justicia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  <w:b/>
          <w:bCs/>
        </w:rPr>
        <w:t>23,920,000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60" w:right="-20"/>
        <w:jc w:val="left"/>
        <w:tabs>
          <w:tab w:pos="8340" w:val="left"/>
          <w:tab w:pos="984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Impartición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Justicia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Político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Electoral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18,467,947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60" w:right="-20"/>
        <w:jc w:val="left"/>
        <w:tabs>
          <w:tab w:pos="8320" w:val="left"/>
          <w:tab w:pos="990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Administración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Recursos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Humanos,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Materiales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Financieros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Tribunal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Electoral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5,452,053</w:t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00"/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19.998016" w:type="dxa"/>
      </w:tblPr>
      <w:tblGrid/>
      <w:tr>
        <w:trPr>
          <w:trHeight w:val="698" w:hRule="exact"/>
        </w:trPr>
        <w:tc>
          <w:tcPr>
            <w:tcW w:w="68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UNIVERSIDAD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AUTÓNOMA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YUCATÁN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38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Tipo</w:t>
            </w:r>
            <w:r>
              <w:rPr>
                <w:rFonts w:ascii="Tahoma" w:hAnsi="Tahoma" w:cs="Tahoma" w:eastAsia="Tahoma"/>
                <w:sz w:val="16"/>
                <w:szCs w:val="16"/>
                <w:spacing w:val="-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</w:t>
            </w:r>
            <w:r>
              <w:rPr>
                <w:rFonts w:ascii="Tahoma" w:hAnsi="Tahoma" w:cs="Tahoma" w:eastAsia="Tahoma"/>
                <w:sz w:val="16"/>
                <w:szCs w:val="16"/>
                <w:spacing w:val="-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Programa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735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Importe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3" w:right="-2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Pr/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  <w:b/>
                <w:bCs/>
              </w:rPr>
              <w:t>2,470,314,002</w:t>
            </w:r>
            <w:r>
              <w:rPr>
                <w:rFonts w:ascii="Tahoma" w:hAnsi="Tahoma" w:cs="Tahoma" w:eastAsia="Tahoma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94" w:hRule="exact"/>
        </w:trPr>
        <w:tc>
          <w:tcPr>
            <w:tcW w:w="68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6" w:after="0" w:line="240" w:lineRule="auto"/>
              <w:ind w:left="40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Finalidad: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  </w:t>
            </w:r>
            <w:r>
              <w:rPr>
                <w:rFonts w:ascii="Tahoma" w:hAnsi="Tahoma" w:cs="Tahoma" w:eastAsia="Tahoma"/>
                <w:sz w:val="16"/>
                <w:szCs w:val="16"/>
                <w:spacing w:val="22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Desarrollo</w:t>
            </w:r>
            <w:r>
              <w:rPr>
                <w:rFonts w:ascii="Tahoma" w:hAnsi="Tahoma" w:cs="Tahoma" w:eastAsia="Tahoma"/>
                <w:sz w:val="16"/>
                <w:szCs w:val="16"/>
                <w:spacing w:val="-8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Social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8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1" w:after="0" w:line="240" w:lineRule="auto"/>
              <w:ind w:left="223" w:right="-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Pr/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  <w:b/>
                <w:bCs/>
              </w:rPr>
              <w:t>2,470,314,002</w:t>
            </w:r>
            <w:r>
              <w:rPr>
                <w:rFonts w:ascii="Tahoma" w:hAnsi="Tahoma" w:cs="Tahoma" w:eastAsia="Tahoma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289" w:hRule="exact"/>
        </w:trPr>
        <w:tc>
          <w:tcPr>
            <w:tcW w:w="68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28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Función: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33"/>
                <w:w w:val="100"/>
                <w:b/>
                <w:bCs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8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373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2,470,314,0</w:t>
            </w:r>
            <w:r>
              <w:rPr>
                <w:rFonts w:ascii="Tahoma" w:hAnsi="Tahoma" w:cs="Tahoma" w:eastAsia="Tahoma"/>
                <w:sz w:val="14"/>
                <w:szCs w:val="14"/>
                <w:spacing w:val="-1"/>
                <w:w w:val="100"/>
                <w:b/>
                <w:bCs/>
              </w:rPr>
              <w:t>0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  <w:b/>
                <w:bCs/>
              </w:rPr>
              <w:t>2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68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Calidad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Media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8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042" w:right="675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2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153,068,420</w:t>
            </w:r>
          </w:p>
        </w:tc>
      </w:tr>
      <w:tr>
        <w:trPr>
          <w:trHeight w:val="285" w:hRule="exact"/>
        </w:trPr>
        <w:tc>
          <w:tcPr>
            <w:tcW w:w="68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6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Calidad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8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1042" w:right="675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</w:t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501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1,380,226,767</w:t>
            </w:r>
          </w:p>
        </w:tc>
      </w:tr>
      <w:tr>
        <w:trPr>
          <w:trHeight w:val="285" w:hRule="exact"/>
        </w:trPr>
        <w:tc>
          <w:tcPr>
            <w:tcW w:w="68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Cobertura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Educación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8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039" w:right="674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K</w:t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97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15,000,000</w:t>
            </w:r>
          </w:p>
        </w:tc>
      </w:tr>
      <w:tr>
        <w:trPr>
          <w:trHeight w:val="482" w:hRule="exact"/>
        </w:trPr>
        <w:tc>
          <w:tcPr>
            <w:tcW w:w="68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6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Administración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Control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Recursos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Humanos,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Financieros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Materiales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la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Universidad</w:t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Autónoma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Yucatán</w:t>
            </w:r>
          </w:p>
        </w:tc>
        <w:tc>
          <w:tcPr>
            <w:tcW w:w="18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1026" w:right="661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M</w:t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619" w:right="-2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Pr/>
            <w:r>
              <w:rPr>
                <w:rFonts w:ascii="Tahoma" w:hAnsi="Tahoma" w:cs="Tahoma" w:eastAsia="Tahoma"/>
                <w:sz w:val="14"/>
                <w:szCs w:val="14"/>
                <w:spacing w:val="0"/>
                <w:w w:val="100"/>
              </w:rPr>
              <w:t>922,018,815</w:t>
            </w:r>
          </w:p>
        </w:tc>
      </w:tr>
    </w:tbl>
    <w:p>
      <w:pPr>
        <w:jc w:val="left"/>
        <w:spacing w:after="0"/>
        <w:sectPr>
          <w:pgMar w:header="360" w:footer="501" w:top="1720" w:bottom="700" w:left="980" w:right="560"/>
          <w:pgSz w:w="12240" w:h="1584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360" w:footer="501" w:top="1720" w:bottom="700" w:left="980" w:right="620"/>
          <w:pgSz w:w="12240" w:h="15840"/>
        </w:sectPr>
      </w:pPr>
      <w:rPr/>
    </w:p>
    <w:p>
      <w:pPr>
        <w:spacing w:before="32" w:after="0" w:line="187" w:lineRule="exact"/>
        <w:ind w:right="-20"/>
        <w:jc w:val="righ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Tipo</w:t>
      </w:r>
      <w:r>
        <w:rPr>
          <w:rFonts w:ascii="Tahoma" w:hAnsi="Tahoma" w:cs="Tahoma" w:eastAsia="Tahoma"/>
          <w:sz w:val="16"/>
          <w:szCs w:val="16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de</w:t>
      </w:r>
      <w:r>
        <w:rPr>
          <w:rFonts w:ascii="Tahoma" w:hAnsi="Tahoma" w:cs="Tahoma" w:eastAsia="Tahoma"/>
          <w:sz w:val="16"/>
          <w:szCs w:val="16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16"/>
          <w:szCs w:val="16"/>
          <w:spacing w:val="0"/>
          <w:w w:val="99"/>
          <w:b/>
          <w:bCs/>
          <w:position w:val="-1"/>
        </w:rPr>
        <w:t>Programa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32" w:after="0" w:line="187" w:lineRule="exact"/>
        <w:ind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br w:type="column"/>
      </w:r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  <w:position w:val="-1"/>
        </w:rPr>
        <w:t>Importe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20"/>
          <w:cols w:num="2" w:equalWidth="0">
            <w:col w:w="9074" w:space="808"/>
            <w:col w:w="758"/>
          </w:cols>
        </w:sectPr>
      </w:pPr>
      <w:rPr/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20"/>
        </w:sectPr>
      </w:pPr>
      <w:rPr/>
    </w:p>
    <w:p>
      <w:pPr>
        <w:spacing w:before="29" w:after="0" w:line="211" w:lineRule="exact"/>
        <w:ind w:right="-20"/>
        <w:jc w:val="righ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TOTAL: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spacing w:before="29" w:after="0" w:line="211" w:lineRule="exact"/>
        <w:ind w:right="-20"/>
        <w:jc w:val="left"/>
        <w:rPr>
          <w:rFonts w:ascii="Tahoma" w:hAnsi="Tahoma" w:cs="Tahoma" w:eastAsia="Tahoma"/>
          <w:sz w:val="18"/>
          <w:szCs w:val="18"/>
        </w:rPr>
      </w:pPr>
      <w:rPr/>
      <w:r>
        <w:rPr/>
        <w:br w:type="column"/>
      </w:r>
      <w:r>
        <w:rPr>
          <w:rFonts w:ascii="Tahoma" w:hAnsi="Tahoma" w:cs="Tahoma" w:eastAsia="Tahoma"/>
          <w:sz w:val="18"/>
          <w:szCs w:val="18"/>
          <w:spacing w:val="0"/>
          <w:w w:val="100"/>
          <w:b/>
          <w:bCs/>
          <w:position w:val="-1"/>
        </w:rPr>
        <w:t>2,718,149,990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20"/>
          <w:cols w:num="2" w:equalWidth="0">
            <w:col w:w="8671" w:space="147"/>
            <w:col w:w="1822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580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  <w:b/>
          <w:bCs/>
        </w:rPr>
        <w:t>Referencias: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S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Sujetos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Operación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U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Otros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subsidios</w:t>
      </w:r>
    </w:p>
    <w:p>
      <w:pPr>
        <w:spacing w:before="57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E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Prestación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Servicios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B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Provisión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Bienes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Públicos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P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Planeación,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evaluación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políticas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públicas</w:t>
      </w:r>
    </w:p>
    <w:p>
      <w:pPr>
        <w:spacing w:before="57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F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Promoción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Fomento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G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Regulación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supervisión</w:t>
      </w:r>
    </w:p>
    <w:p>
      <w:pPr>
        <w:spacing w:before="56" w:after="0" w:line="322" w:lineRule="auto"/>
        <w:ind w:left="580" w:right="5421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Fuerzas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Armadas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(Únicamente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Gobierno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Federal)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Específicos</w:t>
      </w:r>
    </w:p>
    <w:p>
      <w:pPr>
        <w:spacing w:before="0" w:after="0" w:line="168" w:lineRule="exact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K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Proyectos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proceso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presupuestario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mejorar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eficiencia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institucional</w:t>
      </w:r>
    </w:p>
    <w:p>
      <w:pPr>
        <w:spacing w:before="57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función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pública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al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</w:t>
      </w:r>
      <w:r>
        <w:rPr>
          <w:rFonts w:ascii="Tahoma" w:hAnsi="Tahoma" w:cs="Tahoma" w:eastAsia="Tahoma"/>
          <w:sz w:val="14"/>
          <w:szCs w:val="14"/>
          <w:spacing w:val="-1"/>
          <w:w w:val="100"/>
        </w:rPr>
        <w:t>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joramiento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gestión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W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Operaciones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ajenas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L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Obligaciones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cumplimiento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resolución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jurisdiccional</w:t>
      </w:r>
    </w:p>
    <w:p>
      <w:pPr>
        <w:spacing w:before="57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N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Desastres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naturales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J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jubilaciones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T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seguridad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social</w:t>
      </w:r>
    </w:p>
    <w:p>
      <w:pPr>
        <w:spacing w:before="58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estabilización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Z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Aportaciones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fondos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inversión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reestructura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pensiones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I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Gasto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Federalizado</w:t>
      </w:r>
    </w:p>
    <w:p>
      <w:pPr>
        <w:spacing w:before="57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C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Participaciones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entidades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federativas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municipios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D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Costo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financiero,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o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apoyos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deudores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y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ahorradores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la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banca</w:t>
      </w:r>
    </w:p>
    <w:p>
      <w:pPr>
        <w:spacing w:before="56" w:after="0" w:line="240" w:lineRule="auto"/>
        <w:ind w:left="580" w:right="-20"/>
        <w:jc w:val="left"/>
        <w:tabs>
          <w:tab w:pos="1060" w:val="left"/>
        </w:tabs>
        <w:rPr>
          <w:rFonts w:ascii="Tahoma" w:hAnsi="Tahoma" w:cs="Tahoma" w:eastAsia="Tahoma"/>
          <w:sz w:val="14"/>
          <w:szCs w:val="14"/>
        </w:rPr>
      </w:pPr>
      <w:rPr/>
      <w:r>
        <w:rPr>
          <w:rFonts w:ascii="Tahoma" w:hAnsi="Tahoma" w:cs="Tahoma" w:eastAsia="Tahoma"/>
          <w:sz w:val="14"/>
          <w:szCs w:val="14"/>
          <w:spacing w:val="0"/>
          <w:w w:val="100"/>
        </w:rPr>
        <w:t>H</w:t>
        <w:tab/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Adeudos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de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ejercicios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fiscales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 </w:t>
      </w:r>
      <w:r>
        <w:rPr>
          <w:rFonts w:ascii="Tahoma" w:hAnsi="Tahoma" w:cs="Tahoma" w:eastAsia="Tahoma"/>
          <w:sz w:val="14"/>
          <w:szCs w:val="14"/>
          <w:spacing w:val="0"/>
          <w:w w:val="100"/>
        </w:rPr>
        <w:t>anteriores</w:t>
      </w:r>
    </w:p>
    <w:p>
      <w:pPr>
        <w:jc w:val="left"/>
        <w:spacing w:after="0"/>
        <w:sectPr>
          <w:type w:val="continuous"/>
          <w:pgSz w:w="12240" w:h="15840"/>
          <w:pgMar w:top="1480" w:bottom="280" w:left="980" w:right="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36163pt;margin-top:0pt;width:611.929pt;height:791.97pt;mso-position-horizontal-relative:page;mso-position-vertical-relative:page;z-index:-22352" coordorigin="1,0" coordsize="12239,15839">
            <v:shape style="position:absolute;left:1;top:0;width:12239;height:15839" type="#_x0000_t75">
              <v:imagedata r:id="rId120" o:title=""/>
            </v:shape>
            <v:shape style="position:absolute;left:1856;top:4518;width:8410;height:3653" type="#_x0000_t75">
              <v:imagedata r:id="rId121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9" w:lineRule="exact"/>
        <w:ind w:left="104" w:right="-20"/>
        <w:jc w:val="left"/>
        <w:rPr>
          <w:rFonts w:ascii="Arial" w:hAnsi="Arial" w:cs="Arial" w:eastAsia="Arial"/>
          <w:sz w:val="59"/>
          <w:szCs w:val="59"/>
        </w:rPr>
      </w:pPr>
      <w:rPr/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  <w:position w:val="-1"/>
        </w:rPr>
        <w:t>Universidad</w:t>
      </w:r>
      <w:r>
        <w:rPr>
          <w:rFonts w:ascii="Arial" w:hAnsi="Arial" w:cs="Arial" w:eastAsia="Arial"/>
          <w:sz w:val="59"/>
          <w:szCs w:val="59"/>
          <w:color w:val="231F20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  <w:position w:val="-1"/>
        </w:rPr>
        <w:t>Autónoma</w:t>
      </w:r>
      <w:r>
        <w:rPr>
          <w:rFonts w:ascii="Arial" w:hAnsi="Arial" w:cs="Arial" w:eastAsia="Arial"/>
          <w:sz w:val="59"/>
          <w:szCs w:val="59"/>
          <w:color w:val="231F20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59"/>
          <w:szCs w:val="59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1"/>
          <w:position w:val="-1"/>
        </w:rPr>
        <w:t>Yucatán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93" w:lineRule="auto"/>
        <w:ind w:left="465" w:right="2577"/>
        <w:jc w:val="left"/>
        <w:rPr>
          <w:rFonts w:ascii="Arial" w:hAnsi="Arial" w:cs="Arial" w:eastAsia="Arial"/>
          <w:sz w:val="59"/>
          <w:szCs w:val="59"/>
        </w:rPr>
      </w:pPr>
      <w:rPr/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</w:rPr>
        <w:t>Análisis</w:t>
      </w:r>
      <w:r>
        <w:rPr>
          <w:rFonts w:ascii="Arial" w:hAnsi="Arial" w:cs="Arial" w:eastAsia="Arial"/>
          <w:sz w:val="59"/>
          <w:szCs w:val="59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59"/>
          <w:szCs w:val="59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1"/>
        </w:rPr>
        <w:t>Plazas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</w:rPr>
        <w:t>Tabulador</w:t>
      </w:r>
      <w:r>
        <w:rPr>
          <w:rFonts w:ascii="Arial" w:hAnsi="Arial" w:cs="Arial" w:eastAsia="Arial"/>
          <w:sz w:val="59"/>
          <w:szCs w:val="59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59"/>
          <w:szCs w:val="59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1"/>
        </w:rPr>
        <w:t>Sueldos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</w:rPr>
        <w:t>Sueldo</w:t>
      </w:r>
      <w:r>
        <w:rPr>
          <w:rFonts w:ascii="Arial" w:hAnsi="Arial" w:cs="Arial" w:eastAsia="Arial"/>
          <w:sz w:val="59"/>
          <w:szCs w:val="59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59"/>
          <w:szCs w:val="59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59"/>
          <w:szCs w:val="59"/>
          <w:color w:val="231F20"/>
          <w:spacing w:val="0"/>
          <w:w w:val="101"/>
        </w:rPr>
        <w:t>Funcionarios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</w:rPr>
      </w:r>
    </w:p>
    <w:p>
      <w:pPr>
        <w:jc w:val="left"/>
        <w:spacing w:after="0"/>
        <w:sectPr>
          <w:pgMar w:header="360" w:footer="501" w:top="1480" w:bottom="280" w:left="1620" w:right="1180"/>
          <w:headerReference w:type="even" r:id="rId118"/>
          <w:footerReference w:type="even" r:id="rId119"/>
          <w:pgSz w:w="12240" w:h="1584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5" w:after="0" w:line="277" w:lineRule="auto"/>
        <w:ind w:left="136" w:right="6256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190002pt;margin-top:18.316921pt;width:431.55pt;height:509.98pt;mso-position-horizontal-relative:page;mso-position-vertical-relative:paragraph;z-index:-2235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18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7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30" w:right="1291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  <w:b/>
                            <w:bCs/>
                          </w:rPr>
                          <w:t>CATEGORIA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9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1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Plazas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9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Sueldo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14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Max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9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Sueldo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14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Min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9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2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Total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1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Horas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93" w:after="0" w:line="240" w:lineRule="auto"/>
                          <w:ind w:left="4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Importe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15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3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Hora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1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Min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93" w:after="0" w:line="240" w:lineRule="auto"/>
                          <w:ind w:left="4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Importe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15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17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Hora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1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Max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Admin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Tec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Información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7,254.40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10,572.80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Administrador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Ejecutivo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14,720.00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24,318.40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Administrador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Operativo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99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6,969.60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11,556.80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Administrador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Carrera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25,764.80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28,411.20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Administrador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Laboratorio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7,152.00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7,152.00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Almacenista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4,203.20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4,203.20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Archivista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Asistente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Administrativo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6,672.00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9,241.60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Asistente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Dental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4,192.00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Asistente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Editor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11,356.80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12,388.80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Auditor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11,356.80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15,329.60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Auxiliar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Administrativo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243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5,670.40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Auxiliar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Acts.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Agrop.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3,780.80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3,928.00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Auxiliar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Biblioteca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4,662.40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Auxiliar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Contabilidad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4,662.40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5,670.40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Auxiliar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Intendencia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202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3,152.00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3,928.00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Auxiliar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Laboratorio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24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4,014.40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Auxiliar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Mantenimiento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4,172.80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Bibliotecario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6,672.00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9,241.60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Cajero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25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4,486.40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6,188.80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Capturista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4,860.80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Chofer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Mensajero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4,254.40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5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4,486.40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Contador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11,356.80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14,792.00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Enfermera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4,740.80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4,740.80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Fotógrafo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4,633.60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5,777.60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Inspector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Escolar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11,784.00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12,974.40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Intendente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27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4,172.80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4,172.80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Jefe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Departamento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29,446.40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29,446.40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Jefe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Oficina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12,388.80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12,388.80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Laboratorista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4,172.80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4,662.40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Laboratorista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Confianza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6,672.00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6,672.00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Locutor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Operador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6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Médico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20" w:right="289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12,388.80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16,590.40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Operador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Eq.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Cómputo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20" w:right="289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5,486.40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5,670.40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Operador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Maq.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Reprod.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4,172.80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4,414.40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Peón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6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2,812.80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2,812.80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Productor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Programas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6,496.00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6,496.00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Profesionista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4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237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11,356.80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14,792.00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Profesor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Investigador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4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304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14,254.40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28,411.20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Profesor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Asignatura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2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31,764.00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44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74.23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44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98.49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Profesor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Carrera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4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632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14,254.40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28,411.20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Programador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6,188.80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6,672.00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Recepcionista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4,192.00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4,192.00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Reportero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6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5,777.60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6,972.80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Secretaria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20" w:right="289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70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4,190.40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5,267.20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Supervisor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Escolar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20" w:right="289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42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9,604.80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12,974.40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Técnico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Académico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4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231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11,412.80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17,136.00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Técnico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Agropecuario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4,662.40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4,860.80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Técnico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Audiovisual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4,860.80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5,486.40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Técnico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Bibliotecario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4,729.60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5,560.00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Técnico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Laboratorista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55" w:right="3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5,225.60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5,990.40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Técnico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Mantenimiento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319" w:right="29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4,860.80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5,892.80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Velador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81" w:right="254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101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3,208.00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1"/>
                          </w:rPr>
                          <w:t>4,057.60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3506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81" w:after="0" w:line="240" w:lineRule="auto"/>
                          <w:ind w:left="1498" w:right="146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TOTAL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81" w:after="0" w:line="240" w:lineRule="auto"/>
                          <w:ind w:left="25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2,889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>
                          <w:spacing w:before="81" w:after="0" w:line="240" w:lineRule="auto"/>
                          <w:ind w:left="220" w:right="-42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31,764.00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C2D69A"/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UNIVERSIDAD</w:t>
      </w:r>
      <w:r>
        <w:rPr>
          <w:rFonts w:ascii="Arial" w:hAnsi="Arial" w:cs="Arial" w:eastAsia="Arial"/>
          <w:sz w:val="13"/>
          <w:szCs w:val="1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AUTÓNOMA</w:t>
      </w:r>
      <w:r>
        <w:rPr>
          <w:rFonts w:ascii="Arial" w:hAnsi="Arial" w:cs="Arial" w:eastAsia="Arial"/>
          <w:sz w:val="13"/>
          <w:szCs w:val="1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3"/>
          <w:szCs w:val="1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1"/>
          <w:b/>
          <w:bCs/>
        </w:rPr>
        <w:t>YUCATÁN</w:t>
      </w:r>
      <w:r>
        <w:rPr>
          <w:rFonts w:ascii="Arial" w:hAnsi="Arial" w:cs="Arial" w:eastAsia="Arial"/>
          <w:sz w:val="13"/>
          <w:szCs w:val="13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ANÁLISIS</w:t>
      </w:r>
      <w:r>
        <w:rPr>
          <w:rFonts w:ascii="Arial" w:hAnsi="Arial" w:cs="Arial" w:eastAsia="Arial"/>
          <w:sz w:val="13"/>
          <w:szCs w:val="1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3"/>
          <w:szCs w:val="1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PLAZAS</w:t>
      </w:r>
      <w:r>
        <w:rPr>
          <w:rFonts w:ascii="Arial" w:hAnsi="Arial" w:cs="Arial" w:eastAsia="Arial"/>
          <w:sz w:val="13"/>
          <w:szCs w:val="1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PRESUPUESTO</w:t>
      </w:r>
      <w:r>
        <w:rPr>
          <w:rFonts w:ascii="Arial" w:hAnsi="Arial" w:cs="Arial" w:eastAsia="Arial"/>
          <w:sz w:val="13"/>
          <w:szCs w:val="1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1"/>
          <w:b/>
          <w:bCs/>
        </w:rPr>
        <w:t>2016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pgNumType w:start="107"/>
          <w:pgMar w:header="0" w:footer="501" w:top="1480" w:bottom="700" w:left="1700" w:right="1340"/>
          <w:headerReference w:type="odd" r:id="rId122"/>
          <w:footerReference w:type="odd" r:id="rId123"/>
          <w:footerReference w:type="even" r:id="rId124"/>
          <w:pgSz w:w="12240" w:h="158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731.650024pt;margin-top:134.289993pt;width:1.3pt;height:4.9pt;mso-position-horizontal-relative:page;mso-position-vertical-relative:page;z-index:-22350" coordorigin="14633,2686" coordsize="26,98">
            <v:group style="position:absolute;left:14640;top:2693;width:12;height:36" coordorigin="14640,2693" coordsize="12,36">
              <v:shape style="position:absolute;left:14640;top:2693;width:12;height:36" coordorigin="14640,2693" coordsize="12,36" path="m14646,2693l14646,2729e" filled="f" stroked="t" strokeweight=".7pt" strokecolor="#000000">
                <v:path arrowok="t"/>
              </v:shape>
            </v:group>
            <v:group style="position:absolute;left:14640;top:2741;width:12;height:36" coordorigin="14640,2741" coordsize="12,36">
              <v:shape style="position:absolute;left:14640;top:2741;width:12;height:36" coordorigin="14640,2741" coordsize="12,36" path="m14646,2741l14646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41.490005pt;width:1.3pt;height:4.9pt;mso-position-horizontal-relative:page;mso-position-vertical-relative:page;z-index:-22349" coordorigin="14633,2830" coordsize="26,98">
            <v:group style="position:absolute;left:14640;top:2837;width:12;height:36" coordorigin="14640,2837" coordsize="12,36">
              <v:shape style="position:absolute;left:14640;top:2837;width:12;height:36" coordorigin="14640,2837" coordsize="12,36" path="m14646,2837l14646,2873e" filled="f" stroked="t" strokeweight=".7pt" strokecolor="#000000">
                <v:path arrowok="t"/>
              </v:shape>
            </v:group>
            <v:group style="position:absolute;left:14640;top:2885;width:12;height:36" coordorigin="14640,2885" coordsize="12,36">
              <v:shape style="position:absolute;left:14640;top:2885;width:12;height:36" coordorigin="14640,2885" coordsize="12,36" path="m14646,2885l14646,292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51.089996pt;width:1.3pt;height:7.3pt;mso-position-horizontal-relative:page;mso-position-vertical-relative:page;z-index:-22348" coordorigin="14633,3022" coordsize="26,146">
            <v:group style="position:absolute;left:14640;top:3029;width:12;height:36" coordorigin="14640,3029" coordsize="12,36">
              <v:shape style="position:absolute;left:14640;top:3029;width:12;height:36" coordorigin="14640,3029" coordsize="12,36" path="m14646,3029l14646,3065e" filled="f" stroked="t" strokeweight=".7pt" strokecolor="#000000">
                <v:path arrowok="t"/>
              </v:shape>
            </v:group>
            <v:group style="position:absolute;left:14640;top:3077;width:12;height:36" coordorigin="14640,3077" coordsize="12,36">
              <v:shape style="position:absolute;left:14640;top:3077;width:12;height:36" coordorigin="14640,3077" coordsize="12,36" path="m14646,3077l14646,3113e" filled="f" stroked="t" strokeweight=".7pt" strokecolor="#000000">
                <v:path arrowok="t"/>
              </v:shape>
            </v:group>
            <v:group style="position:absolute;left:14640;top:3125;width:12;height:36" coordorigin="14640,3125" coordsize="12,36">
              <v:shape style="position:absolute;left:14640;top:3125;width:12;height:36" coordorigin="14640,3125" coordsize="12,36" path="m14646,3125l14646,31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60.690002pt;width:1.3pt;height:4.9pt;mso-position-horizontal-relative:page;mso-position-vertical-relative:page;z-index:-22347" coordorigin="14633,3214" coordsize="26,98">
            <v:group style="position:absolute;left:14640;top:3221;width:12;height:36" coordorigin="14640,3221" coordsize="12,36">
              <v:shape style="position:absolute;left:14640;top:3221;width:12;height:36" coordorigin="14640,3221" coordsize="12,36" path="m14646,3221l14646,3257e" filled="f" stroked="t" strokeweight=".7pt" strokecolor="#000000">
                <v:path arrowok="t"/>
              </v:shape>
            </v:group>
            <v:group style="position:absolute;left:14640;top:3269;width:12;height:36" coordorigin="14640,3269" coordsize="12,36">
              <v:shape style="position:absolute;left:14640;top:3269;width:12;height:36" coordorigin="14640,3269" coordsize="12,36" path="m14646,3269l14646,33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70.289993pt;width:1.3pt;height:4.9pt;mso-position-horizontal-relative:page;mso-position-vertical-relative:page;z-index:-22346" coordorigin="14633,3406" coordsize="26,98">
            <v:group style="position:absolute;left:14640;top:3413;width:12;height:36" coordorigin="14640,3413" coordsize="12,36">
              <v:shape style="position:absolute;left:14640;top:3413;width:12;height:36" coordorigin="14640,3413" coordsize="12,36" path="m14646,3413l14646,3449e" filled="f" stroked="t" strokeweight=".7pt" strokecolor="#000000">
                <v:path arrowok="t"/>
              </v:shape>
            </v:group>
            <v:group style="position:absolute;left:14640;top:3461;width:12;height:36" coordorigin="14640,3461" coordsize="12,36">
              <v:shape style="position:absolute;left:14640;top:3461;width:12;height:36" coordorigin="14640,3461" coordsize="12,36" path="m14646,3461l14646,34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79.889999pt;width:1.3pt;height:4.9pt;mso-position-horizontal-relative:page;mso-position-vertical-relative:page;z-index:-22345" coordorigin="14633,3598" coordsize="26,98">
            <v:group style="position:absolute;left:14640;top:3605;width:12;height:36" coordorigin="14640,3605" coordsize="12,36">
              <v:shape style="position:absolute;left:14640;top:3605;width:12;height:36" coordorigin="14640,3605" coordsize="12,36" path="m14646,3605l14646,3641e" filled="f" stroked="t" strokeweight=".7pt" strokecolor="#000000">
                <v:path arrowok="t"/>
              </v:shape>
            </v:group>
            <v:group style="position:absolute;left:14640;top:3653;width:12;height:36" coordorigin="14640,3653" coordsize="12,36">
              <v:shape style="position:absolute;left:14640;top:3653;width:12;height:36" coordorigin="14640,3653" coordsize="12,36" path="m14646,3653l14646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89.490005pt;width:1.3pt;height:4.9pt;mso-position-horizontal-relative:page;mso-position-vertical-relative:page;z-index:-22344" coordorigin="14633,3790" coordsize="26,98">
            <v:group style="position:absolute;left:14640;top:3797;width:12;height:36" coordorigin="14640,3797" coordsize="12,36">
              <v:shape style="position:absolute;left:14640;top:3797;width:12;height:36" coordorigin="14640,3797" coordsize="12,36" path="m14646,3797l14646,3833e" filled="f" stroked="t" strokeweight=".7pt" strokecolor="#000000">
                <v:path arrowok="t"/>
              </v:shape>
            </v:group>
            <v:group style="position:absolute;left:14640;top:3845;width:12;height:36" coordorigin="14640,3845" coordsize="12,36">
              <v:shape style="position:absolute;left:14640;top:3845;width:12;height:36" coordorigin="14640,3845" coordsize="12,36" path="m14646,3845l14646,38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99.089996pt;width:1.3pt;height:4.9pt;mso-position-horizontal-relative:page;mso-position-vertical-relative:page;z-index:-22343" coordorigin="14633,3982" coordsize="26,98">
            <v:group style="position:absolute;left:14640;top:3989;width:12;height:36" coordorigin="14640,3989" coordsize="12,36">
              <v:shape style="position:absolute;left:14640;top:3989;width:12;height:36" coordorigin="14640,3989" coordsize="12,36" path="m14646,3989l14646,4025e" filled="f" stroked="t" strokeweight=".7pt" strokecolor="#000000">
                <v:path arrowok="t"/>
              </v:shape>
            </v:group>
            <v:group style="position:absolute;left:14640;top:4037;width:12;height:36" coordorigin="14640,4037" coordsize="12,36">
              <v:shape style="position:absolute;left:14640;top:4037;width:12;height:36" coordorigin="14640,4037" coordsize="12,36" path="m14646,4037l14646,40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08.690002pt;width:1.3pt;height:4.9pt;mso-position-horizontal-relative:page;mso-position-vertical-relative:page;z-index:-22342" coordorigin="14633,4174" coordsize="26,98">
            <v:group style="position:absolute;left:14640;top:4181;width:12;height:36" coordorigin="14640,4181" coordsize="12,36">
              <v:shape style="position:absolute;left:14640;top:4181;width:12;height:36" coordorigin="14640,4181" coordsize="12,36" path="m14646,4181l14646,4217e" filled="f" stroked="t" strokeweight=".7pt" strokecolor="#000000">
                <v:path arrowok="t"/>
              </v:shape>
            </v:group>
            <v:group style="position:absolute;left:14640;top:4229;width:12;height:36" coordorigin="14640,4229" coordsize="12,36">
              <v:shape style="position:absolute;left:14640;top:4229;width:12;height:36" coordorigin="14640,4229" coordsize="12,36" path="m14646,4229l14646,42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18.289993pt;width:1.3pt;height:4.9pt;mso-position-horizontal-relative:page;mso-position-vertical-relative:page;z-index:-22341" coordorigin="14633,4366" coordsize="26,98">
            <v:group style="position:absolute;left:14640;top:4373;width:12;height:36" coordorigin="14640,4373" coordsize="12,36">
              <v:shape style="position:absolute;left:14640;top:4373;width:12;height:36" coordorigin="14640,4373" coordsize="12,36" path="m14646,4373l14646,4409e" filled="f" stroked="t" strokeweight=".7pt" strokecolor="#000000">
                <v:path arrowok="t"/>
              </v:shape>
            </v:group>
            <v:group style="position:absolute;left:14640;top:4421;width:12;height:36" coordorigin="14640,4421" coordsize="12,36">
              <v:shape style="position:absolute;left:14640;top:4421;width:12;height:36" coordorigin="14640,4421" coordsize="12,36" path="m14646,4421l14646,44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27.889999pt;width:1.3pt;height:4.9pt;mso-position-horizontal-relative:page;mso-position-vertical-relative:page;z-index:-22340" coordorigin="14633,4558" coordsize="26,98">
            <v:group style="position:absolute;left:14640;top:4565;width:12;height:36" coordorigin="14640,4565" coordsize="12,36">
              <v:shape style="position:absolute;left:14640;top:4565;width:12;height:36" coordorigin="14640,4565" coordsize="12,36" path="m14646,4565l14646,4601e" filled="f" stroked="t" strokeweight=".7pt" strokecolor="#000000">
                <v:path arrowok="t"/>
              </v:shape>
            </v:group>
            <v:group style="position:absolute;left:14640;top:4613;width:12;height:36" coordorigin="14640,4613" coordsize="12,36">
              <v:shape style="position:absolute;left:14640;top:4613;width:12;height:36" coordorigin="14640,4613" coordsize="12,36" path="m14646,4613l14646,46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37.490005pt;width:1.3pt;height:4.9pt;mso-position-horizontal-relative:page;mso-position-vertical-relative:page;z-index:-22339" coordorigin="14633,4750" coordsize="26,98">
            <v:group style="position:absolute;left:14640;top:4757;width:12;height:36" coordorigin="14640,4757" coordsize="12,36">
              <v:shape style="position:absolute;left:14640;top:4757;width:12;height:36" coordorigin="14640,4757" coordsize="12,36" path="m14646,4757l14646,4793e" filled="f" stroked="t" strokeweight=".7pt" strokecolor="#000000">
                <v:path arrowok="t"/>
              </v:shape>
            </v:group>
            <v:group style="position:absolute;left:14640;top:4805;width:12;height:36" coordorigin="14640,4805" coordsize="12,36">
              <v:shape style="position:absolute;left:14640;top:4805;width:12;height:36" coordorigin="14640,4805" coordsize="12,36" path="m14646,4805l14646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47.089996pt;width:1.3pt;height:4.9pt;mso-position-horizontal-relative:page;mso-position-vertical-relative:page;z-index:-22338" coordorigin="14633,4942" coordsize="26,98">
            <v:group style="position:absolute;left:14640;top:4949;width:12;height:36" coordorigin="14640,4949" coordsize="12,36">
              <v:shape style="position:absolute;left:14640;top:4949;width:12;height:36" coordorigin="14640,4949" coordsize="12,36" path="m14646,4949l14646,4985e" filled="f" stroked="t" strokeweight=".7pt" strokecolor="#000000">
                <v:path arrowok="t"/>
              </v:shape>
            </v:group>
            <v:group style="position:absolute;left:14640;top:4997;width:12;height:36" coordorigin="14640,4997" coordsize="12,36">
              <v:shape style="position:absolute;left:14640;top:4997;width:12;height:36" coordorigin="14640,4997" coordsize="12,36" path="m14646,4997l14646,50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56.690002pt;width:1.3pt;height:4.9pt;mso-position-horizontal-relative:page;mso-position-vertical-relative:page;z-index:-22337" coordorigin="14633,5134" coordsize="26,98">
            <v:group style="position:absolute;left:14640;top:5141;width:12;height:36" coordorigin="14640,5141" coordsize="12,36">
              <v:shape style="position:absolute;left:14640;top:5141;width:12;height:36" coordorigin="14640,5141" coordsize="12,36" path="m14646,5141l14646,5177e" filled="f" stroked="t" strokeweight=".7pt" strokecolor="#000000">
                <v:path arrowok="t"/>
              </v:shape>
            </v:group>
            <v:group style="position:absolute;left:14640;top:5189;width:12;height:36" coordorigin="14640,5189" coordsize="12,36">
              <v:shape style="position:absolute;left:14640;top:5189;width:12;height:36" coordorigin="14640,5189" coordsize="12,36" path="m14646,5189l14646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63.890015pt;width:1.3pt;height:16.9pt;mso-position-horizontal-relative:page;mso-position-vertical-relative:page;z-index:-22336" coordorigin="14633,5278" coordsize="26,338">
            <v:group style="position:absolute;left:14640;top:5285;width:12;height:36" coordorigin="14640,5285" coordsize="12,36">
              <v:shape style="position:absolute;left:14640;top:5285;width:12;height:36" coordorigin="14640,5285" coordsize="12,36" path="m14646,5285l14646,5321e" filled="f" stroked="t" strokeweight=".7pt" strokecolor="#000000">
                <v:path arrowok="t"/>
              </v:shape>
            </v:group>
            <v:group style="position:absolute;left:14640;top:5333;width:12;height:36" coordorigin="14640,5333" coordsize="12,36">
              <v:shape style="position:absolute;left:14640;top:5333;width:12;height:36" coordorigin="14640,5333" coordsize="12,36" path="m14646,5333l14646,5369e" filled="f" stroked="t" strokeweight=".7pt" strokecolor="#000000">
                <v:path arrowok="t"/>
              </v:shape>
            </v:group>
            <v:group style="position:absolute;left:14640;top:5381;width:12;height:36" coordorigin="14640,5381" coordsize="12,36">
              <v:shape style="position:absolute;left:14640;top:5381;width:12;height:36" coordorigin="14640,5381" coordsize="12,36" path="m14646,5381l14646,5417e" filled="f" stroked="t" strokeweight=".7pt" strokecolor="#000000">
                <v:path arrowok="t"/>
              </v:shape>
            </v:group>
            <v:group style="position:absolute;left:14640;top:5477;width:12;height:36" coordorigin="14640,5477" coordsize="12,36">
              <v:shape style="position:absolute;left:14640;top:5477;width:12;height:36" coordorigin="14640,5477" coordsize="12,36" path="m14646,5477l14646,5513e" filled="f" stroked="t" strokeweight=".7pt" strokecolor="#000000">
                <v:path arrowok="t"/>
              </v:shape>
            </v:group>
            <v:group style="position:absolute;left:14640;top:5525;width:12;height:36" coordorigin="14640,5525" coordsize="12,36">
              <v:shape style="position:absolute;left:14640;top:5525;width:12;height:36" coordorigin="14640,5525" coordsize="12,36" path="m14646,5525l14646,5561e" filled="f" stroked="t" strokeweight=".7pt" strokecolor="#000000">
                <v:path arrowok="t"/>
              </v:shape>
            </v:group>
            <v:group style="position:absolute;left:14640;top:5573;width:12;height:36" coordorigin="14640,5573" coordsize="12,36">
              <v:shape style="position:absolute;left:14640;top:5573;width:12;height:36" coordorigin="14640,5573" coordsize="12,36" path="m14646,5573l14646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83.089996pt;width:1.3pt;height:43.3pt;mso-position-horizontal-relative:page;mso-position-vertical-relative:page;z-index:-22335" coordorigin="14633,5662" coordsize="26,866">
            <v:group style="position:absolute;left:14640;top:5669;width:12;height:36" coordorigin="14640,5669" coordsize="12,36">
              <v:shape style="position:absolute;left:14640;top:5669;width:12;height:36" coordorigin="14640,5669" coordsize="12,36" path="m14646,5669l14646,5705e" filled="f" stroked="t" strokeweight=".7pt" strokecolor="#000000">
                <v:path arrowok="t"/>
              </v:shape>
            </v:group>
            <v:group style="position:absolute;left:14640;top:5717;width:12;height:36" coordorigin="14640,5717" coordsize="12,36">
              <v:shape style="position:absolute;left:14640;top:5717;width:12;height:36" coordorigin="14640,5717" coordsize="12,36" path="m14646,5717l14646,5753e" filled="f" stroked="t" strokeweight=".7pt" strokecolor="#000000">
                <v:path arrowok="t"/>
              </v:shape>
            </v:group>
            <v:group style="position:absolute;left:14640;top:5765;width:12;height:36" coordorigin="14640,5765" coordsize="12,36">
              <v:shape style="position:absolute;left:14640;top:5765;width:12;height:36" coordorigin="14640,5765" coordsize="12,36" path="m14646,5765l14646,5801e" filled="f" stroked="t" strokeweight=".7pt" strokecolor="#000000">
                <v:path arrowok="t"/>
              </v:shape>
            </v:group>
            <v:group style="position:absolute;left:14640;top:5813;width:12;height:36" coordorigin="14640,5813" coordsize="12,36">
              <v:shape style="position:absolute;left:14640;top:5813;width:12;height:36" coordorigin="14640,5813" coordsize="12,36" path="m14646,5813l14646,5849e" filled="f" stroked="t" strokeweight=".7pt" strokecolor="#000000">
                <v:path arrowok="t"/>
              </v:shape>
            </v:group>
            <v:group style="position:absolute;left:14640;top:5861;width:12;height:36" coordorigin="14640,5861" coordsize="12,36">
              <v:shape style="position:absolute;left:14640;top:5861;width:12;height:36" coordorigin="14640,5861" coordsize="12,36" path="m14646,5861l14646,5897e" filled="f" stroked="t" strokeweight=".7pt" strokecolor="#000000">
                <v:path arrowok="t"/>
              </v:shape>
            </v:group>
            <v:group style="position:absolute;left:14640;top:5909;width:12;height:36" coordorigin="14640,5909" coordsize="12,36">
              <v:shape style="position:absolute;left:14640;top:5909;width:12;height:36" coordorigin="14640,5909" coordsize="12,36" path="m14646,5909l14646,5945e" filled="f" stroked="t" strokeweight=".7pt" strokecolor="#000000">
                <v:path arrowok="t"/>
              </v:shape>
            </v:group>
            <v:group style="position:absolute;left:14640;top:5957;width:12;height:36" coordorigin="14640,5957" coordsize="12,36">
              <v:shape style="position:absolute;left:14640;top:5957;width:12;height:36" coordorigin="14640,5957" coordsize="12,36" path="m14646,5957l14646,5993e" filled="f" stroked="t" strokeweight=".7pt" strokecolor="#000000">
                <v:path arrowok="t"/>
              </v:shape>
            </v:group>
            <v:group style="position:absolute;left:14640;top:6005;width:12;height:36" coordorigin="14640,6005" coordsize="12,36">
              <v:shape style="position:absolute;left:14640;top:6005;width:12;height:36" coordorigin="14640,6005" coordsize="12,36" path="m14646,6005l14646,6041e" filled="f" stroked="t" strokeweight=".7pt" strokecolor="#000000">
                <v:path arrowok="t"/>
              </v:shape>
            </v:group>
            <v:group style="position:absolute;left:14640;top:6053;width:12;height:36" coordorigin="14640,6053" coordsize="12,36">
              <v:shape style="position:absolute;left:14640;top:6053;width:12;height:36" coordorigin="14640,6053" coordsize="12,36" path="m14646,6053l14646,6089e" filled="f" stroked="t" strokeweight=".7pt" strokecolor="#000000">
                <v:path arrowok="t"/>
              </v:shape>
            </v:group>
            <v:group style="position:absolute;left:14640;top:6101;width:12;height:36" coordorigin="14640,6101" coordsize="12,36">
              <v:shape style="position:absolute;left:14640;top:6101;width:12;height:36" coordorigin="14640,6101" coordsize="12,36" path="m14646,6101l14646,6137e" filled="f" stroked="t" strokeweight=".7pt" strokecolor="#000000">
                <v:path arrowok="t"/>
              </v:shape>
            </v:group>
            <v:group style="position:absolute;left:14640;top:6149;width:12;height:36" coordorigin="14640,6149" coordsize="12,36">
              <v:shape style="position:absolute;left:14640;top:6149;width:12;height:36" coordorigin="14640,6149" coordsize="12,36" path="m14646,6149l14646,6185e" filled="f" stroked="t" strokeweight=".7pt" strokecolor="#000000">
                <v:path arrowok="t"/>
              </v:shape>
            </v:group>
            <v:group style="position:absolute;left:14640;top:6197;width:12;height:36" coordorigin="14640,6197" coordsize="12,36">
              <v:shape style="position:absolute;left:14640;top:6197;width:12;height:36" coordorigin="14640,6197" coordsize="12,36" path="m14646,6197l14646,6233e" filled="f" stroked="t" strokeweight=".7pt" strokecolor="#000000">
                <v:path arrowok="t"/>
              </v:shape>
            </v:group>
            <v:group style="position:absolute;left:14640;top:6245;width:12;height:36" coordorigin="14640,6245" coordsize="12,36">
              <v:shape style="position:absolute;left:14640;top:6245;width:12;height:36" coordorigin="14640,6245" coordsize="12,36" path="m14646,6245l14646,6281e" filled="f" stroked="t" strokeweight=".7pt" strokecolor="#000000">
                <v:path arrowok="t"/>
              </v:shape>
            </v:group>
            <v:group style="position:absolute;left:14640;top:6293;width:12;height:36" coordorigin="14640,6293" coordsize="12,36">
              <v:shape style="position:absolute;left:14640;top:6293;width:12;height:36" coordorigin="14640,6293" coordsize="12,36" path="m14646,6293l14646,6329e" filled="f" stroked="t" strokeweight=".7pt" strokecolor="#000000">
                <v:path arrowok="t"/>
              </v:shape>
            </v:group>
            <v:group style="position:absolute;left:14640;top:6341;width:12;height:36" coordorigin="14640,6341" coordsize="12,36">
              <v:shape style="position:absolute;left:14640;top:6341;width:12;height:36" coordorigin="14640,6341" coordsize="12,36" path="m14646,6341l14646,6377e" filled="f" stroked="t" strokeweight=".7pt" strokecolor="#000000">
                <v:path arrowok="t"/>
              </v:shape>
            </v:group>
            <v:group style="position:absolute;left:14640;top:6389;width:12;height:36" coordorigin="14640,6389" coordsize="12,36">
              <v:shape style="position:absolute;left:14640;top:6389;width:12;height:36" coordorigin="14640,6389" coordsize="12,36" path="m14646,6389l14646,6425e" filled="f" stroked="t" strokeweight=".7pt" strokecolor="#000000">
                <v:path arrowok="t"/>
              </v:shape>
            </v:group>
            <v:group style="position:absolute;left:14640;top:6437;width:12;height:36" coordorigin="14640,6437" coordsize="12,36">
              <v:shape style="position:absolute;left:14640;top:6437;width:12;height:36" coordorigin="14640,6437" coordsize="12,36" path="m14646,6437l14646,6473e" filled="f" stroked="t" strokeweight=".7pt" strokecolor="#000000">
                <v:path arrowok="t"/>
              </v:shape>
            </v:group>
            <v:group style="position:absolute;left:14640;top:6485;width:12;height:36" coordorigin="14640,6485" coordsize="12,36">
              <v:shape style="position:absolute;left:14640;top:6485;width:12;height:36" coordorigin="14640,6485" coordsize="12,36" path="m14646,6485l14646,652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31.089996pt;width:1.3pt;height:4.9pt;mso-position-horizontal-relative:page;mso-position-vertical-relative:page;z-index:-22334" coordorigin="14633,6622" coordsize="26,98">
            <v:group style="position:absolute;left:14640;top:6629;width:12;height:36" coordorigin="14640,6629" coordsize="12,36">
              <v:shape style="position:absolute;left:14640;top:6629;width:12;height:36" coordorigin="14640,6629" coordsize="12,36" path="m14646,6629l14646,6665e" filled="f" stroked="t" strokeweight=".7pt" strokecolor="#000000">
                <v:path arrowok="t"/>
              </v:shape>
            </v:group>
            <v:group style="position:absolute;left:14640;top:6677;width:12;height:36" coordorigin="14640,6677" coordsize="12,36">
              <v:shape style="position:absolute;left:14640;top:6677;width:12;height:36" coordorigin="14640,6677" coordsize="12,36" path="m14646,6677l14646,67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40.690002pt;width:1.3pt;height:4.9pt;mso-position-horizontal-relative:page;mso-position-vertical-relative:page;z-index:-22333" coordorigin="14633,6814" coordsize="26,98">
            <v:group style="position:absolute;left:14640;top:6821;width:12;height:36" coordorigin="14640,6821" coordsize="12,36">
              <v:shape style="position:absolute;left:14640;top:6821;width:12;height:36" coordorigin="14640,6821" coordsize="12,36" path="m14646,6821l14646,6857e" filled="f" stroked="t" strokeweight=".7pt" strokecolor="#000000">
                <v:path arrowok="t"/>
              </v:shape>
            </v:group>
            <v:group style="position:absolute;left:14640;top:6869;width:12;height:36" coordorigin="14640,6869" coordsize="12,36">
              <v:shape style="position:absolute;left:14640;top:6869;width:12;height:36" coordorigin="14640,6869" coordsize="12,36" path="m14646,6869l14646,69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0.290009pt;width:1.3pt;height:4.9pt;mso-position-horizontal-relative:page;mso-position-vertical-relative:page;z-index:-22332" coordorigin="14633,7006" coordsize="26,98">
            <v:group style="position:absolute;left:14640;top:7013;width:12;height:36" coordorigin="14640,7013" coordsize="12,36">
              <v:shape style="position:absolute;left:14640;top:7013;width:12;height:36" coordorigin="14640,7013" coordsize="12,36" path="m14646,7013l14646,7049e" filled="f" stroked="t" strokeweight=".7pt" strokecolor="#000000">
                <v:path arrowok="t"/>
              </v:shape>
            </v:group>
            <v:group style="position:absolute;left:14640;top:7061;width:12;height:36" coordorigin="14640,7061" coordsize="12,36">
              <v:shape style="position:absolute;left:14640;top:7061;width:12;height:36" coordorigin="14640,7061" coordsize="12,36" path="m14646,7061l14646,70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9.890015pt;width:1.3pt;height:4.9pt;mso-position-horizontal-relative:page;mso-position-vertical-relative:page;z-index:-22331" coordorigin="14633,7198" coordsize="26,98">
            <v:group style="position:absolute;left:14640;top:7205;width:12;height:36" coordorigin="14640,7205" coordsize="12,36">
              <v:shape style="position:absolute;left:14640;top:7205;width:12;height:36" coordorigin="14640,7205" coordsize="12,36" path="m14646,7205l14646,7241e" filled="f" stroked="t" strokeweight=".7pt" strokecolor="#000000">
                <v:path arrowok="t"/>
              </v:shape>
            </v:group>
            <v:group style="position:absolute;left:14640;top:7253;width:12;height:36" coordorigin="14640,7253" coordsize="12,36">
              <v:shape style="position:absolute;left:14640;top:7253;width:12;height:36" coordorigin="14640,7253" coordsize="12,36" path="m14646,7253l14646,72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69.48999pt;width:1.3pt;height:4.9pt;mso-position-horizontal-relative:page;mso-position-vertical-relative:page;z-index:-22330" coordorigin="14633,7390" coordsize="26,98">
            <v:group style="position:absolute;left:14640;top:7397;width:12;height:36" coordorigin="14640,7397" coordsize="12,36">
              <v:shape style="position:absolute;left:14640;top:7397;width:12;height:36" coordorigin="14640,7397" coordsize="12,36" path="m14646,7397l14646,7433e" filled="f" stroked="t" strokeweight=".7pt" strokecolor="#000000">
                <v:path arrowok="t"/>
              </v:shape>
            </v:group>
            <v:group style="position:absolute;left:14640;top:7445;width:12;height:36" coordorigin="14640,7445" coordsize="12,36">
              <v:shape style="position:absolute;left:14640;top:7445;width:12;height:36" coordorigin="14640,7445" coordsize="12,36" path="m14646,7445l14646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79.089996pt;width:1.3pt;height:4.9pt;mso-position-horizontal-relative:page;mso-position-vertical-relative:page;z-index:-22329" coordorigin="14633,7582" coordsize="26,98">
            <v:group style="position:absolute;left:14640;top:7589;width:12;height:36" coordorigin="14640,7589" coordsize="12,36">
              <v:shape style="position:absolute;left:14640;top:7589;width:12;height:36" coordorigin="14640,7589" coordsize="12,36" path="m14646,7589l14646,7625e" filled="f" stroked="t" strokeweight=".7pt" strokecolor="#000000">
                <v:path arrowok="t"/>
              </v:shape>
            </v:group>
            <v:group style="position:absolute;left:14640;top:7637;width:12;height:36" coordorigin="14640,7637" coordsize="12,36">
              <v:shape style="position:absolute;left:14640;top:7637;width:12;height:36" coordorigin="14640,7637" coordsize="12,36" path="m14646,7637l14646,76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88.690002pt;width:1.3pt;height:4.9pt;mso-position-horizontal-relative:page;mso-position-vertical-relative:page;z-index:-22328" coordorigin="14633,7774" coordsize="26,98">
            <v:group style="position:absolute;left:14640;top:7781;width:12;height:36" coordorigin="14640,7781" coordsize="12,36">
              <v:shape style="position:absolute;left:14640;top:7781;width:12;height:36" coordorigin="14640,7781" coordsize="12,36" path="m14646,7781l14646,7817e" filled="f" stroked="t" strokeweight=".7pt" strokecolor="#000000">
                <v:path arrowok="t"/>
              </v:shape>
            </v:group>
            <v:group style="position:absolute;left:14640;top:7829;width:12;height:36" coordorigin="14640,7829" coordsize="12,36">
              <v:shape style="position:absolute;left:14640;top:7829;width:12;height:36" coordorigin="14640,7829" coordsize="12,36" path="m14646,7829l14646,78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98.290009pt;width:1.3pt;height:4.9pt;mso-position-horizontal-relative:page;mso-position-vertical-relative:page;z-index:-22327" coordorigin="14633,7966" coordsize="26,98">
            <v:group style="position:absolute;left:14640;top:7973;width:12;height:36" coordorigin="14640,7973" coordsize="12,36">
              <v:shape style="position:absolute;left:14640;top:7973;width:12;height:36" coordorigin="14640,7973" coordsize="12,36" path="m14646,7973l14646,8009e" filled="f" stroked="t" strokeweight=".7pt" strokecolor="#000000">
                <v:path arrowok="t"/>
              </v:shape>
            </v:group>
            <v:group style="position:absolute;left:14640;top:8021;width:12;height:36" coordorigin="14640,8021" coordsize="12,36">
              <v:shape style="position:absolute;left:14640;top:8021;width:12;height:36" coordorigin="14640,8021" coordsize="12,36" path="m14646,8021l14646,80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07.890015pt;width:1.3pt;height:4.9pt;mso-position-horizontal-relative:page;mso-position-vertical-relative:page;z-index:-22326" coordorigin="14633,8158" coordsize="26,98">
            <v:group style="position:absolute;left:14640;top:8165;width:12;height:36" coordorigin="14640,8165" coordsize="12,36">
              <v:shape style="position:absolute;left:14640;top:8165;width:12;height:36" coordorigin="14640,8165" coordsize="12,36" path="m14646,8165l14646,8201e" filled="f" stroked="t" strokeweight=".7pt" strokecolor="#000000">
                <v:path arrowok="t"/>
              </v:shape>
            </v:group>
            <v:group style="position:absolute;left:14640;top:8213;width:12;height:36" coordorigin="14640,8213" coordsize="12,36">
              <v:shape style="position:absolute;left:14640;top:8213;width:12;height:36" coordorigin="14640,8213" coordsize="12,36" path="m14646,8213l14646,82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17.48999pt;width:1.3pt;height:4.9pt;mso-position-horizontal-relative:page;mso-position-vertical-relative:page;z-index:-22325" coordorigin="14633,8350" coordsize="26,98">
            <v:group style="position:absolute;left:14640;top:8357;width:12;height:36" coordorigin="14640,8357" coordsize="12,36">
              <v:shape style="position:absolute;left:14640;top:8357;width:12;height:36" coordorigin="14640,8357" coordsize="12,36" path="m14646,8357l14646,8393e" filled="f" stroked="t" strokeweight=".7pt" strokecolor="#000000">
                <v:path arrowok="t"/>
              </v:shape>
            </v:group>
            <v:group style="position:absolute;left:14640;top:8405;width:12;height:36" coordorigin="14640,8405" coordsize="12,36">
              <v:shape style="position:absolute;left:14640;top:8405;width:12;height:36" coordorigin="14640,8405" coordsize="12,36" path="m14646,8405l14646,84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27.089996pt;width:1.3pt;height:4.9pt;mso-position-horizontal-relative:page;mso-position-vertical-relative:page;z-index:-22324" coordorigin="14633,8542" coordsize="26,98">
            <v:group style="position:absolute;left:14640;top:8549;width:12;height:36" coordorigin="14640,8549" coordsize="12,36">
              <v:shape style="position:absolute;left:14640;top:8549;width:12;height:36" coordorigin="14640,8549" coordsize="12,36" path="m14646,8549l14646,8585e" filled="f" stroked="t" strokeweight=".7pt" strokecolor="#000000">
                <v:path arrowok="t"/>
              </v:shape>
            </v:group>
            <v:group style="position:absolute;left:14640;top:8597;width:12;height:36" coordorigin="14640,8597" coordsize="12,36">
              <v:shape style="position:absolute;left:14640;top:8597;width:12;height:36" coordorigin="14640,8597" coordsize="12,36" path="m14646,8597l14646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36.690002pt;width:1.3pt;height:4.9pt;mso-position-horizontal-relative:page;mso-position-vertical-relative:page;z-index:-22323" coordorigin="14633,8734" coordsize="26,98">
            <v:group style="position:absolute;left:14640;top:8741;width:12;height:36" coordorigin="14640,8741" coordsize="12,36">
              <v:shape style="position:absolute;left:14640;top:8741;width:12;height:36" coordorigin="14640,8741" coordsize="12,36" path="m14646,8741l14646,8777e" filled="f" stroked="t" strokeweight=".7pt" strokecolor="#000000">
                <v:path arrowok="t"/>
              </v:shape>
            </v:group>
            <v:group style="position:absolute;left:14640;top:8789;width:12;height:36" coordorigin="14640,8789" coordsize="12,36">
              <v:shape style="position:absolute;left:14640;top:8789;width:12;height:36" coordorigin="14640,8789" coordsize="12,36" path="m14646,8789l14646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46.290009pt;width:1.3pt;height:14.5pt;mso-position-horizontal-relative:page;mso-position-vertical-relative:page;z-index:-22322" coordorigin="14633,8926" coordsize="26,290">
            <v:group style="position:absolute;left:14640;top:8933;width:12;height:36" coordorigin="14640,8933" coordsize="12,36">
              <v:shape style="position:absolute;left:14640;top:8933;width:12;height:36" coordorigin="14640,8933" coordsize="12,36" path="m14646,8933l14646,8969e" filled="f" stroked="t" strokeweight=".7pt" strokecolor="#000000">
                <v:path arrowok="t"/>
              </v:shape>
            </v:group>
            <v:group style="position:absolute;left:14640;top:8981;width:12;height:36" coordorigin="14640,8981" coordsize="12,36">
              <v:shape style="position:absolute;left:14640;top:8981;width:12;height:36" coordorigin="14640,8981" coordsize="12,36" path="m14646,8981l14646,9017e" filled="f" stroked="t" strokeweight=".7pt" strokecolor="#000000">
                <v:path arrowok="t"/>
              </v:shape>
            </v:group>
            <v:group style="position:absolute;left:14640;top:9077;width:12;height:36" coordorigin="14640,9077" coordsize="12,36">
              <v:shape style="position:absolute;left:14640;top:9077;width:12;height:36" coordorigin="14640,9077" coordsize="12,36" path="m14646,9077l14646,9113e" filled="f" stroked="t" strokeweight=".7pt" strokecolor="#000000">
                <v:path arrowok="t"/>
              </v:shape>
            </v:group>
            <v:group style="position:absolute;left:14640;top:9125;width:12;height:36" coordorigin="14640,9125" coordsize="12,36">
              <v:shape style="position:absolute;left:14640;top:9125;width:12;height:36" coordorigin="14640,9125" coordsize="12,36" path="m14646,9125l14646,9161e" filled="f" stroked="t" strokeweight=".7pt" strokecolor="#000000">
                <v:path arrowok="t"/>
              </v:shape>
            </v:group>
            <v:group style="position:absolute;left:14640;top:9173;width:12;height:36" coordorigin="14640,9173" coordsize="12,36">
              <v:shape style="position:absolute;left:14640;top:9173;width:12;height:36" coordorigin="14640,9173" coordsize="12,36" path="m14646,9173l14646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63.089996pt;width:1.3pt;height:52.9pt;mso-position-horizontal-relative:page;mso-position-vertical-relative:page;z-index:-22321" coordorigin="14633,9262" coordsize="26,1058">
            <v:group style="position:absolute;left:14640;top:9269;width:12;height:36" coordorigin="14640,9269" coordsize="12,36">
              <v:shape style="position:absolute;left:14640;top:9269;width:12;height:36" coordorigin="14640,9269" coordsize="12,36" path="m14646,9269l14646,9305e" filled="f" stroked="t" strokeweight=".7pt" strokecolor="#000000">
                <v:path arrowok="t"/>
              </v:shape>
            </v:group>
            <v:group style="position:absolute;left:14640;top:9317;width:12;height:36" coordorigin="14640,9317" coordsize="12,36">
              <v:shape style="position:absolute;left:14640;top:9317;width:12;height:36" coordorigin="14640,9317" coordsize="12,36" path="m14646,9317l14646,9353e" filled="f" stroked="t" strokeweight=".7pt" strokecolor="#000000">
                <v:path arrowok="t"/>
              </v:shape>
            </v:group>
            <v:group style="position:absolute;left:14640;top:9365;width:12;height:36" coordorigin="14640,9365" coordsize="12,36">
              <v:shape style="position:absolute;left:14640;top:9365;width:12;height:36" coordorigin="14640,9365" coordsize="12,36" path="m14646,9365l14646,9401e" filled="f" stroked="t" strokeweight=".7pt" strokecolor="#000000">
                <v:path arrowok="t"/>
              </v:shape>
            </v:group>
            <v:group style="position:absolute;left:14640;top:9413;width:12;height:36" coordorigin="14640,9413" coordsize="12,36">
              <v:shape style="position:absolute;left:14640;top:9413;width:12;height:36" coordorigin="14640,9413" coordsize="12,36" path="m14646,9413l14646,9449e" filled="f" stroked="t" strokeweight=".7pt" strokecolor="#000000">
                <v:path arrowok="t"/>
              </v:shape>
            </v:group>
            <v:group style="position:absolute;left:14640;top:9461;width:12;height:36" coordorigin="14640,9461" coordsize="12,36">
              <v:shape style="position:absolute;left:14640;top:9461;width:12;height:36" coordorigin="14640,9461" coordsize="12,36" path="m14646,9461l14646,9497e" filled="f" stroked="t" strokeweight=".7pt" strokecolor="#000000">
                <v:path arrowok="t"/>
              </v:shape>
            </v:group>
            <v:group style="position:absolute;left:14640;top:9509;width:12;height:36" coordorigin="14640,9509" coordsize="12,36">
              <v:shape style="position:absolute;left:14640;top:9509;width:12;height:36" coordorigin="14640,9509" coordsize="12,36" path="m14646,9509l14646,9545e" filled="f" stroked="t" strokeweight=".7pt" strokecolor="#000000">
                <v:path arrowok="t"/>
              </v:shape>
            </v:group>
            <v:group style="position:absolute;left:14640;top:9557;width:12;height:36" coordorigin="14640,9557" coordsize="12,36">
              <v:shape style="position:absolute;left:14640;top:9557;width:12;height:36" coordorigin="14640,9557" coordsize="12,36" path="m14646,9557l14646,9593e" filled="f" stroked="t" strokeweight=".7pt" strokecolor="#000000">
                <v:path arrowok="t"/>
              </v:shape>
            </v:group>
            <v:group style="position:absolute;left:14640;top:9605;width:12;height:36" coordorigin="14640,9605" coordsize="12,36">
              <v:shape style="position:absolute;left:14640;top:9605;width:12;height:36" coordorigin="14640,9605" coordsize="12,36" path="m14646,9605l14646,9641e" filled="f" stroked="t" strokeweight=".7pt" strokecolor="#000000">
                <v:path arrowok="t"/>
              </v:shape>
            </v:group>
            <v:group style="position:absolute;left:14640;top:9653;width:12;height:36" coordorigin="14640,9653" coordsize="12,36">
              <v:shape style="position:absolute;left:14640;top:9653;width:12;height:36" coordorigin="14640,9653" coordsize="12,36" path="m14646,9653l14646,9689e" filled="f" stroked="t" strokeweight=".7pt" strokecolor="#000000">
                <v:path arrowok="t"/>
              </v:shape>
            </v:group>
            <v:group style="position:absolute;left:14640;top:9701;width:12;height:36" coordorigin="14640,9701" coordsize="12,36">
              <v:shape style="position:absolute;left:14640;top:9701;width:12;height:36" coordorigin="14640,9701" coordsize="12,36" path="m14646,9701l14646,9737e" filled="f" stroked="t" strokeweight=".7pt" strokecolor="#000000">
                <v:path arrowok="t"/>
              </v:shape>
            </v:group>
            <v:group style="position:absolute;left:14640;top:9749;width:12;height:36" coordorigin="14640,9749" coordsize="12,36">
              <v:shape style="position:absolute;left:14640;top:9749;width:12;height:36" coordorigin="14640,9749" coordsize="12,36" path="m14646,9749l14646,9785e" filled="f" stroked="t" strokeweight=".7pt" strokecolor="#000000">
                <v:path arrowok="t"/>
              </v:shape>
            </v:group>
            <v:group style="position:absolute;left:14640;top:9797;width:12;height:36" coordorigin="14640,9797" coordsize="12,36">
              <v:shape style="position:absolute;left:14640;top:9797;width:12;height:36" coordorigin="14640,9797" coordsize="12,36" path="m14646,9797l14646,9833e" filled="f" stroked="t" strokeweight=".7pt" strokecolor="#000000">
                <v:path arrowok="t"/>
              </v:shape>
            </v:group>
            <v:group style="position:absolute;left:14640;top:9845;width:12;height:36" coordorigin="14640,9845" coordsize="12,36">
              <v:shape style="position:absolute;left:14640;top:9845;width:12;height:36" coordorigin="14640,9845" coordsize="12,36" path="m14646,9845l14646,9881e" filled="f" stroked="t" strokeweight=".7pt" strokecolor="#000000">
                <v:path arrowok="t"/>
              </v:shape>
            </v:group>
            <v:group style="position:absolute;left:14640;top:9893;width:12;height:36" coordorigin="14640,9893" coordsize="12,36">
              <v:shape style="position:absolute;left:14640;top:9893;width:12;height:36" coordorigin="14640,9893" coordsize="12,36" path="m14646,9893l14646,9929e" filled="f" stroked="t" strokeweight=".7pt" strokecolor="#000000">
                <v:path arrowok="t"/>
              </v:shape>
            </v:group>
            <v:group style="position:absolute;left:14640;top:9941;width:12;height:36" coordorigin="14640,9941" coordsize="12,36">
              <v:shape style="position:absolute;left:14640;top:9941;width:12;height:36" coordorigin="14640,9941" coordsize="12,36" path="m14646,9941l14646,9977e" filled="f" stroked="t" strokeweight=".7pt" strokecolor="#000000">
                <v:path arrowok="t"/>
              </v:shape>
            </v:group>
            <v:group style="position:absolute;left:14640;top:9989;width:12;height:36" coordorigin="14640,9989" coordsize="12,36">
              <v:shape style="position:absolute;left:14640;top:9989;width:12;height:36" coordorigin="14640,9989" coordsize="12,36" path="m14646,9989l14646,10025e" filled="f" stroked="t" strokeweight=".7pt" strokecolor="#000000">
                <v:path arrowok="t"/>
              </v:shape>
            </v:group>
            <v:group style="position:absolute;left:14640;top:10037;width:12;height:36" coordorigin="14640,10037" coordsize="12,36">
              <v:shape style="position:absolute;left:14640;top:10037;width:12;height:36" coordorigin="14640,10037" coordsize="12,36" path="m14646,10037l14646,10073e" filled="f" stroked="t" strokeweight=".7pt" strokecolor="#000000">
                <v:path arrowok="t"/>
              </v:shape>
            </v:group>
            <v:group style="position:absolute;left:14640;top:10085;width:12;height:36" coordorigin="14640,10085" coordsize="12,36">
              <v:shape style="position:absolute;left:14640;top:10085;width:12;height:36" coordorigin="14640,10085" coordsize="12,36" path="m14646,10085l14646,10121e" filled="f" stroked="t" strokeweight=".7pt" strokecolor="#000000">
                <v:path arrowok="t"/>
              </v:shape>
            </v:group>
            <v:group style="position:absolute;left:14640;top:10133;width:12;height:36" coordorigin="14640,10133" coordsize="12,36">
              <v:shape style="position:absolute;left:14640;top:10133;width:12;height:36" coordorigin="14640,10133" coordsize="12,36" path="m14646,10133l14646,10169e" filled="f" stroked="t" strokeweight=".7pt" strokecolor="#000000">
                <v:path arrowok="t"/>
              </v:shape>
            </v:group>
            <v:group style="position:absolute;left:14640;top:10181;width:12;height:36" coordorigin="14640,10181" coordsize="12,36">
              <v:shape style="position:absolute;left:14640;top:10181;width:12;height:36" coordorigin="14640,10181" coordsize="12,36" path="m14646,10181l14646,10217e" filled="f" stroked="t" strokeweight=".7pt" strokecolor="#000000">
                <v:path arrowok="t"/>
              </v:shape>
            </v:group>
            <v:group style="position:absolute;left:14640;top:10229;width:12;height:36" coordorigin="14640,10229" coordsize="12,36">
              <v:shape style="position:absolute;left:14640;top:10229;width:12;height:36" coordorigin="14640,10229" coordsize="12,36" path="m14646,10229l14646,10265e" filled="f" stroked="t" strokeweight=".7pt" strokecolor="#000000">
                <v:path arrowok="t"/>
              </v:shape>
            </v:group>
            <v:group style="position:absolute;left:14640;top:10277;width:12;height:36" coordorigin="14640,10277" coordsize="12,36">
              <v:shape style="position:absolute;left:14640;top:10277;width:12;height:36" coordorigin="14640,10277" coordsize="12,36" path="m14646,10277l14646,103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20.690002pt;width:1.3pt;height:4.9pt;mso-position-horizontal-relative:page;mso-position-vertical-relative:page;z-index:-22320" coordorigin="14633,10414" coordsize="26,98">
            <v:group style="position:absolute;left:14640;top:10421;width:12;height:36" coordorigin="14640,10421" coordsize="12,36">
              <v:shape style="position:absolute;left:14640;top:10421;width:12;height:36" coordorigin="14640,10421" coordsize="12,36" path="m14646,10421l14646,10457e" filled="f" stroked="t" strokeweight=".7pt" strokecolor="#000000">
                <v:path arrowok="t"/>
              </v:shape>
            </v:group>
            <v:group style="position:absolute;left:14640;top:10469;width:12;height:36" coordorigin="14640,10469" coordsize="12,36">
              <v:shape style="position:absolute;left:14640;top:10469;width:12;height:36" coordorigin="14640,10469" coordsize="12,36" path="m14646,10469l14646,105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0.289978pt;width:1.3pt;height:4.9pt;mso-position-horizontal-relative:page;mso-position-vertical-relative:page;z-index:-22319" coordorigin="14633,10606" coordsize="26,98">
            <v:group style="position:absolute;left:14640;top:10613;width:12;height:36" coordorigin="14640,10613" coordsize="12,36">
              <v:shape style="position:absolute;left:14640;top:10613;width:12;height:36" coordorigin="14640,10613" coordsize="12,36" path="m14646,10613l14646,10649e" filled="f" stroked="t" strokeweight=".7pt" strokecolor="#000000">
                <v:path arrowok="t"/>
              </v:shape>
            </v:group>
            <v:group style="position:absolute;left:14640;top:10661;width:12;height:36" coordorigin="14640,10661" coordsize="12,36">
              <v:shape style="position:absolute;left:14640;top:10661;width:12;height:36" coordorigin="14640,10661" coordsize="12,36" path="m14646,10661l14646,106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9.890015pt;width:1.3pt;height:4.9pt;mso-position-horizontal-relative:page;mso-position-vertical-relative:page;z-index:-22318" coordorigin="14633,10798" coordsize="26,98">
            <v:group style="position:absolute;left:14640;top:10805;width:12;height:36" coordorigin="14640,10805" coordsize="12,36">
              <v:shape style="position:absolute;left:14640;top:10805;width:12;height:36" coordorigin="14640,10805" coordsize="12,36" path="m14646,10805l14646,10841e" filled="f" stroked="t" strokeweight=".7pt" strokecolor="#000000">
                <v:path arrowok="t"/>
              </v:shape>
            </v:group>
            <v:group style="position:absolute;left:14640;top:10853;width:12;height:36" coordorigin="14640,10853" coordsize="12,36">
              <v:shape style="position:absolute;left:14640;top:10853;width:12;height:36" coordorigin="14640,10853" coordsize="12,36" path="m14646,10853l14646,108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2.090027pt;margin-top:549.48999pt;width:201.13pt;height:9.220pt;mso-position-horizontal-relative:page;mso-position-vertical-relative:page;z-index:-22317" coordorigin="10642,10990" coordsize="4023,184">
            <v:group style="position:absolute;left:14640;top:10997;width:12;height:36" coordorigin="14640,10997" coordsize="12,36">
              <v:shape style="position:absolute;left:14640;top:10997;width:12;height:36" coordorigin="14640,10997" coordsize="12,36" path="m14646,10997l14646,11033e" filled="f" stroked="t" strokeweight=".7pt" strokecolor="#000000">
                <v:path arrowok="t"/>
              </v:shape>
            </v:group>
            <v:group style="position:absolute;left:14640;top:11045;width:12;height:36" coordorigin="14640,11045" coordsize="12,36">
              <v:shape style="position:absolute;left:14640;top:11045;width:12;height:36" coordorigin="14640,11045" coordsize="12,36" path="m14646,11045l14646,11081e" filled="f" stroked="t" strokeweight=".7pt" strokecolor="#000000">
                <v:path arrowok="t"/>
              </v:shape>
            </v:group>
            <v:group style="position:absolute;left:14640;top:11093;width:12;height:36" coordorigin="14640,11093" coordsize="12,36">
              <v:shape style="position:absolute;left:14640;top:11093;width:12;height:36" coordorigin="14640,11093" coordsize="12,36" path="m14646,11093l14646,11129e" filled="f" stroked="t" strokeweight=".7pt" strokecolor="#000000">
                <v:path arrowok="t"/>
              </v:shape>
            </v:group>
            <v:group style="position:absolute;left:14640;top:11150;width:17;height:2" coordorigin="14640,11150" coordsize="17,2">
              <v:shape style="position:absolute;left:14640;top:11150;width:17;height:2" coordorigin="14640,11150" coordsize="17,0" path="m14657,11150l14640,11150e" filled="f" stroked="t" strokeweight=".76pt" strokecolor="#000000">
                <v:path arrowok="t"/>
              </v:shape>
            </v:group>
            <v:group style="position:absolute;left:10661;top:11143;width:36;height:12" coordorigin="10661,11143" coordsize="36,12">
              <v:shape style="position:absolute;left:10661;top:11143;width:36;height:12" coordorigin="10661,11143" coordsize="36,12" path="m10679,11143l10679,11155e" filled="f" stroked="t" strokeweight="1.9pt" strokecolor="#000000">
                <v:path arrowok="t"/>
              </v:shape>
            </v:group>
            <v:group style="position:absolute;left:10709;top:11143;width:36;height:12" coordorigin="10709,11143" coordsize="36,12">
              <v:shape style="position:absolute;left:10709;top:11143;width:36;height:12" coordorigin="10709,11143" coordsize="36,12" path="m10727,11143l10727,11155e" filled="f" stroked="t" strokeweight="1.9pt" strokecolor="#000000">
                <v:path arrowok="t"/>
              </v:shape>
            </v:group>
            <v:group style="position:absolute;left:10757;top:11143;width:36;height:12" coordorigin="10757,11143" coordsize="36,12">
              <v:shape style="position:absolute;left:10757;top:11143;width:36;height:12" coordorigin="10757,11143" coordsize="36,12" path="m10775,11143l10775,11155e" filled="f" stroked="t" strokeweight="1.9pt" strokecolor="#000000">
                <v:path arrowok="t"/>
              </v:shape>
            </v:group>
            <v:group style="position:absolute;left:10805;top:11143;width:36;height:12" coordorigin="10805,11143" coordsize="36,12">
              <v:shape style="position:absolute;left:10805;top:11143;width:36;height:12" coordorigin="10805,11143" coordsize="36,12" path="m10823,11143l10823,11155e" filled="f" stroked="t" strokeweight="1.9pt" strokecolor="#000000">
                <v:path arrowok="t"/>
              </v:shape>
            </v:group>
            <v:group style="position:absolute;left:10853;top:11143;width:36;height:12" coordorigin="10853,11143" coordsize="36,12">
              <v:shape style="position:absolute;left:10853;top:11143;width:36;height:12" coordorigin="10853,11143" coordsize="36,12" path="m10871,11143l10871,11155e" filled="f" stroked="t" strokeweight="1.9pt" strokecolor="#000000">
                <v:path arrowok="t"/>
              </v:shape>
            </v:group>
            <v:group style="position:absolute;left:10901;top:11143;width:36;height:12" coordorigin="10901,11143" coordsize="36,12">
              <v:shape style="position:absolute;left:10901;top:11143;width:36;height:12" coordorigin="10901,11143" coordsize="36,12" path="m10919,11143l10919,11155e" filled="f" stroked="t" strokeweight="1.9pt" strokecolor="#000000">
                <v:path arrowok="t"/>
              </v:shape>
            </v:group>
            <v:group style="position:absolute;left:10949;top:11143;width:36;height:12" coordorigin="10949,11143" coordsize="36,12">
              <v:shape style="position:absolute;left:10949;top:11143;width:36;height:12" coordorigin="10949,11143" coordsize="36,12" path="m10967,11143l10967,11155e" filled="f" stroked="t" strokeweight="1.9pt" strokecolor="#000000">
                <v:path arrowok="t"/>
              </v:shape>
            </v:group>
            <v:group style="position:absolute;left:10997;top:11143;width:36;height:12" coordorigin="10997,11143" coordsize="36,12">
              <v:shape style="position:absolute;left:10997;top:11143;width:36;height:12" coordorigin="10997,11143" coordsize="36,12" path="m11015,11143l11015,11155e" filled="f" stroked="t" strokeweight="1.9pt" strokecolor="#000000">
                <v:path arrowok="t"/>
              </v:shape>
            </v:group>
            <v:group style="position:absolute;left:11045;top:11143;width:36;height:12" coordorigin="11045,11143" coordsize="36,12">
              <v:shape style="position:absolute;left:11045;top:11143;width:36;height:12" coordorigin="11045,11143" coordsize="36,12" path="m11063,11143l11063,11155e" filled="f" stroked="t" strokeweight="1.9pt" strokecolor="#000000">
                <v:path arrowok="t"/>
              </v:shape>
            </v:group>
            <v:group style="position:absolute;left:11093;top:11143;width:36;height:12" coordorigin="11093,11143" coordsize="36,12">
              <v:shape style="position:absolute;left:11093;top:11143;width:36;height:12" coordorigin="11093,11143" coordsize="36,12" path="m11111,11143l11111,11155e" filled="f" stroked="t" strokeweight="1.9pt" strokecolor="#000000">
                <v:path arrowok="t"/>
              </v:shape>
            </v:group>
            <v:group style="position:absolute;left:11141;top:11143;width:36;height:12" coordorigin="11141,11143" coordsize="36,12">
              <v:shape style="position:absolute;left:11141;top:11143;width:36;height:12" coordorigin="11141,11143" coordsize="36,12" path="m11159,11143l11159,11155e" filled="f" stroked="t" strokeweight="1.9pt" strokecolor="#000000">
                <v:path arrowok="t"/>
              </v:shape>
            </v:group>
            <v:group style="position:absolute;left:11189;top:11143;width:36;height:12" coordorigin="11189,11143" coordsize="36,12">
              <v:shape style="position:absolute;left:11189;top:11143;width:36;height:12" coordorigin="11189,11143" coordsize="36,12" path="m11207,11143l11207,11155e" filled="f" stroked="t" strokeweight="1.9pt" strokecolor="#000000">
                <v:path arrowok="t"/>
              </v:shape>
            </v:group>
            <v:group style="position:absolute;left:11237;top:11143;width:36;height:12" coordorigin="11237,11143" coordsize="36,12">
              <v:shape style="position:absolute;left:11237;top:11143;width:36;height:12" coordorigin="11237,11143" coordsize="36,12" path="m11255,11143l11255,11155e" filled="f" stroked="t" strokeweight="1.9pt" strokecolor="#000000">
                <v:path arrowok="t"/>
              </v:shape>
            </v:group>
            <v:group style="position:absolute;left:11285;top:11143;width:36;height:12" coordorigin="11285,11143" coordsize="36,12">
              <v:shape style="position:absolute;left:11285;top:11143;width:36;height:12" coordorigin="11285,11143" coordsize="36,12" path="m11303,11143l11303,11155e" filled="f" stroked="t" strokeweight="1.9pt" strokecolor="#000000">
                <v:path arrowok="t"/>
              </v:shape>
            </v:group>
            <v:group style="position:absolute;left:11333;top:11143;width:36;height:12" coordorigin="11333,11143" coordsize="36,12">
              <v:shape style="position:absolute;left:11333;top:11143;width:36;height:12" coordorigin="11333,11143" coordsize="36,12" path="m11351,11143l11351,11155e" filled="f" stroked="t" strokeweight="1.9pt" strokecolor="#000000">
                <v:path arrowok="t"/>
              </v:shape>
            </v:group>
            <v:group style="position:absolute;left:11381;top:11143;width:36;height:12" coordorigin="11381,11143" coordsize="36,12">
              <v:shape style="position:absolute;left:11381;top:11143;width:36;height:12" coordorigin="11381,11143" coordsize="36,12" path="m11399,11143l11399,11155e" filled="f" stroked="t" strokeweight="1.9pt" strokecolor="#000000">
                <v:path arrowok="t"/>
              </v:shape>
            </v:group>
            <v:group style="position:absolute;left:11429;top:11143;width:36;height:12" coordorigin="11429,11143" coordsize="36,12">
              <v:shape style="position:absolute;left:11429;top:11143;width:36;height:12" coordorigin="11429,11143" coordsize="36,12" path="m11447,11143l11447,11155e" filled="f" stroked="t" strokeweight="1.9pt" strokecolor="#000000">
                <v:path arrowok="t"/>
              </v:shape>
            </v:group>
            <v:group style="position:absolute;left:11477;top:11143;width:36;height:12" coordorigin="11477,11143" coordsize="36,12">
              <v:shape style="position:absolute;left:11477;top:11143;width:36;height:12" coordorigin="11477,11143" coordsize="36,12" path="m11495,11143l11495,11155e" filled="f" stroked="t" strokeweight="1.9pt" strokecolor="#000000">
                <v:path arrowok="t"/>
              </v:shape>
            </v:group>
            <v:group style="position:absolute;left:11525;top:11143;width:36;height:12" coordorigin="11525,11143" coordsize="36,12">
              <v:shape style="position:absolute;left:11525;top:11143;width:36;height:12" coordorigin="11525,11143" coordsize="36,12" path="m11543,11143l11543,11155e" filled="f" stroked="t" strokeweight="1.9pt" strokecolor="#000000">
                <v:path arrowok="t"/>
              </v:shape>
            </v:group>
            <v:group style="position:absolute;left:11573;top:11143;width:36;height:12" coordorigin="11573,11143" coordsize="36,12">
              <v:shape style="position:absolute;left:11573;top:11143;width:36;height:12" coordorigin="11573,11143" coordsize="36,12" path="m11591,11143l11591,11155e" filled="f" stroked="t" strokeweight="1.9pt" strokecolor="#000000">
                <v:path arrowok="t"/>
              </v:shape>
            </v:group>
            <v:group style="position:absolute;left:11621;top:11143;width:36;height:12" coordorigin="11621,11143" coordsize="36,12">
              <v:shape style="position:absolute;left:11621;top:11143;width:36;height:12" coordorigin="11621,11143" coordsize="36,12" path="m11639,11143l11639,11155e" filled="f" stroked="t" strokeweight="1.9pt" strokecolor="#000000">
                <v:path arrowok="t"/>
              </v:shape>
            </v:group>
            <v:group style="position:absolute;left:11669;top:11143;width:36;height:12" coordorigin="11669,11143" coordsize="36,12">
              <v:shape style="position:absolute;left:11669;top:11143;width:36;height:12" coordorigin="11669,11143" coordsize="36,12" path="m11687,11143l11687,11155e" filled="f" stroked="t" strokeweight="1.9pt" strokecolor="#000000">
                <v:path arrowok="t"/>
              </v:shape>
            </v:group>
            <v:group style="position:absolute;left:11717;top:11143;width:36;height:12" coordorigin="11717,11143" coordsize="36,12">
              <v:shape style="position:absolute;left:11717;top:11143;width:36;height:12" coordorigin="11717,11143" coordsize="36,12" path="m11735,11143l11735,11155e" filled="f" stroked="t" strokeweight="1.9pt" strokecolor="#000000">
                <v:path arrowok="t"/>
              </v:shape>
            </v:group>
            <v:group style="position:absolute;left:11765;top:11143;width:36;height:12" coordorigin="11765,11143" coordsize="36,12">
              <v:shape style="position:absolute;left:11765;top:11143;width:36;height:12" coordorigin="11765,11143" coordsize="36,12" path="m11783,11143l11783,11155e" filled="f" stroked="t" strokeweight="1.9pt" strokecolor="#000000">
                <v:path arrowok="t"/>
              </v:shape>
            </v:group>
            <v:group style="position:absolute;left:11813;top:11143;width:36;height:12" coordorigin="11813,11143" coordsize="36,12">
              <v:shape style="position:absolute;left:11813;top:11143;width:36;height:12" coordorigin="11813,11143" coordsize="36,12" path="m11831,11143l11831,11155e" filled="f" stroked="t" strokeweight="1.9pt" strokecolor="#000000">
                <v:path arrowok="t"/>
              </v:shape>
            </v:group>
            <v:group style="position:absolute;left:11861;top:11143;width:36;height:12" coordorigin="11861,11143" coordsize="36,12">
              <v:shape style="position:absolute;left:11861;top:11143;width:36;height:12" coordorigin="11861,11143" coordsize="36,12" path="m11879,11143l11879,11155e" filled="f" stroked="t" strokeweight="1.9pt" strokecolor="#000000">
                <v:path arrowok="t"/>
              </v:shape>
            </v:group>
            <v:group style="position:absolute;left:11909;top:11143;width:36;height:12" coordorigin="11909,11143" coordsize="36,12">
              <v:shape style="position:absolute;left:11909;top:11143;width:36;height:12" coordorigin="11909,11143" coordsize="36,12" path="m11927,11143l11927,11155e" filled="f" stroked="t" strokeweight="1.9pt" strokecolor="#000000">
                <v:path arrowok="t"/>
              </v:shape>
            </v:group>
            <v:group style="position:absolute;left:11957;top:11143;width:36;height:12" coordorigin="11957,11143" coordsize="36,12">
              <v:shape style="position:absolute;left:11957;top:11143;width:36;height:12" coordorigin="11957,11143" coordsize="36,12" path="m11975,11143l11975,11155e" filled="f" stroked="t" strokeweight="1.9pt" strokecolor="#000000">
                <v:path arrowok="t"/>
              </v:shape>
            </v:group>
            <v:group style="position:absolute;left:12005;top:11143;width:36;height:12" coordorigin="12005,11143" coordsize="36,12">
              <v:shape style="position:absolute;left:12005;top:11143;width:36;height:12" coordorigin="12005,11143" coordsize="36,12" path="m12023,11143l12023,11155e" filled="f" stroked="t" strokeweight="1.9pt" strokecolor="#000000">
                <v:path arrowok="t"/>
              </v:shape>
            </v:group>
            <v:group style="position:absolute;left:12053;top:11143;width:36;height:12" coordorigin="12053,11143" coordsize="36,12">
              <v:shape style="position:absolute;left:12053;top:11143;width:36;height:12" coordorigin="12053,11143" coordsize="36,12" path="m12071,11143l12071,11155e" filled="f" stroked="t" strokeweight="1.9pt" strokecolor="#000000">
                <v:path arrowok="t"/>
              </v:shape>
            </v:group>
            <v:group style="position:absolute;left:12101;top:11143;width:36;height:12" coordorigin="12101,11143" coordsize="36,12">
              <v:shape style="position:absolute;left:12101;top:11143;width:36;height:12" coordorigin="12101,11143" coordsize="36,12" path="m12119,11143l12119,11155e" filled="f" stroked="t" strokeweight="1.9pt" strokecolor="#000000">
                <v:path arrowok="t"/>
              </v:shape>
            </v:group>
            <v:group style="position:absolute;left:12149;top:11143;width:36;height:12" coordorigin="12149,11143" coordsize="36,12">
              <v:shape style="position:absolute;left:12149;top:11143;width:36;height:12" coordorigin="12149,11143" coordsize="36,12" path="m12167,11143l12167,11155e" filled="f" stroked="t" strokeweight="1.9pt" strokecolor="#000000">
                <v:path arrowok="t"/>
              </v:shape>
            </v:group>
            <v:group style="position:absolute;left:12197;top:11143;width:36;height:12" coordorigin="12197,11143" coordsize="36,12">
              <v:shape style="position:absolute;left:12197;top:11143;width:36;height:12" coordorigin="12197,11143" coordsize="36,12" path="m12215,11143l12215,11155e" filled="f" stroked="t" strokeweight="1.9pt" strokecolor="#000000">
                <v:path arrowok="t"/>
              </v:shape>
            </v:group>
            <v:group style="position:absolute;left:12245;top:11143;width:36;height:12" coordorigin="12245,11143" coordsize="36,12">
              <v:shape style="position:absolute;left:12245;top:11143;width:36;height:12" coordorigin="12245,11143" coordsize="36,12" path="m12263,11143l12263,11155e" filled="f" stroked="t" strokeweight="1.9pt" strokecolor="#000000">
                <v:path arrowok="t"/>
              </v:shape>
            </v:group>
            <v:group style="position:absolute;left:12293;top:11143;width:36;height:12" coordorigin="12293,11143" coordsize="36,12">
              <v:shape style="position:absolute;left:12293;top:11143;width:36;height:12" coordorigin="12293,11143" coordsize="36,12" path="m12311,11143l12311,11155e" filled="f" stroked="t" strokeweight="1.9pt" strokecolor="#000000">
                <v:path arrowok="t"/>
              </v:shape>
            </v:group>
            <v:group style="position:absolute;left:12341;top:11143;width:36;height:12" coordorigin="12341,11143" coordsize="36,12">
              <v:shape style="position:absolute;left:12341;top:11143;width:36;height:12" coordorigin="12341,11143" coordsize="36,12" path="m12359,11143l12359,11155e" filled="f" stroked="t" strokeweight="1.9pt" strokecolor="#000000">
                <v:path arrowok="t"/>
              </v:shape>
            </v:group>
            <v:group style="position:absolute;left:12389;top:11143;width:36;height:12" coordorigin="12389,11143" coordsize="36,12">
              <v:shape style="position:absolute;left:12389;top:11143;width:36;height:12" coordorigin="12389,11143" coordsize="36,12" path="m12407,11143l12407,11155e" filled="f" stroked="t" strokeweight="1.9pt" strokecolor="#000000">
                <v:path arrowok="t"/>
              </v:shape>
            </v:group>
            <v:group style="position:absolute;left:12437;top:11143;width:36;height:12" coordorigin="12437,11143" coordsize="36,12">
              <v:shape style="position:absolute;left:12437;top:11143;width:36;height:12" coordorigin="12437,11143" coordsize="36,12" path="m12455,11143l12455,11155e" filled="f" stroked="t" strokeweight="1.9pt" strokecolor="#000000">
                <v:path arrowok="t"/>
              </v:shape>
            </v:group>
            <v:group style="position:absolute;left:12485;top:11143;width:36;height:12" coordorigin="12485,11143" coordsize="36,12">
              <v:shape style="position:absolute;left:12485;top:11143;width:36;height:12" coordorigin="12485,11143" coordsize="36,12" path="m12503,11143l12503,11155e" filled="f" stroked="t" strokeweight="1.9pt" strokecolor="#000000">
                <v:path arrowok="t"/>
              </v:shape>
            </v:group>
            <v:group style="position:absolute;left:12533;top:11143;width:36;height:12" coordorigin="12533,11143" coordsize="36,12">
              <v:shape style="position:absolute;left:12533;top:11143;width:36;height:12" coordorigin="12533,11143" coordsize="36,12" path="m12551,11143l12551,11155e" filled="f" stroked="t" strokeweight="1.9pt" strokecolor="#000000">
                <v:path arrowok="t"/>
              </v:shape>
            </v:group>
            <v:group style="position:absolute;left:12581;top:11143;width:36;height:12" coordorigin="12581,11143" coordsize="36,12">
              <v:shape style="position:absolute;left:12581;top:11143;width:36;height:12" coordorigin="12581,11143" coordsize="36,12" path="m12599,11143l12599,11155e" filled="f" stroked="t" strokeweight="1.9pt" strokecolor="#000000">
                <v:path arrowok="t"/>
              </v:shape>
            </v:group>
            <v:group style="position:absolute;left:12629;top:11143;width:36;height:12" coordorigin="12629,11143" coordsize="36,12">
              <v:shape style="position:absolute;left:12629;top:11143;width:36;height:12" coordorigin="12629,11143" coordsize="36,12" path="m12647,11143l12647,11155e" filled="f" stroked="t" strokeweight="1.9pt" strokecolor="#000000">
                <v:path arrowok="t"/>
              </v:shape>
            </v:group>
            <v:group style="position:absolute;left:12677;top:11143;width:36;height:12" coordorigin="12677,11143" coordsize="36,12">
              <v:shape style="position:absolute;left:12677;top:11143;width:36;height:12" coordorigin="12677,11143" coordsize="36,12" path="m12695,11143l12695,11155e" filled="f" stroked="t" strokeweight="1.9pt" strokecolor="#000000">
                <v:path arrowok="t"/>
              </v:shape>
            </v:group>
            <v:group style="position:absolute;left:12725;top:11143;width:36;height:12" coordorigin="12725,11143" coordsize="36,12">
              <v:shape style="position:absolute;left:12725;top:11143;width:36;height:12" coordorigin="12725,11143" coordsize="36,12" path="m12743,11143l12743,11155e" filled="f" stroked="t" strokeweight="1.9pt" strokecolor="#000000">
                <v:path arrowok="t"/>
              </v:shape>
            </v:group>
            <v:group style="position:absolute;left:12773;top:11143;width:36;height:12" coordorigin="12773,11143" coordsize="36,12">
              <v:shape style="position:absolute;left:12773;top:11143;width:36;height:12" coordorigin="12773,11143" coordsize="36,12" path="m12791,11143l12791,11155e" filled="f" stroked="t" strokeweight="1.9pt" strokecolor="#000000">
                <v:path arrowok="t"/>
              </v:shape>
            </v:group>
            <v:group style="position:absolute;left:12821;top:11143;width:36;height:12" coordorigin="12821,11143" coordsize="36,12">
              <v:shape style="position:absolute;left:12821;top:11143;width:36;height:12" coordorigin="12821,11143" coordsize="36,12" path="m12839,11143l12839,11155e" filled="f" stroked="t" strokeweight="1.9pt" strokecolor="#000000">
                <v:path arrowok="t"/>
              </v:shape>
            </v:group>
            <v:group style="position:absolute;left:12869;top:11143;width:36;height:12" coordorigin="12869,11143" coordsize="36,12">
              <v:shape style="position:absolute;left:12869;top:11143;width:36;height:12" coordorigin="12869,11143" coordsize="36,12" path="m12887,11143l12887,11155e" filled="f" stroked="t" strokeweight="1.9pt" strokecolor="#000000">
                <v:path arrowok="t"/>
              </v:shape>
            </v:group>
            <v:group style="position:absolute;left:12917;top:11143;width:36;height:12" coordorigin="12917,11143" coordsize="36,12">
              <v:shape style="position:absolute;left:12917;top:11143;width:36;height:12" coordorigin="12917,11143" coordsize="36,12" path="m12935,11143l12935,11155e" filled="f" stroked="t" strokeweight="1.9pt" strokecolor="#000000">
                <v:path arrowok="t"/>
              </v:shape>
            </v:group>
            <v:group style="position:absolute;left:12965;top:11143;width:36;height:12" coordorigin="12965,11143" coordsize="36,12">
              <v:shape style="position:absolute;left:12965;top:11143;width:36;height:12" coordorigin="12965,11143" coordsize="36,12" path="m12983,11143l12983,11155e" filled="f" stroked="t" strokeweight="1.9pt" strokecolor="#000000">
                <v:path arrowok="t"/>
              </v:shape>
            </v:group>
            <v:group style="position:absolute;left:13013;top:11143;width:36;height:12" coordorigin="13013,11143" coordsize="36,12">
              <v:shape style="position:absolute;left:13013;top:11143;width:36;height:12" coordorigin="13013,11143" coordsize="36,12" path="m13031,11143l13031,11155e" filled="f" stroked="t" strokeweight="1.9pt" strokecolor="#000000">
                <v:path arrowok="t"/>
              </v:shape>
            </v:group>
            <v:group style="position:absolute;left:13061;top:11143;width:36;height:12" coordorigin="13061,11143" coordsize="36,12">
              <v:shape style="position:absolute;left:13061;top:11143;width:36;height:12" coordorigin="13061,11143" coordsize="36,12" path="m13079,11143l13079,11155e" filled="f" stroked="t" strokeweight="1.9pt" strokecolor="#000000">
                <v:path arrowok="t"/>
              </v:shape>
            </v:group>
            <v:group style="position:absolute;left:13109;top:11143;width:36;height:12" coordorigin="13109,11143" coordsize="36,12">
              <v:shape style="position:absolute;left:13109;top:11143;width:36;height:12" coordorigin="13109,11143" coordsize="36,12" path="m13127,11143l13127,11155e" filled="f" stroked="t" strokeweight="1.9pt" strokecolor="#000000">
                <v:path arrowok="t"/>
              </v:shape>
            </v:group>
            <v:group style="position:absolute;left:13157;top:11143;width:36;height:12" coordorigin="13157,11143" coordsize="36,12">
              <v:shape style="position:absolute;left:13157;top:11143;width:36;height:12" coordorigin="13157,11143" coordsize="36,12" path="m13175,11143l13175,11155e" filled="f" stroked="t" strokeweight="1.9pt" strokecolor="#000000">
                <v:path arrowok="t"/>
              </v:shape>
            </v:group>
            <v:group style="position:absolute;left:13205;top:11143;width:36;height:12" coordorigin="13205,11143" coordsize="36,12">
              <v:shape style="position:absolute;left:13205;top:11143;width:36;height:12" coordorigin="13205,11143" coordsize="36,12" path="m13223,11143l13223,11155e" filled="f" stroked="t" strokeweight="1.9pt" strokecolor="#000000">
                <v:path arrowok="t"/>
              </v:shape>
            </v:group>
            <v:group style="position:absolute;left:13253;top:11143;width:36;height:12" coordorigin="13253,11143" coordsize="36,12">
              <v:shape style="position:absolute;left:13253;top:11143;width:36;height:12" coordorigin="13253,11143" coordsize="36,12" path="m13271,11143l13271,11155e" filled="f" stroked="t" strokeweight="1.9pt" strokecolor="#000000">
                <v:path arrowok="t"/>
              </v:shape>
            </v:group>
            <v:group style="position:absolute;left:13301;top:11143;width:36;height:12" coordorigin="13301,11143" coordsize="36,12">
              <v:shape style="position:absolute;left:13301;top:11143;width:36;height:12" coordorigin="13301,11143" coordsize="36,12" path="m13319,11143l13319,11155e" filled="f" stroked="t" strokeweight="1.9pt" strokecolor="#000000">
                <v:path arrowok="t"/>
              </v:shape>
            </v:group>
            <v:group style="position:absolute;left:13349;top:11143;width:36;height:12" coordorigin="13349,11143" coordsize="36,12">
              <v:shape style="position:absolute;left:13349;top:11143;width:36;height:12" coordorigin="13349,11143" coordsize="36,12" path="m13367,11143l13367,11155e" filled="f" stroked="t" strokeweight="1.9pt" strokecolor="#000000">
                <v:path arrowok="t"/>
              </v:shape>
            </v:group>
            <v:group style="position:absolute;left:13397;top:11143;width:36;height:12" coordorigin="13397,11143" coordsize="36,12">
              <v:shape style="position:absolute;left:13397;top:11143;width:36;height:12" coordorigin="13397,11143" coordsize="36,12" path="m13415,11143l13415,11155e" filled="f" stroked="t" strokeweight="1.9pt" strokecolor="#000000">
                <v:path arrowok="t"/>
              </v:shape>
            </v:group>
            <v:group style="position:absolute;left:13445;top:11143;width:36;height:12" coordorigin="13445,11143" coordsize="36,12">
              <v:shape style="position:absolute;left:13445;top:11143;width:36;height:12" coordorigin="13445,11143" coordsize="36,12" path="m13463,11143l13463,11155e" filled="f" stroked="t" strokeweight="1.9pt" strokecolor="#000000">
                <v:path arrowok="t"/>
              </v:shape>
            </v:group>
            <v:group style="position:absolute;left:13493;top:11143;width:36;height:12" coordorigin="13493,11143" coordsize="36,12">
              <v:shape style="position:absolute;left:13493;top:11143;width:36;height:12" coordorigin="13493,11143" coordsize="36,12" path="m13511,11143l13511,11155e" filled="f" stroked="t" strokeweight="1.9pt" strokecolor="#000000">
                <v:path arrowok="t"/>
              </v:shape>
            </v:group>
            <v:group style="position:absolute;left:13541;top:11143;width:36;height:12" coordorigin="13541,11143" coordsize="36,12">
              <v:shape style="position:absolute;left:13541;top:11143;width:36;height:12" coordorigin="13541,11143" coordsize="36,12" path="m13559,11143l13559,11155e" filled="f" stroked="t" strokeweight="1.9pt" strokecolor="#000000">
                <v:path arrowok="t"/>
              </v:shape>
            </v:group>
            <v:group style="position:absolute;left:13589;top:11143;width:36;height:12" coordorigin="13589,11143" coordsize="36,12">
              <v:shape style="position:absolute;left:13589;top:11143;width:36;height:12" coordorigin="13589,11143" coordsize="36,12" path="m13607,11143l13607,11155e" filled="f" stroked="t" strokeweight="1.9pt" strokecolor="#000000">
                <v:path arrowok="t"/>
              </v:shape>
            </v:group>
            <v:group style="position:absolute;left:13637;top:11143;width:36;height:12" coordorigin="13637,11143" coordsize="36,12">
              <v:shape style="position:absolute;left:13637;top:11143;width:36;height:12" coordorigin="13637,11143" coordsize="36,12" path="m13655,11143l13655,11155e" filled="f" stroked="t" strokeweight="1.9pt" strokecolor="#000000">
                <v:path arrowok="t"/>
              </v:shape>
            </v:group>
            <v:group style="position:absolute;left:13685;top:11143;width:36;height:12" coordorigin="13685,11143" coordsize="36,12">
              <v:shape style="position:absolute;left:13685;top:11143;width:36;height:12" coordorigin="13685,11143" coordsize="36,12" path="m13703,11143l13703,11155e" filled="f" stroked="t" strokeweight="1.9pt" strokecolor="#000000">
                <v:path arrowok="t"/>
              </v:shape>
            </v:group>
            <v:group style="position:absolute;left:13733;top:11143;width:36;height:12" coordorigin="13733,11143" coordsize="36,12">
              <v:shape style="position:absolute;left:13733;top:11143;width:36;height:12" coordorigin="13733,11143" coordsize="36,12" path="m13751,11143l13751,11155e" filled="f" stroked="t" strokeweight="1.9pt" strokecolor="#000000">
                <v:path arrowok="t"/>
              </v:shape>
            </v:group>
            <v:group style="position:absolute;left:13781;top:11143;width:36;height:12" coordorigin="13781,11143" coordsize="36,12">
              <v:shape style="position:absolute;left:13781;top:11143;width:36;height:12" coordorigin="13781,11143" coordsize="36,12" path="m13799,11143l13799,11155e" filled="f" stroked="t" strokeweight="1.9pt" strokecolor="#000000">
                <v:path arrowok="t"/>
              </v:shape>
            </v:group>
            <v:group style="position:absolute;left:13829;top:11143;width:36;height:12" coordorigin="13829,11143" coordsize="36,12">
              <v:shape style="position:absolute;left:13829;top:11143;width:36;height:12" coordorigin="13829,11143" coordsize="36,12" path="m13847,11143l13847,11155e" filled="f" stroked="t" strokeweight="1.9pt" strokecolor="#000000">
                <v:path arrowok="t"/>
              </v:shape>
            </v:group>
            <v:group style="position:absolute;left:13877;top:11143;width:36;height:12" coordorigin="13877,11143" coordsize="36,12">
              <v:shape style="position:absolute;left:13877;top:11143;width:36;height:12" coordorigin="13877,11143" coordsize="36,12" path="m13895,11143l13895,11155e" filled="f" stroked="t" strokeweight="1.9pt" strokecolor="#000000">
                <v:path arrowok="t"/>
              </v:shape>
            </v:group>
            <v:group style="position:absolute;left:13925;top:11143;width:36;height:12" coordorigin="13925,11143" coordsize="36,12">
              <v:shape style="position:absolute;left:13925;top:11143;width:36;height:12" coordorigin="13925,11143" coordsize="36,12" path="m13943,11143l13943,11155e" filled="f" stroked="t" strokeweight="1.9pt" strokecolor="#000000">
                <v:path arrowok="t"/>
              </v:shape>
            </v:group>
            <v:group style="position:absolute;left:13973;top:11143;width:36;height:12" coordorigin="13973,11143" coordsize="36,12">
              <v:shape style="position:absolute;left:13973;top:11143;width:36;height:12" coordorigin="13973,11143" coordsize="36,12" path="m13991,11143l13991,11155e" filled="f" stroked="t" strokeweight="1.9pt" strokecolor="#000000">
                <v:path arrowok="t"/>
              </v:shape>
            </v:group>
            <v:group style="position:absolute;left:14021;top:11143;width:36;height:12" coordorigin="14021,11143" coordsize="36,12">
              <v:shape style="position:absolute;left:14021;top:11143;width:36;height:12" coordorigin="14021,11143" coordsize="36,12" path="m14039,11143l14039,11155e" filled="f" stroked="t" strokeweight="1.9pt" strokecolor="#000000">
                <v:path arrowok="t"/>
              </v:shape>
            </v:group>
            <v:group style="position:absolute;left:14069;top:11143;width:36;height:12" coordorigin="14069,11143" coordsize="36,12">
              <v:shape style="position:absolute;left:14069;top:11143;width:36;height:12" coordorigin="14069,11143" coordsize="36,12" path="m14087,11143l14087,11155e" filled="f" stroked="t" strokeweight="1.9pt" strokecolor="#000000">
                <v:path arrowok="t"/>
              </v:shape>
            </v:group>
            <v:group style="position:absolute;left:14117;top:11143;width:36;height:12" coordorigin="14117,11143" coordsize="36,12">
              <v:shape style="position:absolute;left:14117;top:11143;width:36;height:12" coordorigin="14117,11143" coordsize="36,12" path="m14135,11143l14135,11155e" filled="f" stroked="t" strokeweight="1.9pt" strokecolor="#000000">
                <v:path arrowok="t"/>
              </v:shape>
            </v:group>
            <v:group style="position:absolute;left:14165;top:11143;width:36;height:12" coordorigin="14165,11143" coordsize="36,12">
              <v:shape style="position:absolute;left:14165;top:11143;width:36;height:12" coordorigin="14165,11143" coordsize="36,12" path="m14183,11143l14183,11155e" filled="f" stroked="t" strokeweight="1.9pt" strokecolor="#000000">
                <v:path arrowok="t"/>
              </v:shape>
            </v:group>
            <v:group style="position:absolute;left:14213;top:11143;width:36;height:12" coordorigin="14213,11143" coordsize="36,12">
              <v:shape style="position:absolute;left:14213;top:11143;width:36;height:12" coordorigin="14213,11143" coordsize="36,12" path="m14231,11143l14231,11155e" filled="f" stroked="t" strokeweight="1.9pt" strokecolor="#000000">
                <v:path arrowok="t"/>
              </v:shape>
            </v:group>
            <v:group style="position:absolute;left:14261;top:11143;width:36;height:12" coordorigin="14261,11143" coordsize="36,12">
              <v:shape style="position:absolute;left:14261;top:11143;width:36;height:12" coordorigin="14261,11143" coordsize="36,12" path="m14279,11143l14279,11155e" filled="f" stroked="t" strokeweight="1.9pt" strokecolor="#000000">
                <v:path arrowok="t"/>
              </v:shape>
            </v:group>
            <v:group style="position:absolute;left:14309;top:11143;width:36;height:12" coordorigin="14309,11143" coordsize="36,12">
              <v:shape style="position:absolute;left:14309;top:11143;width:36;height:12" coordorigin="14309,11143" coordsize="36,12" path="m14327,11143l14327,11155e" filled="f" stroked="t" strokeweight="1.9pt" strokecolor="#000000">
                <v:path arrowok="t"/>
              </v:shape>
            </v:group>
            <v:group style="position:absolute;left:14357;top:11143;width:36;height:12" coordorigin="14357,11143" coordsize="36,12">
              <v:shape style="position:absolute;left:14357;top:11143;width:36;height:12" coordorigin="14357,11143" coordsize="36,12" path="m14375,11143l14375,11155e" filled="f" stroked="t" strokeweight="1.9pt" strokecolor="#000000">
                <v:path arrowok="t"/>
              </v:shape>
            </v:group>
            <v:group style="position:absolute;left:14405;top:11143;width:36;height:12" coordorigin="14405,11143" coordsize="36,12">
              <v:shape style="position:absolute;left:14405;top:11143;width:36;height:12" coordorigin="14405,11143" coordsize="36,12" path="m14423,11143l14423,11155e" filled="f" stroked="t" strokeweight="1.9pt" strokecolor="#000000">
                <v:path arrowok="t"/>
              </v:shape>
            </v:group>
            <v:group style="position:absolute;left:14453;top:11143;width:36;height:12" coordorigin="14453,11143" coordsize="36,12">
              <v:shape style="position:absolute;left:14453;top:11143;width:36;height:12" coordorigin="14453,11143" coordsize="36,12" path="m14471,11143l14471,11155e" filled="f" stroked="t" strokeweight="1.9pt" strokecolor="#000000">
                <v:path arrowok="t"/>
              </v:shape>
            </v:group>
            <v:group style="position:absolute;left:14501;top:11143;width:36;height:12" coordorigin="14501,11143" coordsize="36,12">
              <v:shape style="position:absolute;left:14501;top:11143;width:36;height:12" coordorigin="14501,11143" coordsize="36,12" path="m14519,11143l14519,11155e" filled="f" stroked="t" strokeweight="1.9pt" strokecolor="#000000">
                <v:path arrowok="t"/>
              </v:shape>
            </v:group>
            <v:group style="position:absolute;left:14549;top:11143;width:36;height:12" coordorigin="14549,11143" coordsize="36,12">
              <v:shape style="position:absolute;left:14549;top:11143;width:36;height:12" coordorigin="14549,11143" coordsize="36,12" path="m14567,11143l14567,11155e" filled="f" stroked="t" strokeweight="1.9pt" strokecolor="#000000">
                <v:path arrowok="t"/>
              </v:shape>
            </v:group>
            <v:group style="position:absolute;left:14597;top:11143;width:36;height:12" coordorigin="14597,11143" coordsize="36,12">
              <v:shape style="position:absolute;left:14597;top:11143;width:36;height:12" coordorigin="14597,11143" coordsize="36,12" path="m14615,11143l14615,11155e" filled="f" stroked="t" strokeweight="1.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34.289993pt;width:1.3pt;height:12.1pt;mso-position-horizontal-relative:page;mso-position-vertical-relative:page;z-index:-22316" coordorigin="1169,2686" coordsize="26,242">
            <v:group style="position:absolute;left:1176;top:2693;width:12;height:36" coordorigin="1176,2693" coordsize="12,36">
              <v:shape style="position:absolute;left:1176;top:2693;width:12;height:36" coordorigin="1176,2693" coordsize="12,36" path="m1182,2693l1182,2729e" filled="f" stroked="t" strokeweight=".7pt" strokecolor="#000000">
                <v:path arrowok="t"/>
              </v:shape>
            </v:group>
            <v:group style="position:absolute;left:1176;top:2741;width:12;height:36" coordorigin="1176,2741" coordsize="12,36">
              <v:shape style="position:absolute;left:1176;top:2741;width:12;height:36" coordorigin="1176,2741" coordsize="12,36" path="m1182,2741l1182,2777e" filled="f" stroked="t" strokeweight=".7pt" strokecolor="#000000">
                <v:path arrowok="t"/>
              </v:shape>
            </v:group>
            <v:group style="position:absolute;left:1176;top:2789;width:12;height:36" coordorigin="1176,2789" coordsize="12,36">
              <v:shape style="position:absolute;left:1176;top:2789;width:12;height:36" coordorigin="1176,2789" coordsize="12,36" path="m1182,2789l1182,2825e" filled="f" stroked="t" strokeweight=".7pt" strokecolor="#000000">
                <v:path arrowok="t"/>
              </v:shape>
            </v:group>
            <v:group style="position:absolute;left:1176;top:2837;width:12;height:36" coordorigin="1176,2837" coordsize="12,36">
              <v:shape style="position:absolute;left:1176;top:2837;width:12;height:36" coordorigin="1176,2837" coordsize="12,36" path="m1182,2837l1182,2873e" filled="f" stroked="t" strokeweight=".7pt" strokecolor="#000000">
                <v:path arrowok="t"/>
              </v:shape>
            </v:group>
            <v:group style="position:absolute;left:1176;top:2885;width:12;height:36" coordorigin="1176,2885" coordsize="12,36">
              <v:shape style="position:absolute;left:1176;top:2885;width:12;height:36" coordorigin="1176,2885" coordsize="12,36" path="m1182,2885l1182,292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53.490005pt;width:1.3pt;height:12.1pt;mso-position-horizontal-relative:page;mso-position-vertical-relative:page;z-index:-22315" coordorigin="1169,3070" coordsize="26,242">
            <v:group style="position:absolute;left:1176;top:3077;width:12;height:36" coordorigin="1176,3077" coordsize="12,36">
              <v:shape style="position:absolute;left:1176;top:3077;width:12;height:36" coordorigin="1176,3077" coordsize="12,36" path="m1182,3077l1182,3113e" filled="f" stroked="t" strokeweight=".7pt" strokecolor="#000000">
                <v:path arrowok="t"/>
              </v:shape>
            </v:group>
            <v:group style="position:absolute;left:1176;top:3125;width:12;height:36" coordorigin="1176,3125" coordsize="12,36">
              <v:shape style="position:absolute;left:1176;top:3125;width:12;height:36" coordorigin="1176,3125" coordsize="12,36" path="m1182,3125l1182,3161e" filled="f" stroked="t" strokeweight=".7pt" strokecolor="#000000">
                <v:path arrowok="t"/>
              </v:shape>
            </v:group>
            <v:group style="position:absolute;left:1176;top:3173;width:12;height:36" coordorigin="1176,3173" coordsize="12,36">
              <v:shape style="position:absolute;left:1176;top:3173;width:12;height:36" coordorigin="1176,3173" coordsize="12,36" path="m1182,3173l1182,3209e" filled="f" stroked="t" strokeweight=".7pt" strokecolor="#000000">
                <v:path arrowok="t"/>
              </v:shape>
            </v:group>
            <v:group style="position:absolute;left:1176;top:3221;width:12;height:36" coordorigin="1176,3221" coordsize="12,36">
              <v:shape style="position:absolute;left:1176;top:3221;width:12;height:36" coordorigin="1176,3221" coordsize="12,36" path="m1182,3221l1182,3257e" filled="f" stroked="t" strokeweight=".7pt" strokecolor="#000000">
                <v:path arrowok="t"/>
              </v:shape>
            </v:group>
            <v:group style="position:absolute;left:1176;top:3269;width:12;height:36" coordorigin="1176,3269" coordsize="12,36">
              <v:shape style="position:absolute;left:1176;top:3269;width:12;height:36" coordorigin="1176,3269" coordsize="12,36" path="m1182,3269l1182,33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0.289993pt;width:1.3pt;height:4.9pt;mso-position-horizontal-relative:page;mso-position-vertical-relative:page;z-index:-22314" coordorigin="1169,3406" coordsize="26,98">
            <v:group style="position:absolute;left:1176;top:3413;width:12;height:36" coordorigin="1176,3413" coordsize="12,36">
              <v:shape style="position:absolute;left:1176;top:3413;width:12;height:36" coordorigin="1176,3413" coordsize="12,36" path="m1182,3413l1182,3449e" filled="f" stroked="t" strokeweight=".7pt" strokecolor="#000000">
                <v:path arrowok="t"/>
              </v:shape>
            </v:group>
            <v:group style="position:absolute;left:1176;top:3461;width:12;height:36" coordorigin="1176,3461" coordsize="12,36">
              <v:shape style="position:absolute;left:1176;top:3461;width:12;height:36" coordorigin="1176,3461" coordsize="12,36" path="m1182,3461l1182,34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9.889999pt;width:1.3pt;height:4.9pt;mso-position-horizontal-relative:page;mso-position-vertical-relative:page;z-index:-22313" coordorigin="1169,3598" coordsize="26,98">
            <v:group style="position:absolute;left:1176;top:3605;width:12;height:36" coordorigin="1176,3605" coordsize="12,36">
              <v:shape style="position:absolute;left:1176;top:3605;width:12;height:36" coordorigin="1176,3605" coordsize="12,36" path="m1182,3605l1182,3641e" filled="f" stroked="t" strokeweight=".7pt" strokecolor="#000000">
                <v:path arrowok="t"/>
              </v:shape>
            </v:group>
            <v:group style="position:absolute;left:1176;top:3653;width:12;height:36" coordorigin="1176,3653" coordsize="12,36">
              <v:shape style="position:absolute;left:1176;top:3653;width:12;height:36" coordorigin="1176,3653" coordsize="12,36" path="m1182,3653l1182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89.490005pt;width:1.3pt;height:4.9pt;mso-position-horizontal-relative:page;mso-position-vertical-relative:page;z-index:-22312" coordorigin="1169,3790" coordsize="26,98">
            <v:group style="position:absolute;left:1176;top:3797;width:12;height:36" coordorigin="1176,3797" coordsize="12,36">
              <v:shape style="position:absolute;left:1176;top:3797;width:12;height:36" coordorigin="1176,3797" coordsize="12,36" path="m1182,3797l1182,3833e" filled="f" stroked="t" strokeweight=".7pt" strokecolor="#000000">
                <v:path arrowok="t"/>
              </v:shape>
            </v:group>
            <v:group style="position:absolute;left:1176;top:3845;width:12;height:36" coordorigin="1176,3845" coordsize="12,36">
              <v:shape style="position:absolute;left:1176;top:3845;width:12;height:36" coordorigin="1176,3845" coordsize="12,36" path="m1182,3845l1182,38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99.089996pt;width:1.3pt;height:4.9pt;mso-position-horizontal-relative:page;mso-position-vertical-relative:page;z-index:-22311" coordorigin="1169,3982" coordsize="26,98">
            <v:group style="position:absolute;left:1176;top:3989;width:12;height:36" coordorigin="1176,3989" coordsize="12,36">
              <v:shape style="position:absolute;left:1176;top:3989;width:12;height:36" coordorigin="1176,3989" coordsize="12,36" path="m1182,3989l1182,4025e" filled="f" stroked="t" strokeweight=".7pt" strokecolor="#000000">
                <v:path arrowok="t"/>
              </v:shape>
            </v:group>
            <v:group style="position:absolute;left:1176;top:4037;width:12;height:36" coordorigin="1176,4037" coordsize="12,36">
              <v:shape style="position:absolute;left:1176;top:4037;width:12;height:36" coordorigin="1176,4037" coordsize="12,36" path="m1182,4037l1182,40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08.690002pt;width:1.3pt;height:4.9pt;mso-position-horizontal-relative:page;mso-position-vertical-relative:page;z-index:-22310" coordorigin="1169,4174" coordsize="26,98">
            <v:group style="position:absolute;left:1176;top:4181;width:12;height:36" coordorigin="1176,4181" coordsize="12,36">
              <v:shape style="position:absolute;left:1176;top:4181;width:12;height:36" coordorigin="1176,4181" coordsize="12,36" path="m1182,4181l1182,4217e" filled="f" stroked="t" strokeweight=".7pt" strokecolor="#000000">
                <v:path arrowok="t"/>
              </v:shape>
            </v:group>
            <v:group style="position:absolute;left:1176;top:4229;width:12;height:36" coordorigin="1176,4229" coordsize="12,36">
              <v:shape style="position:absolute;left:1176;top:4229;width:12;height:36" coordorigin="1176,4229" coordsize="12,36" path="m1182,4229l1182,42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18.289993pt;width:1.3pt;height:4.9pt;mso-position-horizontal-relative:page;mso-position-vertical-relative:page;z-index:-22309" coordorigin="1169,4366" coordsize="26,98">
            <v:group style="position:absolute;left:1176;top:4373;width:12;height:36" coordorigin="1176,4373" coordsize="12,36">
              <v:shape style="position:absolute;left:1176;top:4373;width:12;height:36" coordorigin="1176,4373" coordsize="12,36" path="m1182,4373l1182,4409e" filled="f" stroked="t" strokeweight=".7pt" strokecolor="#000000">
                <v:path arrowok="t"/>
              </v:shape>
            </v:group>
            <v:group style="position:absolute;left:1176;top:4421;width:12;height:36" coordorigin="1176,4421" coordsize="12,36">
              <v:shape style="position:absolute;left:1176;top:4421;width:12;height:36" coordorigin="1176,4421" coordsize="12,36" path="m1182,4421l1182,44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27.889999pt;width:1.3pt;height:4.9pt;mso-position-horizontal-relative:page;mso-position-vertical-relative:page;z-index:-22308" coordorigin="1169,4558" coordsize="26,98">
            <v:group style="position:absolute;left:1176;top:4565;width:12;height:36" coordorigin="1176,4565" coordsize="12,36">
              <v:shape style="position:absolute;left:1176;top:4565;width:12;height:36" coordorigin="1176,4565" coordsize="12,36" path="m1182,4565l1182,4601e" filled="f" stroked="t" strokeweight=".7pt" strokecolor="#000000">
                <v:path arrowok="t"/>
              </v:shape>
            </v:group>
            <v:group style="position:absolute;left:1176;top:4613;width:12;height:36" coordorigin="1176,4613" coordsize="12,36">
              <v:shape style="position:absolute;left:1176;top:4613;width:12;height:36" coordorigin="1176,4613" coordsize="12,36" path="m1182,4613l1182,46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37.490005pt;width:1.3pt;height:4.9pt;mso-position-horizontal-relative:page;mso-position-vertical-relative:page;z-index:-22307" coordorigin="1169,4750" coordsize="26,98">
            <v:group style="position:absolute;left:1176;top:4757;width:12;height:36" coordorigin="1176,4757" coordsize="12,36">
              <v:shape style="position:absolute;left:1176;top:4757;width:12;height:36" coordorigin="1176,4757" coordsize="12,36" path="m1182,4757l1182,4793e" filled="f" stroked="t" strokeweight=".7pt" strokecolor="#000000">
                <v:path arrowok="t"/>
              </v:shape>
            </v:group>
            <v:group style="position:absolute;left:1176;top:4805;width:12;height:36" coordorigin="1176,4805" coordsize="12,36">
              <v:shape style="position:absolute;left:1176;top:4805;width:12;height:36" coordorigin="1176,4805" coordsize="12,36" path="m1182,4805l1182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47.089996pt;width:1.3pt;height:4.9pt;mso-position-horizontal-relative:page;mso-position-vertical-relative:page;z-index:-22306" coordorigin="1169,4942" coordsize="26,98">
            <v:group style="position:absolute;left:1176;top:4949;width:12;height:36" coordorigin="1176,4949" coordsize="12,36">
              <v:shape style="position:absolute;left:1176;top:4949;width:12;height:36" coordorigin="1176,4949" coordsize="12,36" path="m1182,4949l1182,4985e" filled="f" stroked="t" strokeweight=".7pt" strokecolor="#000000">
                <v:path arrowok="t"/>
              </v:shape>
            </v:group>
            <v:group style="position:absolute;left:1176;top:4997;width:12;height:36" coordorigin="1176,4997" coordsize="12,36">
              <v:shape style="position:absolute;left:1176;top:4997;width:12;height:36" coordorigin="1176,4997" coordsize="12,36" path="m1182,4997l1182,50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56.690002pt;width:1.3pt;height:4.9pt;mso-position-horizontal-relative:page;mso-position-vertical-relative:page;z-index:-22305" coordorigin="1169,5134" coordsize="26,98">
            <v:group style="position:absolute;left:1176;top:5141;width:12;height:36" coordorigin="1176,5141" coordsize="12,36">
              <v:shape style="position:absolute;left:1176;top:5141;width:12;height:36" coordorigin="1176,5141" coordsize="12,36" path="m1182,5141l1182,5177e" filled="f" stroked="t" strokeweight=".7pt" strokecolor="#000000">
                <v:path arrowok="t"/>
              </v:shape>
            </v:group>
            <v:group style="position:absolute;left:1176;top:5189;width:12;height:36" coordorigin="1176,5189" coordsize="12,36">
              <v:shape style="position:absolute;left:1176;top:5189;width:12;height:36" coordorigin="1176,5189" coordsize="12,36" path="m1182,5189l1182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66.290009pt;width:1.3pt;height:4.9pt;mso-position-horizontal-relative:page;mso-position-vertical-relative:page;z-index:-22304" coordorigin="1169,5326" coordsize="26,98">
            <v:group style="position:absolute;left:1176;top:5333;width:12;height:36" coordorigin="1176,5333" coordsize="12,36">
              <v:shape style="position:absolute;left:1176;top:5333;width:12;height:36" coordorigin="1176,5333" coordsize="12,36" path="m1182,5333l1182,5369e" filled="f" stroked="t" strokeweight=".7pt" strokecolor="#000000">
                <v:path arrowok="t"/>
              </v:shape>
            </v:group>
            <v:group style="position:absolute;left:1176;top:5381;width:12;height:36" coordorigin="1176,5381" coordsize="12,36">
              <v:shape style="position:absolute;left:1176;top:5381;width:12;height:36" coordorigin="1176,5381" coordsize="12,36" path="m1182,5381l1182,54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276.239990pt;width:.6pt;height:1.8pt;mso-position-horizontal-relative:page;mso-position-vertical-relative:page;z-index:-22303" coordorigin="1176,5525" coordsize="12,36">
            <v:shape style="position:absolute;left:1176;top:5525;width:12;height:36" coordorigin="1176,5525" coordsize="12,36" path="m1182,5525l1182,556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85.839996pt;width:.6pt;height:1.8pt;mso-position-horizontal-relative:page;mso-position-vertical-relative:page;z-index:-22302" coordorigin="1176,5717" coordsize="12,36">
            <v:shape style="position:absolute;left:1176;top:5717;width:12;height:36" coordorigin="1176,5717" coordsize="12,36" path="m1182,5717l1182,575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95.440002pt;width:.6pt;height:1.8pt;mso-position-horizontal-relative:page;mso-position-vertical-relative:page;z-index:-22301" coordorigin="1176,5909" coordsize="12,36">
            <v:shape style="position:absolute;left:1176;top:5909;width:12;height:36" coordorigin="1176,5909" coordsize="12,36" path="m1182,5909l1182,594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305.040009pt;width:.6pt;height:1.8pt;mso-position-horizontal-relative:page;mso-position-vertical-relative:page;z-index:-22300" coordorigin="1176,6101" coordsize="12,36">
            <v:shape style="position:absolute;left:1176;top:6101;width:12;height:36" coordorigin="1176,6101" coordsize="12,36" path="m1182,6101l1182,613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314.640015pt;width:.6pt;height:1.8pt;mso-position-horizontal-relative:page;mso-position-vertical-relative:page;z-index:-22299" coordorigin="1176,6293" coordsize="12,36">
            <v:shape style="position:absolute;left:1176;top:6293;width:12;height:36" coordorigin="1176,6293" coordsize="12,36" path="m1182,6293l1182,632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321.489990pt;width:1.3pt;height:4.9pt;mso-position-horizontal-relative:page;mso-position-vertical-relative:page;z-index:-22298" coordorigin="1169,6430" coordsize="26,98">
            <v:group style="position:absolute;left:1176;top:6437;width:12;height:36" coordorigin="1176,6437" coordsize="12,36">
              <v:shape style="position:absolute;left:1176;top:6437;width:12;height:36" coordorigin="1176,6437" coordsize="12,36" path="m1182,6437l1182,6473e" filled="f" stroked="t" strokeweight=".7pt" strokecolor="#000000">
                <v:path arrowok="t"/>
              </v:shape>
            </v:group>
            <v:group style="position:absolute;left:1176;top:6485;width:12;height:36" coordorigin="1176,6485" coordsize="12,36">
              <v:shape style="position:absolute;left:1176;top:6485;width:12;height:36" coordorigin="1176,6485" coordsize="12,36" path="m1182,6485l1182,652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31.089996pt;width:1.3pt;height:4.9pt;mso-position-horizontal-relative:page;mso-position-vertical-relative:page;z-index:-22297" coordorigin="1169,6622" coordsize="26,98">
            <v:group style="position:absolute;left:1176;top:6629;width:12;height:36" coordorigin="1176,6629" coordsize="12,36">
              <v:shape style="position:absolute;left:1176;top:6629;width:12;height:36" coordorigin="1176,6629" coordsize="12,36" path="m1182,6629l1182,6665e" filled="f" stroked="t" strokeweight=".7pt" strokecolor="#000000">
                <v:path arrowok="t"/>
              </v:shape>
            </v:group>
            <v:group style="position:absolute;left:1176;top:6677;width:12;height:36" coordorigin="1176,6677" coordsize="12,36">
              <v:shape style="position:absolute;left:1176;top:6677;width:12;height:36" coordorigin="1176,6677" coordsize="12,36" path="m1182,6677l1182,67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40.690002pt;width:1.3pt;height:4.9pt;mso-position-horizontal-relative:page;mso-position-vertical-relative:page;z-index:-22296" coordorigin="1169,6814" coordsize="26,98">
            <v:group style="position:absolute;left:1176;top:6821;width:12;height:36" coordorigin="1176,6821" coordsize="12,36">
              <v:shape style="position:absolute;left:1176;top:6821;width:12;height:36" coordorigin="1176,6821" coordsize="12,36" path="m1182,6821l1182,6857e" filled="f" stroked="t" strokeweight=".7pt" strokecolor="#000000">
                <v:path arrowok="t"/>
              </v:shape>
            </v:group>
            <v:group style="position:absolute;left:1176;top:6869;width:12;height:36" coordorigin="1176,6869" coordsize="12,36">
              <v:shape style="position:absolute;left:1176;top:6869;width:12;height:36" coordorigin="1176,6869" coordsize="12,36" path="m1182,6869l1182,69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0.290009pt;width:1.3pt;height:4.9pt;mso-position-horizontal-relative:page;mso-position-vertical-relative:page;z-index:-22295" coordorigin="1169,7006" coordsize="26,98">
            <v:group style="position:absolute;left:1176;top:7013;width:12;height:36" coordorigin="1176,7013" coordsize="12,36">
              <v:shape style="position:absolute;left:1176;top:7013;width:12;height:36" coordorigin="1176,7013" coordsize="12,36" path="m1182,7013l1182,7049e" filled="f" stroked="t" strokeweight=".7pt" strokecolor="#000000">
                <v:path arrowok="t"/>
              </v:shape>
            </v:group>
            <v:group style="position:absolute;left:1176;top:7061;width:12;height:36" coordorigin="1176,7061" coordsize="12,36">
              <v:shape style="position:absolute;left:1176;top:7061;width:12;height:36" coordorigin="1176,7061" coordsize="12,36" path="m1182,7061l1182,70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9.890015pt;width:1.3pt;height:4.9pt;mso-position-horizontal-relative:page;mso-position-vertical-relative:page;z-index:-22294" coordorigin="1169,7198" coordsize="26,98">
            <v:group style="position:absolute;left:1176;top:7205;width:12;height:36" coordorigin="1176,7205" coordsize="12,36">
              <v:shape style="position:absolute;left:1176;top:7205;width:12;height:36" coordorigin="1176,7205" coordsize="12,36" path="m1182,7205l1182,7241e" filled="f" stroked="t" strokeweight=".7pt" strokecolor="#000000">
                <v:path arrowok="t"/>
              </v:shape>
            </v:group>
            <v:group style="position:absolute;left:1176;top:7253;width:12;height:36" coordorigin="1176,7253" coordsize="12,36">
              <v:shape style="position:absolute;left:1176;top:7253;width:12;height:36" coordorigin="1176,7253" coordsize="12,36" path="m1182,7253l1182,72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69.48999pt;width:1.3pt;height:4.9pt;mso-position-horizontal-relative:page;mso-position-vertical-relative:page;z-index:-22293" coordorigin="1169,7390" coordsize="26,98">
            <v:group style="position:absolute;left:1176;top:7397;width:12;height:36" coordorigin="1176,7397" coordsize="12,36">
              <v:shape style="position:absolute;left:1176;top:7397;width:12;height:36" coordorigin="1176,7397" coordsize="12,36" path="m1182,7397l1182,7433e" filled="f" stroked="t" strokeweight=".7pt" strokecolor="#000000">
                <v:path arrowok="t"/>
              </v:shape>
            </v:group>
            <v:group style="position:absolute;left:1176;top:7445;width:12;height:36" coordorigin="1176,7445" coordsize="12,36">
              <v:shape style="position:absolute;left:1176;top:7445;width:12;height:36" coordorigin="1176,7445" coordsize="12,36" path="m1182,7445l1182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79.089996pt;width:1.3pt;height:4.9pt;mso-position-horizontal-relative:page;mso-position-vertical-relative:page;z-index:-22292" coordorigin="1169,7582" coordsize="26,98">
            <v:group style="position:absolute;left:1176;top:7589;width:12;height:36" coordorigin="1176,7589" coordsize="12,36">
              <v:shape style="position:absolute;left:1176;top:7589;width:12;height:36" coordorigin="1176,7589" coordsize="12,36" path="m1182,7589l1182,7625e" filled="f" stroked="t" strokeweight=".7pt" strokecolor="#000000">
                <v:path arrowok="t"/>
              </v:shape>
            </v:group>
            <v:group style="position:absolute;left:1176;top:7637;width:12;height:36" coordorigin="1176,7637" coordsize="12,36">
              <v:shape style="position:absolute;left:1176;top:7637;width:12;height:36" coordorigin="1176,7637" coordsize="12,36" path="m1182,7637l1182,76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88.690002pt;width:1.3pt;height:4.9pt;mso-position-horizontal-relative:page;mso-position-vertical-relative:page;z-index:-22291" coordorigin="1169,7774" coordsize="26,98">
            <v:group style="position:absolute;left:1176;top:7781;width:12;height:36" coordorigin="1176,7781" coordsize="12,36">
              <v:shape style="position:absolute;left:1176;top:7781;width:12;height:36" coordorigin="1176,7781" coordsize="12,36" path="m1182,7781l1182,7817e" filled="f" stroked="t" strokeweight=".7pt" strokecolor="#000000">
                <v:path arrowok="t"/>
              </v:shape>
            </v:group>
            <v:group style="position:absolute;left:1176;top:7829;width:12;height:36" coordorigin="1176,7829" coordsize="12,36">
              <v:shape style="position:absolute;left:1176;top:7829;width:12;height:36" coordorigin="1176,7829" coordsize="12,36" path="m1182,7829l1182,78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98.290009pt;width:1.3pt;height:4.9pt;mso-position-horizontal-relative:page;mso-position-vertical-relative:page;z-index:-22290" coordorigin="1169,7966" coordsize="26,98">
            <v:group style="position:absolute;left:1176;top:7973;width:12;height:36" coordorigin="1176,7973" coordsize="12,36">
              <v:shape style="position:absolute;left:1176;top:7973;width:12;height:36" coordorigin="1176,7973" coordsize="12,36" path="m1182,7973l1182,8009e" filled="f" stroked="t" strokeweight=".7pt" strokecolor="#000000">
                <v:path arrowok="t"/>
              </v:shape>
            </v:group>
            <v:group style="position:absolute;left:1176;top:8021;width:12;height:36" coordorigin="1176,8021" coordsize="12,36">
              <v:shape style="position:absolute;left:1176;top:8021;width:12;height:36" coordorigin="1176,8021" coordsize="12,36" path="m1182,8021l1182,80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07.890015pt;width:1.3pt;height:4.9pt;mso-position-horizontal-relative:page;mso-position-vertical-relative:page;z-index:-22289" coordorigin="1169,8158" coordsize="26,98">
            <v:group style="position:absolute;left:1176;top:8165;width:12;height:36" coordorigin="1176,8165" coordsize="12,36">
              <v:shape style="position:absolute;left:1176;top:8165;width:12;height:36" coordorigin="1176,8165" coordsize="12,36" path="m1182,8165l1182,8201e" filled="f" stroked="t" strokeweight=".7pt" strokecolor="#000000">
                <v:path arrowok="t"/>
              </v:shape>
            </v:group>
            <v:group style="position:absolute;left:1176;top:8213;width:12;height:36" coordorigin="1176,8213" coordsize="12,36">
              <v:shape style="position:absolute;left:1176;top:8213;width:12;height:36" coordorigin="1176,8213" coordsize="12,36" path="m1182,8213l1182,82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17.48999pt;width:1.3pt;height:4.9pt;mso-position-horizontal-relative:page;mso-position-vertical-relative:page;z-index:-22288" coordorigin="1169,8350" coordsize="26,98">
            <v:group style="position:absolute;left:1176;top:8357;width:12;height:36" coordorigin="1176,8357" coordsize="12,36">
              <v:shape style="position:absolute;left:1176;top:8357;width:12;height:36" coordorigin="1176,8357" coordsize="12,36" path="m1182,8357l1182,8393e" filled="f" stroked="t" strokeweight=".7pt" strokecolor="#000000">
                <v:path arrowok="t"/>
              </v:shape>
            </v:group>
            <v:group style="position:absolute;left:1176;top:8405;width:12;height:36" coordorigin="1176,8405" coordsize="12,36">
              <v:shape style="position:absolute;left:1176;top:8405;width:12;height:36" coordorigin="1176,8405" coordsize="12,36" path="m1182,8405l1182,84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27.089996pt;width:1.3pt;height:4.9pt;mso-position-horizontal-relative:page;mso-position-vertical-relative:page;z-index:-22287" coordorigin="1169,8542" coordsize="26,98">
            <v:group style="position:absolute;left:1176;top:8549;width:12;height:36" coordorigin="1176,8549" coordsize="12,36">
              <v:shape style="position:absolute;left:1176;top:8549;width:12;height:36" coordorigin="1176,8549" coordsize="12,36" path="m1182,8549l1182,8585e" filled="f" stroked="t" strokeweight=".7pt" strokecolor="#000000">
                <v:path arrowok="t"/>
              </v:shape>
            </v:group>
            <v:group style="position:absolute;left:1176;top:8597;width:12;height:36" coordorigin="1176,8597" coordsize="12,36">
              <v:shape style="position:absolute;left:1176;top:8597;width:12;height:36" coordorigin="1176,8597" coordsize="12,36" path="m1182,8597l1182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36.690002pt;width:1.3pt;height:4.9pt;mso-position-horizontal-relative:page;mso-position-vertical-relative:page;z-index:-22286" coordorigin="1169,8734" coordsize="26,98">
            <v:group style="position:absolute;left:1176;top:8741;width:12;height:36" coordorigin="1176,8741" coordsize="12,36">
              <v:shape style="position:absolute;left:1176;top:8741;width:12;height:36" coordorigin="1176,8741" coordsize="12,36" path="m1182,8741l1182,8777e" filled="f" stroked="t" strokeweight=".7pt" strokecolor="#000000">
                <v:path arrowok="t"/>
              </v:shape>
            </v:group>
            <v:group style="position:absolute;left:1176;top:8789;width:12;height:36" coordorigin="1176,8789" coordsize="12,36">
              <v:shape style="position:absolute;left:1176;top:8789;width:12;height:36" coordorigin="1176,8789" coordsize="12,36" path="m1182,8789l1182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46.290009pt;width:1.3pt;height:4.9pt;mso-position-horizontal-relative:page;mso-position-vertical-relative:page;z-index:-22285" coordorigin="1169,8926" coordsize="26,98">
            <v:group style="position:absolute;left:1176;top:8933;width:12;height:36" coordorigin="1176,8933" coordsize="12,36">
              <v:shape style="position:absolute;left:1176;top:8933;width:12;height:36" coordorigin="1176,8933" coordsize="12,36" path="m1182,8933l1182,8969e" filled="f" stroked="t" strokeweight=".7pt" strokecolor="#000000">
                <v:path arrowok="t"/>
              </v:shape>
            </v:group>
            <v:group style="position:absolute;left:1176;top:8981;width:12;height:36" coordorigin="1176,8981" coordsize="12,36">
              <v:shape style="position:absolute;left:1176;top:8981;width:12;height:36" coordorigin="1176,8981" coordsize="12,36" path="m1182,8981l1182,90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55.890015pt;width:1.3pt;height:4.9pt;mso-position-horizontal-relative:page;mso-position-vertical-relative:page;z-index:-22284" coordorigin="1169,9118" coordsize="26,98">
            <v:group style="position:absolute;left:1176;top:9125;width:12;height:36" coordorigin="1176,9125" coordsize="12,36">
              <v:shape style="position:absolute;left:1176;top:9125;width:12;height:36" coordorigin="1176,9125" coordsize="12,36" path="m1182,9125l1182,9161e" filled="f" stroked="t" strokeweight=".7pt" strokecolor="#000000">
                <v:path arrowok="t"/>
              </v:shape>
            </v:group>
            <v:group style="position:absolute;left:1176;top:9173;width:12;height:36" coordorigin="1176,9173" coordsize="12,36">
              <v:shape style="position:absolute;left:1176;top:9173;width:12;height:36" coordorigin="1176,9173" coordsize="12,36" path="m1182,9173l1182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465.839996pt;width:.6pt;height:1.8pt;mso-position-horizontal-relative:page;mso-position-vertical-relative:page;z-index:-22283" coordorigin="1176,9317" coordsize="12,36">
            <v:shape style="position:absolute;left:1176;top:9317;width:12;height:36" coordorigin="1176,9317" coordsize="12,36" path="m1182,9317l1182,935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75.440002pt;width:.6pt;height:1.8pt;mso-position-horizontal-relative:page;mso-position-vertical-relative:page;z-index:-22282" coordorigin="1176,9509" coordsize="12,36">
            <v:shape style="position:absolute;left:1176;top:9509;width:12;height:36" coordorigin="1176,9509" coordsize="12,36" path="m1182,9509l1182,954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85.040009pt;width:.6pt;height:1.8pt;mso-position-horizontal-relative:page;mso-position-vertical-relative:page;z-index:-22281" coordorigin="1176,9701" coordsize="12,36">
            <v:shape style="position:absolute;left:1176;top:9701;width:12;height:36" coordorigin="1176,9701" coordsize="12,36" path="m1182,9701l1182,973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94.640015pt;width:.6pt;height:1.8pt;mso-position-horizontal-relative:page;mso-position-vertical-relative:page;z-index:-22280" coordorigin="1176,9893" coordsize="12,36">
            <v:shape style="position:absolute;left:1176;top:9893;width:12;height:36" coordorigin="1176,9893" coordsize="12,36" path="m1182,9893l1182,992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504.23999pt;width:.6pt;height:1.8pt;mso-position-horizontal-relative:page;mso-position-vertical-relative:page;z-index:-22279" coordorigin="1176,10085" coordsize="12,36">
            <v:shape style="position:absolute;left:1176;top:10085;width:12;height:36" coordorigin="1176,10085" coordsize="12,36" path="m1182,10085l1182,1012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511.089996pt;width:1.3pt;height:4.9pt;mso-position-horizontal-relative:page;mso-position-vertical-relative:page;z-index:-22278" coordorigin="1169,10222" coordsize="26,98">
            <v:group style="position:absolute;left:1176;top:10229;width:12;height:36" coordorigin="1176,10229" coordsize="12,36">
              <v:shape style="position:absolute;left:1176;top:10229;width:12;height:36" coordorigin="1176,10229" coordsize="12,36" path="m1182,10229l1182,10265e" filled="f" stroked="t" strokeweight=".7pt" strokecolor="#000000">
                <v:path arrowok="t"/>
              </v:shape>
            </v:group>
            <v:group style="position:absolute;left:1176;top:10277;width:12;height:36" coordorigin="1176,10277" coordsize="12,36">
              <v:shape style="position:absolute;left:1176;top:10277;width:12;height:36" coordorigin="1176,10277" coordsize="12,36" path="m1182,10277l1182,103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20.690002pt;width:1.3pt;height:4.9pt;mso-position-horizontal-relative:page;mso-position-vertical-relative:page;z-index:-22277" coordorigin="1169,10414" coordsize="26,98">
            <v:group style="position:absolute;left:1176;top:10421;width:12;height:36" coordorigin="1176,10421" coordsize="12,36">
              <v:shape style="position:absolute;left:1176;top:10421;width:12;height:36" coordorigin="1176,10421" coordsize="12,36" path="m1182,10421l1182,10457e" filled="f" stroked="t" strokeweight=".7pt" strokecolor="#000000">
                <v:path arrowok="t"/>
              </v:shape>
            </v:group>
            <v:group style="position:absolute;left:1176;top:10469;width:12;height:36" coordorigin="1176,10469" coordsize="12,36">
              <v:shape style="position:absolute;left:1176;top:10469;width:12;height:36" coordorigin="1176,10469" coordsize="12,36" path="m1182,10469l1182,105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30.289978pt;width:1.3pt;height:4.9pt;mso-position-horizontal-relative:page;mso-position-vertical-relative:page;z-index:-22276" coordorigin="1169,10606" coordsize="26,98">
            <v:group style="position:absolute;left:1176;top:10613;width:12;height:36" coordorigin="1176,10613" coordsize="12,36">
              <v:shape style="position:absolute;left:1176;top:10613;width:12;height:36" coordorigin="1176,10613" coordsize="12,36" path="m1182,10613l1182,10649e" filled="f" stroked="t" strokeweight=".7pt" strokecolor="#000000">
                <v:path arrowok="t"/>
              </v:shape>
            </v:group>
            <v:group style="position:absolute;left:1176;top:10661;width:12;height:36" coordorigin="1176,10661" coordsize="12,36">
              <v:shape style="position:absolute;left:1176;top:10661;width:12;height:36" coordorigin="1176,10661" coordsize="12,36" path="m1182,10661l1182,106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39.890015pt;width:1.3pt;height:4.9pt;mso-position-horizontal-relative:page;mso-position-vertical-relative:page;z-index:-22275" coordorigin="1169,10798" coordsize="26,98">
            <v:group style="position:absolute;left:1176;top:10805;width:12;height:36" coordorigin="1176,10805" coordsize="12,36">
              <v:shape style="position:absolute;left:1176;top:10805;width:12;height:36" coordorigin="1176,10805" coordsize="12,36" path="m1182,10805l1182,10841e" filled="f" stroked="t" strokeweight=".7pt" strokecolor="#000000">
                <v:path arrowok="t"/>
              </v:shape>
            </v:group>
            <v:group style="position:absolute;left:1176;top:10853;width:12;height:36" coordorigin="1176,10853" coordsize="12,36">
              <v:shape style="position:absolute;left:1176;top:10853;width:12;height:36" coordorigin="1176,10853" coordsize="12,36" path="m1182,10853l1182,108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49.48999pt;width:1.3pt;height:4.9pt;mso-position-horizontal-relative:page;mso-position-vertical-relative:page;z-index:-22274" coordorigin="1169,10990" coordsize="26,98">
            <v:group style="position:absolute;left:1176;top:10997;width:12;height:36" coordorigin="1176,10997" coordsize="12,36">
              <v:shape style="position:absolute;left:1176;top:10997;width:12;height:36" coordorigin="1176,10997" coordsize="12,36" path="m1182,10997l1182,11033e" filled="f" stroked="t" strokeweight=".7pt" strokecolor="#000000">
                <v:path arrowok="t"/>
              </v:shape>
            </v:group>
            <v:group style="position:absolute;left:1176;top:11045;width:12;height:36" coordorigin="1176,11045" coordsize="12,36">
              <v:shape style="position:absolute;left:1176;top:11045;width:12;height:36" coordorigin="1176,11045" coordsize="12,36" path="m1182,11045l1182,110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369995pt;margin-top:102.25pt;width:202.17pt;height:456.05pt;mso-position-horizontal-relative:page;mso-position-vertical-relative:page;z-index:-2227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8" w:hRule="exact"/>
                    </w:trPr>
                    <w:tc>
                      <w:tcPr>
                        <w:tcW w:w="4007" w:type="dxa"/>
                        <w:gridSpan w:val="4"/>
                        <w:tcBorders>
                          <w:top w:val="single" w:sz="5.6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FFFF9A"/>
                      </w:tcPr>
                      <w:p>
                        <w:pPr>
                          <w:spacing w:before="11" w:after="0" w:line="240" w:lineRule="auto"/>
                          <w:ind w:left="128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Percepciones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Anuales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85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Previsión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92" w:right="16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48" w:right="2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86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Vacacional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80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Ajuste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37" w:right="116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Calendario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nil" w:sz="6" w:space="0" w:color="auto"/>
                        </w:tcBorders>
                        <w:shd w:val="clear" w:color="auto" w:fill="339A33"/>
                      </w:tcPr>
                      <w:p>
                        <w:pPr>
                          <w:spacing w:before="95" w:after="0" w:line="240" w:lineRule="auto"/>
                          <w:ind w:left="25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Aguinaldo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169" w:lineRule="exact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169" w:lineRule="exact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10639.2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169" w:lineRule="exact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3492.67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9" w:lineRule="exact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32,240.00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9407.9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3088.45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28,508.80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11881.06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3900.35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36,003.20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12837.79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4214.43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38,902.40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14206.37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4663.71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43,049.60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16244.45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5332.77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49,225.60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18751.39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6155.76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56,822.40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5319.6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1746.33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16,120.00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4703.95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1544.23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14,254.40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5940.53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1950.17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18,001.60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6418.9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2107.21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19,451.20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7103.18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2331.85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21,524.80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8122.22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2666.39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24,612.80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9375.7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3077.88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28,411.20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7838.69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2573.31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23,753.60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8591.62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2820.48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26,035.20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9457.54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3104.75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28,659.20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9677.18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3176.85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10400.54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3414.32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31,516.80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7532.45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2472.77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22,825.60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9075.26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2979.25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27,500.80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9704.64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3185.87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29,408.00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10497.7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3446.21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31,811.20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11309.76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3712.8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34,272.00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4987.5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1637.31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15,113.64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4987.5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1637.31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15,113.64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6188.61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2031.61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18,753.36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6188.61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2031.61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18,753.36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6188.61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2031.61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18,753.36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6188.61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2031.61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18,753.36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10639.2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3492.67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32,240.00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9407.9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3088.45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28,508.80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11881.06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3900.35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36,003.20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12837.79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4214.43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38,902.40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14206.37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4663.71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43,049.60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16244.45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5332.77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49,225.60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18751.39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6155.76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56,822.40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4084.61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1340.91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12,377.60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2754.05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2766.72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908.27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2754.05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3058.18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1003.95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9,267.20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3813.22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1251.81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11,555.20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3621.02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10,972.80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198" w:hRule="exact"/>
        </w:trPr>
        <w:tc>
          <w:tcPr>
            <w:tcW w:w="5516" w:type="dxa"/>
            <w:gridSpan w:val="2"/>
            <w:tcBorders>
              <w:top w:val="nil" w:sz="6" w:space="0" w:color="auto"/>
              <w:bottom w:val="single" w:sz="10.4" w:space="0" w:color="000000"/>
              <w:left w:val="nil" w:sz="6" w:space="0" w:color="auto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3667" w:type="dxa"/>
            <w:gridSpan w:val="4"/>
            <w:tcBorders>
              <w:top w:val="single" w:sz="5.6" w:space="0" w:color="000000"/>
              <w:bottom w:val="nil" w:sz="6" w:space="0" w:color="auto"/>
              <w:left w:val="single" w:sz="5.6" w:space="0" w:color="000000"/>
              <w:right w:val="single" w:sz="5.6" w:space="0" w:color="000000"/>
            </w:tcBorders>
            <w:shd w:val="clear" w:color="auto" w:fill="FFFF9A"/>
          </w:tcPr>
          <w:p>
            <w:pPr>
              <w:spacing w:before="11" w:after="0" w:line="240" w:lineRule="auto"/>
              <w:ind w:left="1033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Percepciones</w:t>
            </w:r>
            <w:r>
              <w:rPr>
                <w:rFonts w:ascii="Arial" w:hAnsi="Arial" w:cs="Arial" w:eastAsia="Arial"/>
                <w:sz w:val="13"/>
                <w:szCs w:val="13"/>
                <w:spacing w:val="2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Mensuales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361" w:hRule="exact"/>
        </w:trPr>
        <w:tc>
          <w:tcPr>
            <w:tcW w:w="532" w:type="dxa"/>
            <w:tcBorders>
              <w:top w:val="single" w:sz="10.4" w:space="0" w:color="000000"/>
              <w:bottom w:val="single" w:sz="15.2" w:space="0" w:color="000000"/>
              <w:left w:val="single" w:sz="10.4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8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Clave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2237" w:right="220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Puesto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5" w:after="0" w:line="240" w:lineRule="auto"/>
              <w:ind w:left="342" w:right="-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Sueldo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470" w:right="-3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Base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Compensación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10.4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6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Antigüedad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Despensa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2.3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3" w:after="0" w:line="158" w:lineRule="exact"/>
              <w:ind w:left="285" w:right="-53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Pr/>
            <w:r>
              <w:rPr>
                <w:rFonts w:ascii="Calibri" w:hAnsi="Calibri" w:cs="Calibri" w:eastAsia="Calibri"/>
                <w:sz w:val="13"/>
                <w:szCs w:val="13"/>
                <w:spacing w:val="0"/>
                <w:w w:val="103"/>
              </w:rPr>
              <w:t>16,120.00</w:t>
            </w:r>
            <w:r>
              <w:rPr>
                <w:rFonts w:ascii="Calibri" w:hAnsi="Calibri" w:cs="Calibri" w:eastAsia="Calibri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0.4" w:space="0" w:color="000000"/>
              <w:bottom w:val="single" w:sz="12.3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8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4,836.00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8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1201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2.32" w:space="0" w:color="000000"/>
              <w:bottom w:val="single" w:sz="13.28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1" w:after="0" w:line="156" w:lineRule="exact"/>
              <w:ind w:left="285" w:right="-53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Pr/>
            <w:r>
              <w:rPr>
                <w:rFonts w:ascii="Calibri" w:hAnsi="Calibri" w:cs="Calibri" w:eastAsia="Calibri"/>
                <w:sz w:val="13"/>
                <w:szCs w:val="13"/>
                <w:spacing w:val="0"/>
                <w:w w:val="103"/>
              </w:rPr>
              <w:t>14,254.00</w:t>
            </w:r>
            <w:r>
              <w:rPr>
                <w:rFonts w:ascii="Calibri" w:hAnsi="Calibri" w:cs="Calibri" w:eastAsia="Calibri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2.3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4,276.20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1203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3.28" w:space="0" w:color="000000"/>
              <w:bottom w:val="single" w:sz="13.7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6" w:lineRule="exact"/>
              <w:ind w:left="285" w:right="-53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Pr/>
            <w:r>
              <w:rPr>
                <w:rFonts w:ascii="Calibri" w:hAnsi="Calibri" w:cs="Calibri" w:eastAsia="Calibri"/>
                <w:sz w:val="13"/>
                <w:szCs w:val="13"/>
                <w:spacing w:val="0"/>
                <w:w w:val="103"/>
              </w:rPr>
              <w:t>18,002.00</w:t>
            </w:r>
            <w:r>
              <w:rPr>
                <w:rFonts w:ascii="Calibri" w:hAnsi="Calibri" w:cs="Calibri" w:eastAsia="Calibri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5,400.60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1204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3.76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3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19,451.00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5,835.30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21,525.00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6,457.50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1211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24,613.00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7,383.90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28,411.00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8,523.30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8,060.00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2,418.00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1301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7,127.00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2,138.10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1303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9,001.00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2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2,700.30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1304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9,726.00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2,917.80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10,762.00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3,228.60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1311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12,306.00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3,691.80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14,206.00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4,261.80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1404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Prof.Asignatura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Ens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Med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11,877.00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3,563.10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1408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Prof.Asignatura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Ens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Med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13,018.00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3,905.40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Prof.Asignatura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Ens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Med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14,330.00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4,299.00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1428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Prof.Asignatura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Ens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1432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Prof.Asignatura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Ens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Superior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15,758.00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4,727.40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1521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11,413.00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3,423.90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13,750.00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4,125.00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1523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14,704.00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4,411.20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15,906.00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4,771.80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1532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Titular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17,136.00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5,140.80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1601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Srio.Administrativo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E.M.S.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7,557.00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2,267.10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1607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Srio.Académico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E.M.S.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7,557.00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2,267.10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Coordinador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Admvo.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9,377.00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2,813.10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1,403.83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1615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Srio.Académico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E.S.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9,377.00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2,813.10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Srio.Administrativo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E.S.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9,377.00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2,813.10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1617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Jefe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U.P.I.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9,377.00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2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2,813.10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2200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Prof.Investigador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Asoc.</w:t>
            </w:r>
            <w:r>
              <w:rPr>
                <w:rFonts w:ascii="Calibri" w:hAnsi="Calibri" w:cs="Calibri" w:eastAsia="Calibri"/>
                <w:sz w:val="14"/>
                <w:szCs w:val="14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T.C.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16,120.00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4,836.00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2201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Prof.Investigador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Asoc.</w:t>
            </w:r>
            <w:r>
              <w:rPr>
                <w:rFonts w:ascii="Calibri" w:hAnsi="Calibri" w:cs="Calibri" w:eastAsia="Calibri"/>
                <w:sz w:val="14"/>
                <w:szCs w:val="14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T.C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14,254.00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4,276.20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2203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Prof.Investigador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Asoc.</w:t>
            </w:r>
            <w:r>
              <w:rPr>
                <w:rFonts w:ascii="Calibri" w:hAnsi="Calibri" w:cs="Calibri" w:eastAsia="Calibri"/>
                <w:sz w:val="14"/>
                <w:szCs w:val="14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T.C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18,002.00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5,400.60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2204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Invest.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T.C.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19,451.00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5,835.30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2210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Prof.Investigador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Tit.</w:t>
            </w:r>
            <w:r>
              <w:rPr>
                <w:rFonts w:ascii="Calibri" w:hAnsi="Calibri" w:cs="Calibri" w:eastAsia="Calibri"/>
                <w:sz w:val="14"/>
                <w:szCs w:val="14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T.C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21,525.00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6,457.50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2211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Prof.Investigador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Tit.</w:t>
            </w:r>
            <w:r>
              <w:rPr>
                <w:rFonts w:ascii="Calibri" w:hAnsi="Calibri" w:cs="Calibri" w:eastAsia="Calibri"/>
                <w:sz w:val="14"/>
                <w:szCs w:val="14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T.C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24,613.00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7,383.90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2213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Prof.Investigador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Tit.</w:t>
            </w:r>
            <w:r>
              <w:rPr>
                <w:rFonts w:ascii="Calibri" w:hAnsi="Calibri" w:cs="Calibri" w:eastAsia="Calibri"/>
                <w:sz w:val="14"/>
                <w:szCs w:val="14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T.C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28,411.00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8,523.30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3101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Programador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6,189.00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1,856.70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3105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Capturista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3107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Dibujante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3108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Dental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2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Mantenimiento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2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Fotógrafo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4,634.00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2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1,390.20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Reportero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5,778.00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2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1,733.40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Operador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Equipo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Computo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5,486.00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1,645.80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260" w:footer="501" w:top="1860" w:bottom="700" w:left="1060" w:right="1080"/>
          <w:headerReference w:type="even" r:id="rId125"/>
          <w:headerReference w:type="odd" r:id="rId126"/>
          <w:pgSz w:w="15840" w:h="1224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58.450001pt;margin-top:134.289993pt;width:1.3pt;height:4.9pt;mso-position-horizontal-relative:page;mso-position-vertical-relative:page;z-index:-22272" coordorigin="1169,2686" coordsize="26,98">
            <v:group style="position:absolute;left:1176;top:2693;width:12;height:36" coordorigin="1176,2693" coordsize="12,36">
              <v:shape style="position:absolute;left:1176;top:2693;width:12;height:36" coordorigin="1176,2693" coordsize="12,36" path="m1182,2693l1182,2729e" filled="f" stroked="t" strokeweight=".7pt" strokecolor="#000000">
                <v:path arrowok="t"/>
              </v:shape>
            </v:group>
            <v:group style="position:absolute;left:1176;top:2741;width:12;height:36" coordorigin="1176,2741" coordsize="12,36">
              <v:shape style="position:absolute;left:1176;top:2741;width:12;height:36" coordorigin="1176,2741" coordsize="12,36" path="m1182,2741l1182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44.240005pt;width:.6pt;height:1.8pt;mso-position-horizontal-relative:page;mso-position-vertical-relative:page;z-index:-22271" coordorigin="1176,2885" coordsize="12,36">
            <v:shape style="position:absolute;left:1176;top:2885;width:12;height:36" coordorigin="1176,2885" coordsize="12,36" path="m1182,2885l1182,292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151.089996pt;width:1.3pt;height:4.9pt;mso-position-horizontal-relative:page;mso-position-vertical-relative:page;z-index:-22270" coordorigin="1169,3022" coordsize="26,98">
            <v:group style="position:absolute;left:1176;top:3029;width:12;height:36" coordorigin="1176,3029" coordsize="12,36">
              <v:shape style="position:absolute;left:1176;top:3029;width:12;height:36" coordorigin="1176,3029" coordsize="12,36" path="m1182,3029l1182,3065e" filled="f" stroked="t" strokeweight=".7pt" strokecolor="#000000">
                <v:path arrowok="t"/>
              </v:shape>
            </v:group>
            <v:group style="position:absolute;left:1176;top:3077;width:12;height:36" coordorigin="1176,3077" coordsize="12,36">
              <v:shape style="position:absolute;left:1176;top:3077;width:12;height:36" coordorigin="1176,3077" coordsize="12,36" path="m1182,3077l1182,31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60.690002pt;width:1.3pt;height:4.9pt;mso-position-horizontal-relative:page;mso-position-vertical-relative:page;z-index:-22269" coordorigin="1169,3214" coordsize="26,98">
            <v:group style="position:absolute;left:1176;top:3221;width:12;height:36" coordorigin="1176,3221" coordsize="12,36">
              <v:shape style="position:absolute;left:1176;top:3221;width:12;height:36" coordorigin="1176,3221" coordsize="12,36" path="m1182,3221l1182,3257e" filled="f" stroked="t" strokeweight=".7pt" strokecolor="#000000">
                <v:path arrowok="t"/>
              </v:shape>
            </v:group>
            <v:group style="position:absolute;left:1176;top:3269;width:12;height:36" coordorigin="1176,3269" coordsize="12,36">
              <v:shape style="position:absolute;left:1176;top:3269;width:12;height:36" coordorigin="1176,3269" coordsize="12,36" path="m1182,3269l1182,33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0.289993pt;width:1.3pt;height:4.9pt;mso-position-horizontal-relative:page;mso-position-vertical-relative:page;z-index:-22268" coordorigin="1169,3406" coordsize="26,98">
            <v:group style="position:absolute;left:1176;top:3413;width:12;height:36" coordorigin="1176,3413" coordsize="12,36">
              <v:shape style="position:absolute;left:1176;top:3413;width:12;height:36" coordorigin="1176,3413" coordsize="12,36" path="m1182,3413l1182,3449e" filled="f" stroked="t" strokeweight=".7pt" strokecolor="#000000">
                <v:path arrowok="t"/>
              </v:shape>
            </v:group>
            <v:group style="position:absolute;left:1176;top:3461;width:12;height:36" coordorigin="1176,3461" coordsize="12,36">
              <v:shape style="position:absolute;left:1176;top:3461;width:12;height:36" coordorigin="1176,3461" coordsize="12,36" path="m1182,3461l1182,34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9.889999pt;width:1.3pt;height:4.9pt;mso-position-horizontal-relative:page;mso-position-vertical-relative:page;z-index:-22267" coordorigin="1169,3598" coordsize="26,98">
            <v:group style="position:absolute;left:1176;top:3605;width:12;height:36" coordorigin="1176,3605" coordsize="12,36">
              <v:shape style="position:absolute;left:1176;top:3605;width:12;height:36" coordorigin="1176,3605" coordsize="12,36" path="m1182,3605l1182,3641e" filled="f" stroked="t" strokeweight=".7pt" strokecolor="#000000">
                <v:path arrowok="t"/>
              </v:shape>
            </v:group>
            <v:group style="position:absolute;left:1176;top:3653;width:12;height:36" coordorigin="1176,3653" coordsize="12,36">
              <v:shape style="position:absolute;left:1176;top:3653;width:12;height:36" coordorigin="1176,3653" coordsize="12,36" path="m1182,3653l1182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92.240005pt;width:.6pt;height:1.8pt;mso-position-horizontal-relative:page;mso-position-vertical-relative:page;z-index:-22266" coordorigin="1176,3845" coordsize="12,36">
            <v:shape style="position:absolute;left:1176;top:3845;width:12;height:36" coordorigin="1176,3845" coordsize="12,36" path="m1182,3845l1182,388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01.839996pt;width:.6pt;height:1.8pt;mso-position-horizontal-relative:page;mso-position-vertical-relative:page;z-index:-22265" coordorigin="1176,4037" coordsize="12,36">
            <v:shape style="position:absolute;left:1176;top:4037;width:12;height:36" coordorigin="1176,4037" coordsize="12,36" path="m1182,4037l1182,40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11.440002pt;width:.6pt;height:1.8pt;mso-position-horizontal-relative:page;mso-position-vertical-relative:page;z-index:-22264" coordorigin="1176,4229" coordsize="12,36">
            <v:shape style="position:absolute;left:1176;top:4229;width:12;height:36" coordorigin="1176,4229" coordsize="12,36" path="m1182,4229l1182,42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21.039993pt;width:.6pt;height:1.8pt;mso-position-horizontal-relative:page;mso-position-vertical-relative:page;z-index:-22263" coordorigin="1176,4421" coordsize="12,36">
            <v:shape style="position:absolute;left:1176;top:4421;width:12;height:36" coordorigin="1176,4421" coordsize="12,36" path="m1182,4421l1182,44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30.639999pt;width:.6pt;height:1.8pt;mso-position-horizontal-relative:page;mso-position-vertical-relative:page;z-index:-22262" coordorigin="1176,4613" coordsize="12,36">
            <v:shape style="position:absolute;left:1176;top:4613;width:12;height:36" coordorigin="1176,4613" coordsize="12,36" path="m1182,4613l1182,46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237.490005pt;width:1.3pt;height:4.9pt;mso-position-horizontal-relative:page;mso-position-vertical-relative:page;z-index:-22261" coordorigin="1169,4750" coordsize="26,98">
            <v:group style="position:absolute;left:1176;top:4757;width:12;height:36" coordorigin="1176,4757" coordsize="12,36">
              <v:shape style="position:absolute;left:1176;top:4757;width:12;height:36" coordorigin="1176,4757" coordsize="12,36" path="m1182,4757l1182,4793e" filled="f" stroked="t" strokeweight=".7pt" strokecolor="#000000">
                <v:path arrowok="t"/>
              </v:shape>
            </v:group>
            <v:group style="position:absolute;left:1176;top:4805;width:12;height:36" coordorigin="1176,4805" coordsize="12,36">
              <v:shape style="position:absolute;left:1176;top:4805;width:12;height:36" coordorigin="1176,4805" coordsize="12,36" path="m1182,4805l1182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47.089996pt;width:1.3pt;height:4.9pt;mso-position-horizontal-relative:page;mso-position-vertical-relative:page;z-index:-22260" coordorigin="1169,4942" coordsize="26,98">
            <v:group style="position:absolute;left:1176;top:4949;width:12;height:36" coordorigin="1176,4949" coordsize="12,36">
              <v:shape style="position:absolute;left:1176;top:4949;width:12;height:36" coordorigin="1176,4949" coordsize="12,36" path="m1182,4949l1182,4985e" filled="f" stroked="t" strokeweight=".7pt" strokecolor="#000000">
                <v:path arrowok="t"/>
              </v:shape>
            </v:group>
            <v:group style="position:absolute;left:1176;top:4997;width:12;height:36" coordorigin="1176,4997" coordsize="12,36">
              <v:shape style="position:absolute;left:1176;top:4997;width:12;height:36" coordorigin="1176,4997" coordsize="12,36" path="m1182,4997l1182,50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56.690002pt;width:1.3pt;height:4.9pt;mso-position-horizontal-relative:page;mso-position-vertical-relative:page;z-index:-22259" coordorigin="1169,5134" coordsize="26,98">
            <v:group style="position:absolute;left:1176;top:5141;width:12;height:36" coordorigin="1176,5141" coordsize="12,36">
              <v:shape style="position:absolute;left:1176;top:5141;width:12;height:36" coordorigin="1176,5141" coordsize="12,36" path="m1182,5141l1182,5177e" filled="f" stroked="t" strokeweight=".7pt" strokecolor="#000000">
                <v:path arrowok="t"/>
              </v:shape>
            </v:group>
            <v:group style="position:absolute;left:1176;top:5189;width:12;height:36" coordorigin="1176,5189" coordsize="12,36">
              <v:shape style="position:absolute;left:1176;top:5189;width:12;height:36" coordorigin="1176,5189" coordsize="12,36" path="m1182,5189l1182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66.290009pt;width:1.3pt;height:4.9pt;mso-position-horizontal-relative:page;mso-position-vertical-relative:page;z-index:-22258" coordorigin="1169,5326" coordsize="26,98">
            <v:group style="position:absolute;left:1176;top:5333;width:12;height:36" coordorigin="1176,5333" coordsize="12,36">
              <v:shape style="position:absolute;left:1176;top:5333;width:12;height:36" coordorigin="1176,5333" coordsize="12,36" path="m1182,5333l1182,5369e" filled="f" stroked="t" strokeweight=".7pt" strokecolor="#000000">
                <v:path arrowok="t"/>
              </v:shape>
            </v:group>
            <v:group style="position:absolute;left:1176;top:5381;width:12;height:36" coordorigin="1176,5381" coordsize="12,36">
              <v:shape style="position:absolute;left:1176;top:5381;width:12;height:36" coordorigin="1176,5381" coordsize="12,36" path="m1182,5381l1182,54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75.890015pt;width:1.3pt;height:4.9pt;mso-position-horizontal-relative:page;mso-position-vertical-relative:page;z-index:-22257" coordorigin="1169,5518" coordsize="26,98">
            <v:group style="position:absolute;left:1176;top:5525;width:12;height:36" coordorigin="1176,5525" coordsize="12,36">
              <v:shape style="position:absolute;left:1176;top:5525;width:12;height:36" coordorigin="1176,5525" coordsize="12,36" path="m1182,5525l1182,5561e" filled="f" stroked="t" strokeweight=".7pt" strokecolor="#000000">
                <v:path arrowok="t"/>
              </v:shape>
            </v:group>
            <v:group style="position:absolute;left:1176;top:5573;width:12;height:36" coordorigin="1176,5573" coordsize="12,36">
              <v:shape style="position:absolute;left:1176;top:5573;width:12;height:36" coordorigin="1176,5573" coordsize="12,36" path="m1182,5573l1182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85.489990pt;width:1.3pt;height:4.9pt;mso-position-horizontal-relative:page;mso-position-vertical-relative:page;z-index:-22256" coordorigin="1169,5710" coordsize="26,98">
            <v:group style="position:absolute;left:1176;top:5717;width:12;height:36" coordorigin="1176,5717" coordsize="12,36">
              <v:shape style="position:absolute;left:1176;top:5717;width:12;height:36" coordorigin="1176,5717" coordsize="12,36" path="m1182,5717l1182,5753e" filled="f" stroked="t" strokeweight=".7pt" strokecolor="#000000">
                <v:path arrowok="t"/>
              </v:shape>
            </v:group>
            <v:group style="position:absolute;left:1176;top:5765;width:12;height:36" coordorigin="1176,5765" coordsize="12,36">
              <v:shape style="position:absolute;left:1176;top:5765;width:12;height:36" coordorigin="1176,5765" coordsize="12,36" path="m1182,5765l1182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95.089996pt;width:1.3pt;height:4.9pt;mso-position-horizontal-relative:page;mso-position-vertical-relative:page;z-index:-22255" coordorigin="1169,5902" coordsize="26,98">
            <v:group style="position:absolute;left:1176;top:5909;width:12;height:36" coordorigin="1176,5909" coordsize="12,36">
              <v:shape style="position:absolute;left:1176;top:5909;width:12;height:36" coordorigin="1176,5909" coordsize="12,36" path="m1182,5909l1182,5945e" filled="f" stroked="t" strokeweight=".7pt" strokecolor="#000000">
                <v:path arrowok="t"/>
              </v:shape>
            </v:group>
            <v:group style="position:absolute;left:1176;top:5957;width:12;height:36" coordorigin="1176,5957" coordsize="12,36">
              <v:shape style="position:absolute;left:1176;top:5957;width:12;height:36" coordorigin="1176,5957" coordsize="12,36" path="m1182,5957l1182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04.690002pt;width:1.3pt;height:4.9pt;mso-position-horizontal-relative:page;mso-position-vertical-relative:page;z-index:-22254" coordorigin="1169,6094" coordsize="26,98">
            <v:group style="position:absolute;left:1176;top:6101;width:12;height:36" coordorigin="1176,6101" coordsize="12,36">
              <v:shape style="position:absolute;left:1176;top:6101;width:12;height:36" coordorigin="1176,6101" coordsize="12,36" path="m1182,6101l1182,6137e" filled="f" stroked="t" strokeweight=".7pt" strokecolor="#000000">
                <v:path arrowok="t"/>
              </v:shape>
            </v:group>
            <v:group style="position:absolute;left:1176;top:6149;width:12;height:36" coordorigin="1176,6149" coordsize="12,36">
              <v:shape style="position:absolute;left:1176;top:6149;width:12;height:36" coordorigin="1176,6149" coordsize="12,36" path="m1182,6149l1182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14.290009pt;width:1.3pt;height:4.9pt;mso-position-horizontal-relative:page;mso-position-vertical-relative:page;z-index:-22253" coordorigin="1169,6286" coordsize="26,98">
            <v:group style="position:absolute;left:1176;top:6293;width:12;height:36" coordorigin="1176,6293" coordsize="12,36">
              <v:shape style="position:absolute;left:1176;top:6293;width:12;height:36" coordorigin="1176,6293" coordsize="12,36" path="m1182,6293l1182,6329e" filled="f" stroked="t" strokeweight=".7pt" strokecolor="#000000">
                <v:path arrowok="t"/>
              </v:shape>
            </v:group>
            <v:group style="position:absolute;left:1176;top:6341;width:12;height:36" coordorigin="1176,6341" coordsize="12,36">
              <v:shape style="position:absolute;left:1176;top:6341;width:12;height:36" coordorigin="1176,6341" coordsize="12,36" path="m1182,6341l1182,63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23.890015pt;width:1.3pt;height:12.1pt;mso-position-horizontal-relative:page;mso-position-vertical-relative:page;z-index:-22252" coordorigin="1169,6478" coordsize="26,242">
            <v:group style="position:absolute;left:1176;top:6485;width:12;height:36" coordorigin="1176,6485" coordsize="12,36">
              <v:shape style="position:absolute;left:1176;top:6485;width:12;height:36" coordorigin="1176,6485" coordsize="12,36" path="m1182,6485l1182,6521e" filled="f" stroked="t" strokeweight=".7pt" strokecolor="#000000">
                <v:path arrowok="t"/>
              </v:shape>
            </v:group>
            <v:group style="position:absolute;left:1176;top:6581;width:12;height:36" coordorigin="1176,6581" coordsize="12,36">
              <v:shape style="position:absolute;left:1176;top:6581;width:12;height:36" coordorigin="1176,6581" coordsize="12,36" path="m1182,6581l1182,6617e" filled="f" stroked="t" strokeweight=".7pt" strokecolor="#000000">
                <v:path arrowok="t"/>
              </v:shape>
            </v:group>
            <v:group style="position:absolute;left:1176;top:6629;width:12;height:36" coordorigin="1176,6629" coordsize="12,36">
              <v:shape style="position:absolute;left:1176;top:6629;width:12;height:36" coordorigin="1176,6629" coordsize="12,36" path="m1182,6629l1182,6665e" filled="f" stroked="t" strokeweight=".7pt" strokecolor="#000000">
                <v:path arrowok="t"/>
              </v:shape>
            </v:group>
            <v:group style="position:absolute;left:1176;top:6677;width:12;height:36" coordorigin="1176,6677" coordsize="12,36">
              <v:shape style="position:absolute;left:1176;top:6677;width:12;height:36" coordorigin="1176,6677" coordsize="12,36" path="m1182,6677l1182,67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40.690002pt;width:1.3pt;height:4.9pt;mso-position-horizontal-relative:page;mso-position-vertical-relative:page;z-index:-22251" coordorigin="1169,6814" coordsize="26,98">
            <v:group style="position:absolute;left:1176;top:6821;width:12;height:36" coordorigin="1176,6821" coordsize="12,36">
              <v:shape style="position:absolute;left:1176;top:6821;width:12;height:36" coordorigin="1176,6821" coordsize="12,36" path="m1182,6821l1182,6857e" filled="f" stroked="t" strokeweight=".7pt" strokecolor="#000000">
                <v:path arrowok="t"/>
              </v:shape>
            </v:group>
            <v:group style="position:absolute;left:1176;top:6869;width:12;height:36" coordorigin="1176,6869" coordsize="12,36">
              <v:shape style="position:absolute;left:1176;top:6869;width:12;height:36" coordorigin="1176,6869" coordsize="12,36" path="m1182,6869l1182,69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0.290009pt;width:1.3pt;height:4.9pt;mso-position-horizontal-relative:page;mso-position-vertical-relative:page;z-index:-22250" coordorigin="1169,7006" coordsize="26,98">
            <v:group style="position:absolute;left:1176;top:7013;width:12;height:36" coordorigin="1176,7013" coordsize="12,36">
              <v:shape style="position:absolute;left:1176;top:7013;width:12;height:36" coordorigin="1176,7013" coordsize="12,36" path="m1182,7013l1182,7049e" filled="f" stroked="t" strokeweight=".7pt" strokecolor="#000000">
                <v:path arrowok="t"/>
              </v:shape>
            </v:group>
            <v:group style="position:absolute;left:1176;top:7061;width:12;height:36" coordorigin="1176,7061" coordsize="12,36">
              <v:shape style="position:absolute;left:1176;top:7061;width:12;height:36" coordorigin="1176,7061" coordsize="12,36" path="m1182,7061l1182,70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9.890015pt;width:1.3pt;height:4.9pt;mso-position-horizontal-relative:page;mso-position-vertical-relative:page;z-index:-22249" coordorigin="1169,7198" coordsize="26,98">
            <v:group style="position:absolute;left:1176;top:7205;width:12;height:36" coordorigin="1176,7205" coordsize="12,36">
              <v:shape style="position:absolute;left:1176;top:7205;width:12;height:36" coordorigin="1176,7205" coordsize="12,36" path="m1182,7205l1182,7241e" filled="f" stroked="t" strokeweight=".7pt" strokecolor="#000000">
                <v:path arrowok="t"/>
              </v:shape>
            </v:group>
            <v:group style="position:absolute;left:1176;top:7253;width:12;height:36" coordorigin="1176,7253" coordsize="12,36">
              <v:shape style="position:absolute;left:1176;top:7253;width:12;height:36" coordorigin="1176,7253" coordsize="12,36" path="m1182,7253l1182,72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69.48999pt;width:1.3pt;height:4.9pt;mso-position-horizontal-relative:page;mso-position-vertical-relative:page;z-index:-22248" coordorigin="1169,7390" coordsize="26,98">
            <v:group style="position:absolute;left:1176;top:7397;width:12;height:36" coordorigin="1176,7397" coordsize="12,36">
              <v:shape style="position:absolute;left:1176;top:7397;width:12;height:36" coordorigin="1176,7397" coordsize="12,36" path="m1182,7397l1182,7433e" filled="f" stroked="t" strokeweight=".7pt" strokecolor="#000000">
                <v:path arrowok="t"/>
              </v:shape>
            </v:group>
            <v:group style="position:absolute;left:1176;top:7445;width:12;height:36" coordorigin="1176,7445" coordsize="12,36">
              <v:shape style="position:absolute;left:1176;top:7445;width:12;height:36" coordorigin="1176,7445" coordsize="12,36" path="m1182,7445l1182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381.839996pt;width:.6pt;height:1.8pt;mso-position-horizontal-relative:page;mso-position-vertical-relative:page;z-index:-22247" coordorigin="1176,7637" coordsize="12,36">
            <v:shape style="position:absolute;left:1176;top:7637;width:12;height:36" coordorigin="1176,7637" coordsize="12,36" path="m1182,7637l1182,76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391.440002pt;width:.6pt;height:1.8pt;mso-position-horizontal-relative:page;mso-position-vertical-relative:page;z-index:-22246" coordorigin="1176,7829" coordsize="12,36">
            <v:shape style="position:absolute;left:1176;top:7829;width:12;height:36" coordorigin="1176,7829" coordsize="12,36" path="m1182,7829l1182,78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01.040009pt;width:.6pt;height:1.8pt;mso-position-horizontal-relative:page;mso-position-vertical-relative:page;z-index:-22245" coordorigin="1176,8021" coordsize="12,36">
            <v:shape style="position:absolute;left:1176;top:8021;width:12;height:36" coordorigin="1176,8021" coordsize="12,36" path="m1182,8021l1182,80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10.640015pt;width:.6pt;height:1.8pt;mso-position-horizontal-relative:page;mso-position-vertical-relative:page;z-index:-22244" coordorigin="1176,8213" coordsize="12,36">
            <v:shape style="position:absolute;left:1176;top:8213;width:12;height:36" coordorigin="1176,8213" coordsize="12,36" path="m1182,8213l1182,82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20.23999pt;width:.6pt;height:1.8pt;mso-position-horizontal-relative:page;mso-position-vertical-relative:page;z-index:-22243" coordorigin="1176,8405" coordsize="12,36">
            <v:shape style="position:absolute;left:1176;top:8405;width:12;height:36" coordorigin="1176,8405" coordsize="12,36" path="m1182,8405l1182,844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427.089996pt;width:1.3pt;height:4.9pt;mso-position-horizontal-relative:page;mso-position-vertical-relative:page;z-index:-22242" coordorigin="1169,8542" coordsize="26,98">
            <v:group style="position:absolute;left:1176;top:8549;width:12;height:36" coordorigin="1176,8549" coordsize="12,36">
              <v:shape style="position:absolute;left:1176;top:8549;width:12;height:36" coordorigin="1176,8549" coordsize="12,36" path="m1182,8549l1182,8585e" filled="f" stroked="t" strokeweight=".7pt" strokecolor="#000000">
                <v:path arrowok="t"/>
              </v:shape>
            </v:group>
            <v:group style="position:absolute;left:1176;top:8597;width:12;height:36" coordorigin="1176,8597" coordsize="12,36">
              <v:shape style="position:absolute;left:1176;top:8597;width:12;height:36" coordorigin="1176,8597" coordsize="12,36" path="m1182,8597l1182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36.690002pt;width:1.3pt;height:4.9pt;mso-position-horizontal-relative:page;mso-position-vertical-relative:page;z-index:-22241" coordorigin="1169,8734" coordsize="26,98">
            <v:group style="position:absolute;left:1176;top:8741;width:12;height:36" coordorigin="1176,8741" coordsize="12,36">
              <v:shape style="position:absolute;left:1176;top:8741;width:12;height:36" coordorigin="1176,8741" coordsize="12,36" path="m1182,8741l1182,8777e" filled="f" stroked="t" strokeweight=".7pt" strokecolor="#000000">
                <v:path arrowok="t"/>
              </v:shape>
            </v:group>
            <v:group style="position:absolute;left:1176;top:8789;width:12;height:36" coordorigin="1176,8789" coordsize="12,36">
              <v:shape style="position:absolute;left:1176;top:8789;width:12;height:36" coordorigin="1176,8789" coordsize="12,36" path="m1182,8789l1182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46.290009pt;width:1.3pt;height:4.9pt;mso-position-horizontal-relative:page;mso-position-vertical-relative:page;z-index:-22240" coordorigin="1169,8926" coordsize="26,98">
            <v:group style="position:absolute;left:1176;top:8933;width:12;height:36" coordorigin="1176,8933" coordsize="12,36">
              <v:shape style="position:absolute;left:1176;top:8933;width:12;height:36" coordorigin="1176,8933" coordsize="12,36" path="m1182,8933l1182,8969e" filled="f" stroked="t" strokeweight=".7pt" strokecolor="#000000">
                <v:path arrowok="t"/>
              </v:shape>
            </v:group>
            <v:group style="position:absolute;left:1176;top:8981;width:12;height:36" coordorigin="1176,8981" coordsize="12,36">
              <v:shape style="position:absolute;left:1176;top:8981;width:12;height:36" coordorigin="1176,8981" coordsize="12,36" path="m1182,8981l1182,90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55.890015pt;width:1.3pt;height:4.9pt;mso-position-horizontal-relative:page;mso-position-vertical-relative:page;z-index:-22239" coordorigin="1169,9118" coordsize="26,98">
            <v:group style="position:absolute;left:1176;top:9125;width:12;height:36" coordorigin="1176,9125" coordsize="12,36">
              <v:shape style="position:absolute;left:1176;top:9125;width:12;height:36" coordorigin="1176,9125" coordsize="12,36" path="m1182,9125l1182,9161e" filled="f" stroked="t" strokeweight=".7pt" strokecolor="#000000">
                <v:path arrowok="t"/>
              </v:shape>
            </v:group>
            <v:group style="position:absolute;left:1176;top:9173;width:12;height:36" coordorigin="1176,9173" coordsize="12,36">
              <v:shape style="position:absolute;left:1176;top:9173;width:12;height:36" coordorigin="1176,9173" coordsize="12,36" path="m1182,9173l1182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65.48999pt;width:1.3pt;height:4.9pt;mso-position-horizontal-relative:page;mso-position-vertical-relative:page;z-index:-22238" coordorigin="1169,9310" coordsize="26,98">
            <v:group style="position:absolute;left:1176;top:9317;width:12;height:36" coordorigin="1176,9317" coordsize="12,36">
              <v:shape style="position:absolute;left:1176;top:9317;width:12;height:36" coordorigin="1176,9317" coordsize="12,36" path="m1182,9317l1182,9353e" filled="f" stroked="t" strokeweight=".7pt" strokecolor="#000000">
                <v:path arrowok="t"/>
              </v:shape>
            </v:group>
            <v:group style="position:absolute;left:1176;top:9365;width:12;height:36" coordorigin="1176,9365" coordsize="12,36">
              <v:shape style="position:absolute;left:1176;top:9365;width:12;height:36" coordorigin="1176,9365" coordsize="12,36" path="m1182,9365l1182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75.089996pt;width:1.3pt;height:4.9pt;mso-position-horizontal-relative:page;mso-position-vertical-relative:page;z-index:-22237" coordorigin="1169,9502" coordsize="26,98">
            <v:group style="position:absolute;left:1176;top:9509;width:12;height:36" coordorigin="1176,9509" coordsize="12,36">
              <v:shape style="position:absolute;left:1176;top:9509;width:12;height:36" coordorigin="1176,9509" coordsize="12,36" path="m1182,9509l1182,9545e" filled="f" stroked="t" strokeweight=".7pt" strokecolor="#000000">
                <v:path arrowok="t"/>
              </v:shape>
            </v:group>
            <v:group style="position:absolute;left:1176;top:9557;width:12;height:36" coordorigin="1176,9557" coordsize="12,36">
              <v:shape style="position:absolute;left:1176;top:9557;width:12;height:36" coordorigin="1176,9557" coordsize="12,36" path="m1182,9557l1182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84.690002pt;width:1.3pt;height:4.9pt;mso-position-horizontal-relative:page;mso-position-vertical-relative:page;z-index:-22236" coordorigin="1169,9694" coordsize="26,98">
            <v:group style="position:absolute;left:1176;top:9701;width:12;height:36" coordorigin="1176,9701" coordsize="12,36">
              <v:shape style="position:absolute;left:1176;top:9701;width:12;height:36" coordorigin="1176,9701" coordsize="12,36" path="m1182,9701l1182,9737e" filled="f" stroked="t" strokeweight=".7pt" strokecolor="#000000">
                <v:path arrowok="t"/>
              </v:shape>
            </v:group>
            <v:group style="position:absolute;left:1176;top:9749;width:12;height:36" coordorigin="1176,9749" coordsize="12,36">
              <v:shape style="position:absolute;left:1176;top:9749;width:12;height:36" coordorigin="1176,9749" coordsize="12,36" path="m1182,9749l1182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94.290009pt;width:1.3pt;height:4.9pt;mso-position-horizontal-relative:page;mso-position-vertical-relative:page;z-index:-22235" coordorigin="1169,9886" coordsize="26,98">
            <v:group style="position:absolute;left:1176;top:9893;width:12;height:36" coordorigin="1176,9893" coordsize="12,36">
              <v:shape style="position:absolute;left:1176;top:9893;width:12;height:36" coordorigin="1176,9893" coordsize="12,36" path="m1182,9893l1182,9929e" filled="f" stroked="t" strokeweight=".7pt" strokecolor="#000000">
                <v:path arrowok="t"/>
              </v:shape>
            </v:group>
            <v:group style="position:absolute;left:1176;top:9941;width:12;height:36" coordorigin="1176,9941" coordsize="12,36">
              <v:shape style="position:absolute;left:1176;top:9941;width:12;height:36" coordorigin="1176,9941" coordsize="12,36" path="m1182,9941l1182,99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03.890015pt;width:1.3pt;height:4.9pt;mso-position-horizontal-relative:page;mso-position-vertical-relative:page;z-index:-22234" coordorigin="1169,10078" coordsize="26,98">
            <v:group style="position:absolute;left:1176;top:10085;width:12;height:36" coordorigin="1176,10085" coordsize="12,36">
              <v:shape style="position:absolute;left:1176;top:10085;width:12;height:36" coordorigin="1176,10085" coordsize="12,36" path="m1182,10085l1182,10121e" filled="f" stroked="t" strokeweight=".7pt" strokecolor="#000000">
                <v:path arrowok="t"/>
              </v:shape>
            </v:group>
            <v:group style="position:absolute;left:1176;top:10133;width:12;height:36" coordorigin="1176,10133" coordsize="12,36">
              <v:shape style="position:absolute;left:1176;top:10133;width:12;height:36" coordorigin="1176,10133" coordsize="12,36" path="m1182,10133l1182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13.48999pt;width:1.3pt;height:4.9pt;mso-position-horizontal-relative:page;mso-position-vertical-relative:page;z-index:-22233" coordorigin="1169,10270" coordsize="26,98">
            <v:group style="position:absolute;left:1176;top:10277;width:12;height:36" coordorigin="1176,10277" coordsize="12,36">
              <v:shape style="position:absolute;left:1176;top:10277;width:12;height:36" coordorigin="1176,10277" coordsize="12,36" path="m1182,10277l1182,10313e" filled="f" stroked="t" strokeweight=".7pt" strokecolor="#000000">
                <v:path arrowok="t"/>
              </v:shape>
            </v:group>
            <v:group style="position:absolute;left:1176;top:10325;width:12;height:36" coordorigin="1176,10325" coordsize="12,36">
              <v:shape style="position:absolute;left:1176;top:10325;width:12;height:36" coordorigin="1176,10325" coordsize="12,36" path="m1182,10325l1182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523.440002pt;width:.6pt;height:1.8pt;mso-position-horizontal-relative:page;mso-position-vertical-relative:page;z-index:-22232" coordorigin="1176,10469" coordsize="12,36">
            <v:shape style="position:absolute;left:1176;top:10469;width:12;height:36" coordorigin="1176,10469" coordsize="12,36" path="m1182,10469l1182,1050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530.289978pt;width:1.3pt;height:4.9pt;mso-position-horizontal-relative:page;mso-position-vertical-relative:page;z-index:-22231" coordorigin="1169,10606" coordsize="26,98">
            <v:group style="position:absolute;left:1176;top:10613;width:12;height:36" coordorigin="1176,10613" coordsize="12,36">
              <v:shape style="position:absolute;left:1176;top:10613;width:12;height:36" coordorigin="1176,10613" coordsize="12,36" path="m1182,10613l1182,10649e" filled="f" stroked="t" strokeweight=".7pt" strokecolor="#000000">
                <v:path arrowok="t"/>
              </v:shape>
            </v:group>
            <v:group style="position:absolute;left:1176;top:10661;width:12;height:36" coordorigin="1176,10661" coordsize="12,36">
              <v:shape style="position:absolute;left:1176;top:10661;width:12;height:36" coordorigin="1176,10661" coordsize="12,36" path="m1182,10661l1182,106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39.890015pt;width:1.3pt;height:4.9pt;mso-position-horizontal-relative:page;mso-position-vertical-relative:page;z-index:-22230" coordorigin="1169,10798" coordsize="26,98">
            <v:group style="position:absolute;left:1176;top:10805;width:12;height:36" coordorigin="1176,10805" coordsize="12,36">
              <v:shape style="position:absolute;left:1176;top:10805;width:12;height:36" coordorigin="1176,10805" coordsize="12,36" path="m1182,10805l1182,10841e" filled="f" stroked="t" strokeweight=".7pt" strokecolor="#000000">
                <v:path arrowok="t"/>
              </v:shape>
            </v:group>
            <v:group style="position:absolute;left:1176;top:10853;width:12;height:36" coordorigin="1176,10853" coordsize="12,36">
              <v:shape style="position:absolute;left:1176;top:10853;width:12;height:36" coordorigin="1176,10853" coordsize="12,36" path="m1182,10853l1182,108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34.289993pt;width:1.3pt;height:4.9pt;mso-position-horizontal-relative:page;mso-position-vertical-relative:page;z-index:-22229" coordorigin="14633,2686" coordsize="26,98">
            <v:group style="position:absolute;left:14640;top:2693;width:12;height:36" coordorigin="14640,2693" coordsize="12,36">
              <v:shape style="position:absolute;left:14640;top:2693;width:12;height:36" coordorigin="14640,2693" coordsize="12,36" path="m14646,2693l14646,2729e" filled="f" stroked="t" strokeweight=".7pt" strokecolor="#000000">
                <v:path arrowok="t"/>
              </v:shape>
            </v:group>
            <v:group style="position:absolute;left:14640;top:2741;width:12;height:36" coordorigin="14640,2741" coordsize="12,36">
              <v:shape style="position:absolute;left:14640;top:2741;width:12;height:36" coordorigin="14640,2741" coordsize="12,36" path="m14646,2741l14646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41.490005pt;width:1.3pt;height:7.3pt;mso-position-horizontal-relative:page;mso-position-vertical-relative:page;z-index:-22228" coordorigin="14633,2830" coordsize="26,146">
            <v:group style="position:absolute;left:14640;top:2837;width:12;height:36" coordorigin="14640,2837" coordsize="12,36">
              <v:shape style="position:absolute;left:14640;top:2837;width:12;height:36" coordorigin="14640,2837" coordsize="12,36" path="m14646,2837l14646,2873e" filled="f" stroked="t" strokeweight=".7pt" strokecolor="#000000">
                <v:path arrowok="t"/>
              </v:shape>
            </v:group>
            <v:group style="position:absolute;left:14640;top:2885;width:12;height:36" coordorigin="14640,2885" coordsize="12,36">
              <v:shape style="position:absolute;left:14640;top:2885;width:12;height:36" coordorigin="14640,2885" coordsize="12,36" path="m14646,2885l14646,2921e" filled="f" stroked="t" strokeweight=".7pt" strokecolor="#000000">
                <v:path arrowok="t"/>
              </v:shape>
            </v:group>
            <v:group style="position:absolute;left:14640;top:2933;width:12;height:36" coordorigin="14640,2933" coordsize="12,36">
              <v:shape style="position:absolute;left:14640;top:2933;width:12;height:36" coordorigin="14640,2933" coordsize="12,36" path="m14646,2933l14646,29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51.089996pt;width:1.3pt;height:7.3pt;mso-position-horizontal-relative:page;mso-position-vertical-relative:page;z-index:-22227" coordorigin="14633,3022" coordsize="26,146">
            <v:group style="position:absolute;left:14640;top:3029;width:12;height:36" coordorigin="14640,3029" coordsize="12,36">
              <v:shape style="position:absolute;left:14640;top:3029;width:12;height:36" coordorigin="14640,3029" coordsize="12,36" path="m14646,3029l14646,3065e" filled="f" stroked="t" strokeweight=".7pt" strokecolor="#000000">
                <v:path arrowok="t"/>
              </v:shape>
            </v:group>
            <v:group style="position:absolute;left:14640;top:3077;width:12;height:36" coordorigin="14640,3077" coordsize="12,36">
              <v:shape style="position:absolute;left:14640;top:3077;width:12;height:36" coordorigin="14640,3077" coordsize="12,36" path="m14646,3077l14646,3113e" filled="f" stroked="t" strokeweight=".7pt" strokecolor="#000000">
                <v:path arrowok="t"/>
              </v:shape>
            </v:group>
            <v:group style="position:absolute;left:14640;top:3125;width:12;height:36" coordorigin="14640,3125" coordsize="12,36">
              <v:shape style="position:absolute;left:14640;top:3125;width:12;height:36" coordorigin="14640,3125" coordsize="12,36" path="m14646,3125l14646,31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60.690002pt;width:1.3pt;height:16.9pt;mso-position-horizontal-relative:page;mso-position-vertical-relative:page;z-index:-22226" coordorigin="14633,3214" coordsize="26,338">
            <v:group style="position:absolute;left:14640;top:3221;width:12;height:36" coordorigin="14640,3221" coordsize="12,36">
              <v:shape style="position:absolute;left:14640;top:3221;width:12;height:36" coordorigin="14640,3221" coordsize="12,36" path="m14646,3221l14646,3257e" filled="f" stroked="t" strokeweight=".7pt" strokecolor="#000000">
                <v:path arrowok="t"/>
              </v:shape>
            </v:group>
            <v:group style="position:absolute;left:14640;top:3269;width:12;height:36" coordorigin="14640,3269" coordsize="12,36">
              <v:shape style="position:absolute;left:14640;top:3269;width:12;height:36" coordorigin="14640,3269" coordsize="12,36" path="m14646,3269l14646,3305e" filled="f" stroked="t" strokeweight=".7pt" strokecolor="#000000">
                <v:path arrowok="t"/>
              </v:shape>
            </v:group>
            <v:group style="position:absolute;left:14640;top:3317;width:12;height:36" coordorigin="14640,3317" coordsize="12,36">
              <v:shape style="position:absolute;left:14640;top:3317;width:12;height:36" coordorigin="14640,3317" coordsize="12,36" path="m14646,3317l14646,3353e" filled="f" stroked="t" strokeweight=".7pt" strokecolor="#000000">
                <v:path arrowok="t"/>
              </v:shape>
            </v:group>
            <v:group style="position:absolute;left:14640;top:3413;width:12;height:36" coordorigin="14640,3413" coordsize="12,36">
              <v:shape style="position:absolute;left:14640;top:3413;width:12;height:36" coordorigin="14640,3413" coordsize="12,36" path="m14646,3413l14646,3449e" filled="f" stroked="t" strokeweight=".7pt" strokecolor="#000000">
                <v:path arrowok="t"/>
              </v:shape>
            </v:group>
            <v:group style="position:absolute;left:14640;top:3461;width:12;height:36" coordorigin="14640,3461" coordsize="12,36">
              <v:shape style="position:absolute;left:14640;top:3461;width:12;height:36" coordorigin="14640,3461" coordsize="12,36" path="m14646,3461l14646,3497e" filled="f" stroked="t" strokeweight=".7pt" strokecolor="#000000">
                <v:path arrowok="t"/>
              </v:shape>
            </v:group>
            <v:group style="position:absolute;left:14640;top:3509;width:12;height:36" coordorigin="14640,3509" coordsize="12,36">
              <v:shape style="position:absolute;left:14640;top:3509;width:12;height:36" coordorigin="14640,3509" coordsize="12,36" path="m14646,3509l14646,35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79.889999pt;width:1.3pt;height:4.9pt;mso-position-horizontal-relative:page;mso-position-vertical-relative:page;z-index:-22225" coordorigin="14633,3598" coordsize="26,98">
            <v:group style="position:absolute;left:14640;top:3605;width:12;height:36" coordorigin="14640,3605" coordsize="12,36">
              <v:shape style="position:absolute;left:14640;top:3605;width:12;height:36" coordorigin="14640,3605" coordsize="12,36" path="m14646,3605l14646,3641e" filled="f" stroked="t" strokeweight=".7pt" strokecolor="#000000">
                <v:path arrowok="t"/>
              </v:shape>
            </v:group>
            <v:group style="position:absolute;left:14640;top:3653;width:12;height:36" coordorigin="14640,3653" coordsize="12,36">
              <v:shape style="position:absolute;left:14640;top:3653;width:12;height:36" coordorigin="14640,3653" coordsize="12,36" path="m14646,3653l14646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89.490005pt;width:1.3pt;height:4.9pt;mso-position-horizontal-relative:page;mso-position-vertical-relative:page;z-index:-22224" coordorigin="14633,3790" coordsize="26,98">
            <v:group style="position:absolute;left:14640;top:3797;width:12;height:36" coordorigin="14640,3797" coordsize="12,36">
              <v:shape style="position:absolute;left:14640;top:3797;width:12;height:36" coordorigin="14640,3797" coordsize="12,36" path="m14646,3797l14646,3833e" filled="f" stroked="t" strokeweight=".7pt" strokecolor="#000000">
                <v:path arrowok="t"/>
              </v:shape>
            </v:group>
            <v:group style="position:absolute;left:14640;top:3845;width:12;height:36" coordorigin="14640,3845" coordsize="12,36">
              <v:shape style="position:absolute;left:14640;top:3845;width:12;height:36" coordorigin="14640,3845" coordsize="12,36" path="m14646,3845l14646,38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99.089996pt;width:1.3pt;height:4.9pt;mso-position-horizontal-relative:page;mso-position-vertical-relative:page;z-index:-22223" coordorigin="14633,3982" coordsize="26,98">
            <v:group style="position:absolute;left:14640;top:3989;width:12;height:36" coordorigin="14640,3989" coordsize="12,36">
              <v:shape style="position:absolute;left:14640;top:3989;width:12;height:36" coordorigin="14640,3989" coordsize="12,36" path="m14646,3989l14646,4025e" filled="f" stroked="t" strokeweight=".7pt" strokecolor="#000000">
                <v:path arrowok="t"/>
              </v:shape>
            </v:group>
            <v:group style="position:absolute;left:14640;top:4037;width:12;height:36" coordorigin="14640,4037" coordsize="12,36">
              <v:shape style="position:absolute;left:14640;top:4037;width:12;height:36" coordorigin="14640,4037" coordsize="12,36" path="m14646,4037l14646,40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08.690002pt;width:1.3pt;height:4.9pt;mso-position-horizontal-relative:page;mso-position-vertical-relative:page;z-index:-22222" coordorigin="14633,4174" coordsize="26,98">
            <v:group style="position:absolute;left:14640;top:4181;width:12;height:36" coordorigin="14640,4181" coordsize="12,36">
              <v:shape style="position:absolute;left:14640;top:4181;width:12;height:36" coordorigin="14640,4181" coordsize="12,36" path="m14646,4181l14646,4217e" filled="f" stroked="t" strokeweight=".7pt" strokecolor="#000000">
                <v:path arrowok="t"/>
              </v:shape>
            </v:group>
            <v:group style="position:absolute;left:14640;top:4229;width:12;height:36" coordorigin="14640,4229" coordsize="12,36">
              <v:shape style="position:absolute;left:14640;top:4229;width:12;height:36" coordorigin="14640,4229" coordsize="12,36" path="m14646,4229l14646,42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18.289993pt;width:1.3pt;height:4.9pt;mso-position-horizontal-relative:page;mso-position-vertical-relative:page;z-index:-22221" coordorigin="14633,4366" coordsize="26,98">
            <v:group style="position:absolute;left:14640;top:4373;width:12;height:36" coordorigin="14640,4373" coordsize="12,36">
              <v:shape style="position:absolute;left:14640;top:4373;width:12;height:36" coordorigin="14640,4373" coordsize="12,36" path="m14646,4373l14646,4409e" filled="f" stroked="t" strokeweight=".7pt" strokecolor="#000000">
                <v:path arrowok="t"/>
              </v:shape>
            </v:group>
            <v:group style="position:absolute;left:14640;top:4421;width:12;height:36" coordorigin="14640,4421" coordsize="12,36">
              <v:shape style="position:absolute;left:14640;top:4421;width:12;height:36" coordorigin="14640,4421" coordsize="12,36" path="m14646,4421l14646,44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27.889999pt;width:1.3pt;height:4.9pt;mso-position-horizontal-relative:page;mso-position-vertical-relative:page;z-index:-22220" coordorigin="14633,4558" coordsize="26,98">
            <v:group style="position:absolute;left:14640;top:4565;width:12;height:36" coordorigin="14640,4565" coordsize="12,36">
              <v:shape style="position:absolute;left:14640;top:4565;width:12;height:36" coordorigin="14640,4565" coordsize="12,36" path="m14646,4565l14646,4601e" filled="f" stroked="t" strokeweight=".7pt" strokecolor="#000000">
                <v:path arrowok="t"/>
              </v:shape>
            </v:group>
            <v:group style="position:absolute;left:14640;top:4613;width:12;height:36" coordorigin="14640,4613" coordsize="12,36">
              <v:shape style="position:absolute;left:14640;top:4613;width:12;height:36" coordorigin="14640,4613" coordsize="12,36" path="m14646,4613l14646,46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35.089996pt;width:1.3pt;height:7.3pt;mso-position-horizontal-relative:page;mso-position-vertical-relative:page;z-index:-22219" coordorigin="14633,4702" coordsize="26,146">
            <v:group style="position:absolute;left:14640;top:4709;width:12;height:36" coordorigin="14640,4709" coordsize="12,36">
              <v:shape style="position:absolute;left:14640;top:4709;width:12;height:36" coordorigin="14640,4709" coordsize="12,36" path="m14646,4709l14646,4745e" filled="f" stroked="t" strokeweight=".7pt" strokecolor="#000000">
                <v:path arrowok="t"/>
              </v:shape>
            </v:group>
            <v:group style="position:absolute;left:14640;top:4757;width:12;height:36" coordorigin="14640,4757" coordsize="12,36">
              <v:shape style="position:absolute;left:14640;top:4757;width:12;height:36" coordorigin="14640,4757" coordsize="12,36" path="m14646,4757l14646,4793e" filled="f" stroked="t" strokeweight=".7pt" strokecolor="#000000">
                <v:path arrowok="t"/>
              </v:shape>
            </v:group>
            <v:group style="position:absolute;left:14640;top:4805;width:12;height:36" coordorigin="14640,4805" coordsize="12,36">
              <v:shape style="position:absolute;left:14640;top:4805;width:12;height:36" coordorigin="14640,4805" coordsize="12,36" path="m14646,4805l14646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44.690002pt;width:1.3pt;height:16.9pt;mso-position-horizontal-relative:page;mso-position-vertical-relative:page;z-index:-22218" coordorigin="14633,4894" coordsize="26,338">
            <v:group style="position:absolute;left:14640;top:4901;width:12;height:36" coordorigin="14640,4901" coordsize="12,36">
              <v:shape style="position:absolute;left:14640;top:4901;width:12;height:36" coordorigin="14640,4901" coordsize="12,36" path="m14646,4901l14646,4937e" filled="f" stroked="t" strokeweight=".7pt" strokecolor="#000000">
                <v:path arrowok="t"/>
              </v:shape>
            </v:group>
            <v:group style="position:absolute;left:14640;top:4949;width:12;height:36" coordorigin="14640,4949" coordsize="12,36">
              <v:shape style="position:absolute;left:14640;top:4949;width:12;height:36" coordorigin="14640,4949" coordsize="12,36" path="m14646,4949l14646,4985e" filled="f" stroked="t" strokeweight=".7pt" strokecolor="#000000">
                <v:path arrowok="t"/>
              </v:shape>
            </v:group>
            <v:group style="position:absolute;left:14640;top:4997;width:12;height:36" coordorigin="14640,4997" coordsize="12,36">
              <v:shape style="position:absolute;left:14640;top:4997;width:12;height:36" coordorigin="14640,4997" coordsize="12,36" path="m14646,4997l14646,5033e" filled="f" stroked="t" strokeweight=".7pt" strokecolor="#000000">
                <v:path arrowok="t"/>
              </v:shape>
            </v:group>
            <v:group style="position:absolute;left:14640;top:5093;width:12;height:36" coordorigin="14640,5093" coordsize="12,36">
              <v:shape style="position:absolute;left:14640;top:5093;width:12;height:36" coordorigin="14640,5093" coordsize="12,36" path="m14646,5093l14646,5129e" filled="f" stroked="t" strokeweight=".7pt" strokecolor="#000000">
                <v:path arrowok="t"/>
              </v:shape>
            </v:group>
            <v:group style="position:absolute;left:14640;top:5141;width:12;height:36" coordorigin="14640,5141" coordsize="12,36">
              <v:shape style="position:absolute;left:14640;top:5141;width:12;height:36" coordorigin="14640,5141" coordsize="12,36" path="m14646,5141l14646,5177e" filled="f" stroked="t" strokeweight=".7pt" strokecolor="#000000">
                <v:path arrowok="t"/>
              </v:shape>
            </v:group>
            <v:group style="position:absolute;left:14640;top:5189;width:12;height:36" coordorigin="14640,5189" coordsize="12,36">
              <v:shape style="position:absolute;left:14640;top:5189;width:12;height:36" coordorigin="14640,5189" coordsize="12,36" path="m14646,5189l14646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63.890015pt;width:1.3pt;height:16.9pt;mso-position-horizontal-relative:page;mso-position-vertical-relative:page;z-index:-22217" coordorigin="14633,5278" coordsize="26,338">
            <v:group style="position:absolute;left:14640;top:5285;width:12;height:36" coordorigin="14640,5285" coordsize="12,36">
              <v:shape style="position:absolute;left:14640;top:5285;width:12;height:36" coordorigin="14640,5285" coordsize="12,36" path="m14646,5285l14646,5321e" filled="f" stroked="t" strokeweight=".7pt" strokecolor="#000000">
                <v:path arrowok="t"/>
              </v:shape>
            </v:group>
            <v:group style="position:absolute;left:14640;top:5333;width:12;height:36" coordorigin="14640,5333" coordsize="12,36">
              <v:shape style="position:absolute;left:14640;top:5333;width:12;height:36" coordorigin="14640,5333" coordsize="12,36" path="m14646,5333l14646,5369e" filled="f" stroked="t" strokeweight=".7pt" strokecolor="#000000">
                <v:path arrowok="t"/>
              </v:shape>
            </v:group>
            <v:group style="position:absolute;left:14640;top:5381;width:12;height:36" coordorigin="14640,5381" coordsize="12,36">
              <v:shape style="position:absolute;left:14640;top:5381;width:12;height:36" coordorigin="14640,5381" coordsize="12,36" path="m14646,5381l14646,5417e" filled="f" stroked="t" strokeweight=".7pt" strokecolor="#000000">
                <v:path arrowok="t"/>
              </v:shape>
            </v:group>
            <v:group style="position:absolute;left:14640;top:5477;width:12;height:36" coordorigin="14640,5477" coordsize="12,36">
              <v:shape style="position:absolute;left:14640;top:5477;width:12;height:36" coordorigin="14640,5477" coordsize="12,36" path="m14646,5477l14646,5513e" filled="f" stroked="t" strokeweight=".7pt" strokecolor="#000000">
                <v:path arrowok="t"/>
              </v:shape>
            </v:group>
            <v:group style="position:absolute;left:14640;top:5525;width:12;height:36" coordorigin="14640,5525" coordsize="12,36">
              <v:shape style="position:absolute;left:14640;top:5525;width:12;height:36" coordorigin="14640,5525" coordsize="12,36" path="m14646,5525l14646,5561e" filled="f" stroked="t" strokeweight=".7pt" strokecolor="#000000">
                <v:path arrowok="t"/>
              </v:shape>
            </v:group>
            <v:group style="position:absolute;left:14640;top:5573;width:12;height:36" coordorigin="14640,5573" coordsize="12,36">
              <v:shape style="position:absolute;left:14640;top:5573;width:12;height:36" coordorigin="14640,5573" coordsize="12,36" path="m14646,5573l14646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83.089996pt;width:1.3pt;height:7.3pt;mso-position-horizontal-relative:page;mso-position-vertical-relative:page;z-index:-22216" coordorigin="14633,5662" coordsize="26,146">
            <v:group style="position:absolute;left:14640;top:5669;width:12;height:36" coordorigin="14640,5669" coordsize="12,36">
              <v:shape style="position:absolute;left:14640;top:5669;width:12;height:36" coordorigin="14640,5669" coordsize="12,36" path="m14646,5669l14646,5705e" filled="f" stroked="t" strokeweight=".7pt" strokecolor="#000000">
                <v:path arrowok="t"/>
              </v:shape>
            </v:group>
            <v:group style="position:absolute;left:14640;top:5717;width:12;height:36" coordorigin="14640,5717" coordsize="12,36">
              <v:shape style="position:absolute;left:14640;top:5717;width:12;height:36" coordorigin="14640,5717" coordsize="12,36" path="m14646,5717l14646,5753e" filled="f" stroked="t" strokeweight=".7pt" strokecolor="#000000">
                <v:path arrowok="t"/>
              </v:shape>
            </v:group>
            <v:group style="position:absolute;left:14640;top:5765;width:12;height:36" coordorigin="14640,5765" coordsize="12,36">
              <v:shape style="position:absolute;left:14640;top:5765;width:12;height:36" coordorigin="14640,5765" coordsize="12,36" path="m14646,5765l14646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92.690002pt;width:1.3pt;height:7.3pt;mso-position-horizontal-relative:page;mso-position-vertical-relative:page;z-index:-22215" coordorigin="14633,5854" coordsize="26,146">
            <v:group style="position:absolute;left:14640;top:5861;width:12;height:36" coordorigin="14640,5861" coordsize="12,36">
              <v:shape style="position:absolute;left:14640;top:5861;width:12;height:36" coordorigin="14640,5861" coordsize="12,36" path="m14646,5861l14646,5897e" filled="f" stroked="t" strokeweight=".7pt" strokecolor="#000000">
                <v:path arrowok="t"/>
              </v:shape>
            </v:group>
            <v:group style="position:absolute;left:14640;top:5909;width:12;height:36" coordorigin="14640,5909" coordsize="12,36">
              <v:shape style="position:absolute;left:14640;top:5909;width:12;height:36" coordorigin="14640,5909" coordsize="12,36" path="m14646,5909l14646,5945e" filled="f" stroked="t" strokeweight=".7pt" strokecolor="#000000">
                <v:path arrowok="t"/>
              </v:shape>
            </v:group>
            <v:group style="position:absolute;left:14640;top:5957;width:12;height:36" coordorigin="14640,5957" coordsize="12,36">
              <v:shape style="position:absolute;left:14640;top:5957;width:12;height:36" coordorigin="14640,5957" coordsize="12,36" path="m14646,5957l14646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02.290009pt;width:1.3pt;height:7.3pt;mso-position-horizontal-relative:page;mso-position-vertical-relative:page;z-index:-22214" coordorigin="14633,6046" coordsize="26,146">
            <v:group style="position:absolute;left:14640;top:6053;width:12;height:36" coordorigin="14640,6053" coordsize="12,36">
              <v:shape style="position:absolute;left:14640;top:6053;width:12;height:36" coordorigin="14640,6053" coordsize="12,36" path="m14646,6053l14646,6089e" filled="f" stroked="t" strokeweight=".7pt" strokecolor="#000000">
                <v:path arrowok="t"/>
              </v:shape>
            </v:group>
            <v:group style="position:absolute;left:14640;top:6101;width:12;height:36" coordorigin="14640,6101" coordsize="12,36">
              <v:shape style="position:absolute;left:14640;top:6101;width:12;height:36" coordorigin="14640,6101" coordsize="12,36" path="m14646,6101l14646,6137e" filled="f" stroked="t" strokeweight=".7pt" strokecolor="#000000">
                <v:path arrowok="t"/>
              </v:shape>
            </v:group>
            <v:group style="position:absolute;left:14640;top:6149;width:12;height:36" coordorigin="14640,6149" coordsize="12,36">
              <v:shape style="position:absolute;left:14640;top:6149;width:12;height:36" coordorigin="14640,6149" coordsize="12,36" path="m14646,6149l14646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11.890015pt;width:1.3pt;height:16.9pt;mso-position-horizontal-relative:page;mso-position-vertical-relative:page;z-index:-22213" coordorigin="14633,6238" coordsize="26,338">
            <v:group style="position:absolute;left:14640;top:6245;width:12;height:36" coordorigin="14640,6245" coordsize="12,36">
              <v:shape style="position:absolute;left:14640;top:6245;width:12;height:36" coordorigin="14640,6245" coordsize="12,36" path="m14646,6245l14646,6281e" filled="f" stroked="t" strokeweight=".7pt" strokecolor="#000000">
                <v:path arrowok="t"/>
              </v:shape>
            </v:group>
            <v:group style="position:absolute;left:14640;top:6293;width:12;height:36" coordorigin="14640,6293" coordsize="12,36">
              <v:shape style="position:absolute;left:14640;top:6293;width:12;height:36" coordorigin="14640,6293" coordsize="12,36" path="m14646,6293l14646,6329e" filled="f" stroked="t" strokeweight=".7pt" strokecolor="#000000">
                <v:path arrowok="t"/>
              </v:shape>
            </v:group>
            <v:group style="position:absolute;left:14640;top:6341;width:12;height:36" coordorigin="14640,6341" coordsize="12,36">
              <v:shape style="position:absolute;left:14640;top:6341;width:12;height:36" coordorigin="14640,6341" coordsize="12,36" path="m14646,6341l14646,6377e" filled="f" stroked="t" strokeweight=".7pt" strokecolor="#000000">
                <v:path arrowok="t"/>
              </v:shape>
            </v:group>
            <v:group style="position:absolute;left:14640;top:6437;width:12;height:36" coordorigin="14640,6437" coordsize="12,36">
              <v:shape style="position:absolute;left:14640;top:6437;width:12;height:36" coordorigin="14640,6437" coordsize="12,36" path="m14646,6437l14646,6473e" filled="f" stroked="t" strokeweight=".7pt" strokecolor="#000000">
                <v:path arrowok="t"/>
              </v:shape>
            </v:group>
            <v:group style="position:absolute;left:14640;top:6485;width:12;height:36" coordorigin="14640,6485" coordsize="12,36">
              <v:shape style="position:absolute;left:14640;top:6485;width:12;height:36" coordorigin="14640,6485" coordsize="12,36" path="m14646,6485l14646,6521e" filled="f" stroked="t" strokeweight=".7pt" strokecolor="#000000">
                <v:path arrowok="t"/>
              </v:shape>
            </v:group>
            <v:group style="position:absolute;left:14640;top:6533;width:12;height:36" coordorigin="14640,6533" coordsize="12,36">
              <v:shape style="position:absolute;left:14640;top:6533;width:12;height:36" coordorigin="14640,6533" coordsize="12,36" path="m14646,6533l14646,65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31.089996pt;width:1.3pt;height:7.3pt;mso-position-horizontal-relative:page;mso-position-vertical-relative:page;z-index:-22212" coordorigin="14633,6622" coordsize="26,146">
            <v:group style="position:absolute;left:14640;top:6629;width:12;height:36" coordorigin="14640,6629" coordsize="12,36">
              <v:shape style="position:absolute;left:14640;top:6629;width:12;height:36" coordorigin="14640,6629" coordsize="12,36" path="m14646,6629l14646,6665e" filled="f" stroked="t" strokeweight=".7pt" strokecolor="#000000">
                <v:path arrowok="t"/>
              </v:shape>
            </v:group>
            <v:group style="position:absolute;left:14640;top:6677;width:12;height:36" coordorigin="14640,6677" coordsize="12,36">
              <v:shape style="position:absolute;left:14640;top:6677;width:12;height:36" coordorigin="14640,6677" coordsize="12,36" path="m14646,6677l14646,6713e" filled="f" stroked="t" strokeweight=".7pt" strokecolor="#000000">
                <v:path arrowok="t"/>
              </v:shape>
            </v:group>
            <v:group style="position:absolute;left:14640;top:6725;width:12;height:36" coordorigin="14640,6725" coordsize="12,36">
              <v:shape style="position:absolute;left:14640;top:6725;width:12;height:36" coordorigin="14640,6725" coordsize="12,36" path="m14646,6725l14646,67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40.690002pt;width:1.3pt;height:7.3pt;mso-position-horizontal-relative:page;mso-position-vertical-relative:page;z-index:-22211" coordorigin="14633,6814" coordsize="26,146">
            <v:group style="position:absolute;left:14640;top:6821;width:12;height:36" coordorigin="14640,6821" coordsize="12,36">
              <v:shape style="position:absolute;left:14640;top:6821;width:12;height:36" coordorigin="14640,6821" coordsize="12,36" path="m14646,6821l14646,6857e" filled="f" stroked="t" strokeweight=".7pt" strokecolor="#000000">
                <v:path arrowok="t"/>
              </v:shape>
            </v:group>
            <v:group style="position:absolute;left:14640;top:6869;width:12;height:36" coordorigin="14640,6869" coordsize="12,36">
              <v:shape style="position:absolute;left:14640;top:6869;width:12;height:36" coordorigin="14640,6869" coordsize="12,36" path="m14646,6869l14646,6905e" filled="f" stroked="t" strokeweight=".7pt" strokecolor="#000000">
                <v:path arrowok="t"/>
              </v:shape>
            </v:group>
            <v:group style="position:absolute;left:14640;top:6917;width:12;height:36" coordorigin="14640,6917" coordsize="12,36">
              <v:shape style="position:absolute;left:14640;top:6917;width:12;height:36" coordorigin="14640,6917" coordsize="12,36" path="m14646,6917l14646,69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0.290009pt;width:1.3pt;height:7.3pt;mso-position-horizontal-relative:page;mso-position-vertical-relative:page;z-index:-22210" coordorigin="14633,7006" coordsize="26,146">
            <v:group style="position:absolute;left:14640;top:7013;width:12;height:36" coordorigin="14640,7013" coordsize="12,36">
              <v:shape style="position:absolute;left:14640;top:7013;width:12;height:36" coordorigin="14640,7013" coordsize="12,36" path="m14646,7013l14646,7049e" filled="f" stroked="t" strokeweight=".7pt" strokecolor="#000000">
                <v:path arrowok="t"/>
              </v:shape>
            </v:group>
            <v:group style="position:absolute;left:14640;top:7061;width:12;height:36" coordorigin="14640,7061" coordsize="12,36">
              <v:shape style="position:absolute;left:14640;top:7061;width:12;height:36" coordorigin="14640,7061" coordsize="12,36" path="m14646,7061l14646,7097e" filled="f" stroked="t" strokeweight=".7pt" strokecolor="#000000">
                <v:path arrowok="t"/>
              </v:shape>
            </v:group>
            <v:group style="position:absolute;left:14640;top:7109;width:12;height:36" coordorigin="14640,7109" coordsize="12,36">
              <v:shape style="position:absolute;left:14640;top:7109;width:12;height:36" coordorigin="14640,7109" coordsize="12,36" path="m14646,7109l14646,71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9.890015pt;width:1.3pt;height:14.5pt;mso-position-horizontal-relative:page;mso-position-vertical-relative:page;z-index:-22209" coordorigin="14633,7198" coordsize="26,290">
            <v:group style="position:absolute;left:14640;top:7205;width:12;height:36" coordorigin="14640,7205" coordsize="12,36">
              <v:shape style="position:absolute;left:14640;top:7205;width:12;height:36" coordorigin="14640,7205" coordsize="12,36" path="m14646,7205l14646,7241e" filled="f" stroked="t" strokeweight=".7pt" strokecolor="#000000">
                <v:path arrowok="t"/>
              </v:shape>
            </v:group>
            <v:group style="position:absolute;left:14640;top:7253;width:12;height:36" coordorigin="14640,7253" coordsize="12,36">
              <v:shape style="position:absolute;left:14640;top:7253;width:12;height:36" coordorigin="14640,7253" coordsize="12,36" path="m14646,7253l14646,7289e" filled="f" stroked="t" strokeweight=".7pt" strokecolor="#000000">
                <v:path arrowok="t"/>
              </v:shape>
            </v:group>
            <v:group style="position:absolute;left:14640;top:7301;width:12;height:36" coordorigin="14640,7301" coordsize="12,36">
              <v:shape style="position:absolute;left:14640;top:7301;width:12;height:36" coordorigin="14640,7301" coordsize="12,36" path="m14646,7301l14646,7337e" filled="f" stroked="t" strokeweight=".7pt" strokecolor="#000000">
                <v:path arrowok="t"/>
              </v:shape>
            </v:group>
            <v:group style="position:absolute;left:14640;top:7397;width:12;height:36" coordorigin="14640,7397" coordsize="12,36">
              <v:shape style="position:absolute;left:14640;top:7397;width:12;height:36" coordorigin="14640,7397" coordsize="12,36" path="m14646,7397l14646,7433e" filled="f" stroked="t" strokeweight=".7pt" strokecolor="#000000">
                <v:path arrowok="t"/>
              </v:shape>
            </v:group>
            <v:group style="position:absolute;left:14640;top:7445;width:12;height:36" coordorigin="14640,7445" coordsize="12,36">
              <v:shape style="position:absolute;left:14640;top:7445;width:12;height:36" coordorigin="14640,7445" coordsize="12,36" path="m14646,7445l14646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79.089996pt;width:1.3pt;height:4.9pt;mso-position-horizontal-relative:page;mso-position-vertical-relative:page;z-index:-22208" coordorigin="14633,7582" coordsize="26,98">
            <v:group style="position:absolute;left:14640;top:7589;width:12;height:36" coordorigin="14640,7589" coordsize="12,36">
              <v:shape style="position:absolute;left:14640;top:7589;width:12;height:36" coordorigin="14640,7589" coordsize="12,36" path="m14646,7589l14646,7625e" filled="f" stroked="t" strokeweight=".7pt" strokecolor="#000000">
                <v:path arrowok="t"/>
              </v:shape>
            </v:group>
            <v:group style="position:absolute;left:14640;top:7637;width:12;height:36" coordorigin="14640,7637" coordsize="12,36">
              <v:shape style="position:absolute;left:14640;top:7637;width:12;height:36" coordorigin="14640,7637" coordsize="12,36" path="m14646,7637l14646,76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88.690002pt;width:1.3pt;height:4.9pt;mso-position-horizontal-relative:page;mso-position-vertical-relative:page;z-index:-22207" coordorigin="14633,7774" coordsize="26,98">
            <v:group style="position:absolute;left:14640;top:7781;width:12;height:36" coordorigin="14640,7781" coordsize="12,36">
              <v:shape style="position:absolute;left:14640;top:7781;width:12;height:36" coordorigin="14640,7781" coordsize="12,36" path="m14646,7781l14646,7817e" filled="f" stroked="t" strokeweight=".7pt" strokecolor="#000000">
                <v:path arrowok="t"/>
              </v:shape>
            </v:group>
            <v:group style="position:absolute;left:14640;top:7829;width:12;height:36" coordorigin="14640,7829" coordsize="12,36">
              <v:shape style="position:absolute;left:14640;top:7829;width:12;height:36" coordorigin="14640,7829" coordsize="12,36" path="m14646,7829l14646,78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98.290009pt;width:1.3pt;height:4.9pt;mso-position-horizontal-relative:page;mso-position-vertical-relative:page;z-index:-22206" coordorigin="14633,7966" coordsize="26,98">
            <v:group style="position:absolute;left:14640;top:7973;width:12;height:36" coordorigin="14640,7973" coordsize="12,36">
              <v:shape style="position:absolute;left:14640;top:7973;width:12;height:36" coordorigin="14640,7973" coordsize="12,36" path="m14646,7973l14646,8009e" filled="f" stroked="t" strokeweight=".7pt" strokecolor="#000000">
                <v:path arrowok="t"/>
              </v:shape>
            </v:group>
            <v:group style="position:absolute;left:14640;top:8021;width:12;height:36" coordorigin="14640,8021" coordsize="12,36">
              <v:shape style="position:absolute;left:14640;top:8021;width:12;height:36" coordorigin="14640,8021" coordsize="12,36" path="m14646,8021l14646,80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07.890015pt;width:1.3pt;height:4.9pt;mso-position-horizontal-relative:page;mso-position-vertical-relative:page;z-index:-22205" coordorigin="14633,8158" coordsize="26,98">
            <v:group style="position:absolute;left:14640;top:8165;width:12;height:36" coordorigin="14640,8165" coordsize="12,36">
              <v:shape style="position:absolute;left:14640;top:8165;width:12;height:36" coordorigin="14640,8165" coordsize="12,36" path="m14646,8165l14646,8201e" filled="f" stroked="t" strokeweight=".7pt" strokecolor="#000000">
                <v:path arrowok="t"/>
              </v:shape>
            </v:group>
            <v:group style="position:absolute;left:14640;top:8213;width:12;height:36" coordorigin="14640,8213" coordsize="12,36">
              <v:shape style="position:absolute;left:14640;top:8213;width:12;height:36" coordorigin="14640,8213" coordsize="12,36" path="m14646,8213l14646,82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17.48999pt;width:1.3pt;height:4.9pt;mso-position-horizontal-relative:page;mso-position-vertical-relative:page;z-index:-22204" coordorigin="14633,8350" coordsize="26,98">
            <v:group style="position:absolute;left:14640;top:8357;width:12;height:36" coordorigin="14640,8357" coordsize="12,36">
              <v:shape style="position:absolute;left:14640;top:8357;width:12;height:36" coordorigin="14640,8357" coordsize="12,36" path="m14646,8357l14646,8393e" filled="f" stroked="t" strokeweight=".7pt" strokecolor="#000000">
                <v:path arrowok="t"/>
              </v:shape>
            </v:group>
            <v:group style="position:absolute;left:14640;top:8405;width:12;height:36" coordorigin="14640,8405" coordsize="12,36">
              <v:shape style="position:absolute;left:14640;top:8405;width:12;height:36" coordorigin="14640,8405" coordsize="12,36" path="m14646,8405l14646,84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24.690002pt;width:1.3pt;height:7.3pt;mso-position-horizontal-relative:page;mso-position-vertical-relative:page;z-index:-22203" coordorigin="14633,8494" coordsize="26,146">
            <v:group style="position:absolute;left:14640;top:8501;width:12;height:36" coordorigin="14640,8501" coordsize="12,36">
              <v:shape style="position:absolute;left:14640;top:8501;width:12;height:36" coordorigin="14640,8501" coordsize="12,36" path="m14646,8501l14646,8537e" filled="f" stroked="t" strokeweight=".7pt" strokecolor="#000000">
                <v:path arrowok="t"/>
              </v:shape>
            </v:group>
            <v:group style="position:absolute;left:14640;top:8549;width:12;height:36" coordorigin="14640,8549" coordsize="12,36">
              <v:shape style="position:absolute;left:14640;top:8549;width:12;height:36" coordorigin="14640,8549" coordsize="12,36" path="m14646,8549l14646,8585e" filled="f" stroked="t" strokeweight=".7pt" strokecolor="#000000">
                <v:path arrowok="t"/>
              </v:shape>
            </v:group>
            <v:group style="position:absolute;left:14640;top:8597;width:12;height:36" coordorigin="14640,8597" coordsize="12,36">
              <v:shape style="position:absolute;left:14640;top:8597;width:12;height:36" coordorigin="14640,8597" coordsize="12,36" path="m14646,8597l14646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34.290009pt;width:1.3pt;height:7.3pt;mso-position-horizontal-relative:page;mso-position-vertical-relative:page;z-index:-22202" coordorigin="14633,8686" coordsize="26,146">
            <v:group style="position:absolute;left:14640;top:8693;width:12;height:36" coordorigin="14640,8693" coordsize="12,36">
              <v:shape style="position:absolute;left:14640;top:8693;width:12;height:36" coordorigin="14640,8693" coordsize="12,36" path="m14646,8693l14646,8729e" filled="f" stroked="t" strokeweight=".7pt" strokecolor="#000000">
                <v:path arrowok="t"/>
              </v:shape>
            </v:group>
            <v:group style="position:absolute;left:14640;top:8741;width:12;height:36" coordorigin="14640,8741" coordsize="12,36">
              <v:shape style="position:absolute;left:14640;top:8741;width:12;height:36" coordorigin="14640,8741" coordsize="12,36" path="m14646,8741l14646,8777e" filled="f" stroked="t" strokeweight=".7pt" strokecolor="#000000">
                <v:path arrowok="t"/>
              </v:shape>
            </v:group>
            <v:group style="position:absolute;left:14640;top:8789;width:12;height:36" coordorigin="14640,8789" coordsize="12,36">
              <v:shape style="position:absolute;left:14640;top:8789;width:12;height:36" coordorigin="14640,8789" coordsize="12,36" path="m14646,8789l14646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43.890015pt;width:1.3pt;height:16.9pt;mso-position-horizontal-relative:page;mso-position-vertical-relative:page;z-index:-22201" coordorigin="14633,8878" coordsize="26,338">
            <v:group style="position:absolute;left:14640;top:8885;width:12;height:36" coordorigin="14640,8885" coordsize="12,36">
              <v:shape style="position:absolute;left:14640;top:8885;width:12;height:36" coordorigin="14640,8885" coordsize="12,36" path="m14646,8885l14646,8921e" filled="f" stroked="t" strokeweight=".7pt" strokecolor="#000000">
                <v:path arrowok="t"/>
              </v:shape>
            </v:group>
            <v:group style="position:absolute;left:14640;top:8933;width:12;height:36" coordorigin="14640,8933" coordsize="12,36">
              <v:shape style="position:absolute;left:14640;top:8933;width:12;height:36" coordorigin="14640,8933" coordsize="12,36" path="m14646,8933l14646,8969e" filled="f" stroked="t" strokeweight=".7pt" strokecolor="#000000">
                <v:path arrowok="t"/>
              </v:shape>
            </v:group>
            <v:group style="position:absolute;left:14640;top:8981;width:12;height:36" coordorigin="14640,8981" coordsize="12,36">
              <v:shape style="position:absolute;left:14640;top:8981;width:12;height:36" coordorigin="14640,8981" coordsize="12,36" path="m14646,8981l14646,9017e" filled="f" stroked="t" strokeweight=".7pt" strokecolor="#000000">
                <v:path arrowok="t"/>
              </v:shape>
            </v:group>
            <v:group style="position:absolute;left:14640;top:9077;width:12;height:36" coordorigin="14640,9077" coordsize="12,36">
              <v:shape style="position:absolute;left:14640;top:9077;width:12;height:36" coordorigin="14640,9077" coordsize="12,36" path="m14646,9077l14646,9113e" filled="f" stroked="t" strokeweight=".7pt" strokecolor="#000000">
                <v:path arrowok="t"/>
              </v:shape>
            </v:group>
            <v:group style="position:absolute;left:14640;top:9125;width:12;height:36" coordorigin="14640,9125" coordsize="12,36">
              <v:shape style="position:absolute;left:14640;top:9125;width:12;height:36" coordorigin="14640,9125" coordsize="12,36" path="m14646,9125l14646,9161e" filled="f" stroked="t" strokeweight=".7pt" strokecolor="#000000">
                <v:path arrowok="t"/>
              </v:shape>
            </v:group>
            <v:group style="position:absolute;left:14640;top:9173;width:12;height:36" coordorigin="14640,9173" coordsize="12,36">
              <v:shape style="position:absolute;left:14640;top:9173;width:12;height:36" coordorigin="14640,9173" coordsize="12,36" path="m14646,9173l14646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63.089996pt;width:1.3pt;height:7.3pt;mso-position-horizontal-relative:page;mso-position-vertical-relative:page;z-index:-22200" coordorigin="14633,9262" coordsize="26,146">
            <v:group style="position:absolute;left:14640;top:9269;width:12;height:36" coordorigin="14640,9269" coordsize="12,36">
              <v:shape style="position:absolute;left:14640;top:9269;width:12;height:36" coordorigin="14640,9269" coordsize="12,36" path="m14646,9269l14646,9305e" filled="f" stroked="t" strokeweight=".7pt" strokecolor="#000000">
                <v:path arrowok="t"/>
              </v:shape>
            </v:group>
            <v:group style="position:absolute;left:14640;top:9317;width:12;height:36" coordorigin="14640,9317" coordsize="12,36">
              <v:shape style="position:absolute;left:14640;top:9317;width:12;height:36" coordorigin="14640,9317" coordsize="12,36" path="m14646,9317l14646,9353e" filled="f" stroked="t" strokeweight=".7pt" strokecolor="#000000">
                <v:path arrowok="t"/>
              </v:shape>
            </v:group>
            <v:group style="position:absolute;left:14640;top:9365;width:12;height:36" coordorigin="14640,9365" coordsize="12,36">
              <v:shape style="position:absolute;left:14640;top:9365;width:12;height:36" coordorigin="14640,9365" coordsize="12,36" path="m14646,9365l14646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72.690002pt;width:1.3pt;height:7.3pt;mso-position-horizontal-relative:page;mso-position-vertical-relative:page;z-index:-22199" coordorigin="14633,9454" coordsize="26,146">
            <v:group style="position:absolute;left:14640;top:9461;width:12;height:36" coordorigin="14640,9461" coordsize="12,36">
              <v:shape style="position:absolute;left:14640;top:9461;width:12;height:36" coordorigin="14640,9461" coordsize="12,36" path="m14646,9461l14646,9497e" filled="f" stroked="t" strokeweight=".7pt" strokecolor="#000000">
                <v:path arrowok="t"/>
              </v:shape>
            </v:group>
            <v:group style="position:absolute;left:14640;top:9509;width:12;height:36" coordorigin="14640,9509" coordsize="12,36">
              <v:shape style="position:absolute;left:14640;top:9509;width:12;height:36" coordorigin="14640,9509" coordsize="12,36" path="m14646,9509l14646,9545e" filled="f" stroked="t" strokeweight=".7pt" strokecolor="#000000">
                <v:path arrowok="t"/>
              </v:shape>
            </v:group>
            <v:group style="position:absolute;left:14640;top:9557;width:12;height:36" coordorigin="14640,9557" coordsize="12,36">
              <v:shape style="position:absolute;left:14640;top:9557;width:12;height:36" coordorigin="14640,9557" coordsize="12,36" path="m14646,9557l14646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82.290009pt;width:1.3pt;height:7.3pt;mso-position-horizontal-relative:page;mso-position-vertical-relative:page;z-index:-22198" coordorigin="14633,9646" coordsize="26,146">
            <v:group style="position:absolute;left:14640;top:9653;width:12;height:36" coordorigin="14640,9653" coordsize="12,36">
              <v:shape style="position:absolute;left:14640;top:9653;width:12;height:36" coordorigin="14640,9653" coordsize="12,36" path="m14646,9653l14646,9689e" filled="f" stroked="t" strokeweight=".7pt" strokecolor="#000000">
                <v:path arrowok="t"/>
              </v:shape>
            </v:group>
            <v:group style="position:absolute;left:14640;top:9701;width:12;height:36" coordorigin="14640,9701" coordsize="12,36">
              <v:shape style="position:absolute;left:14640;top:9701;width:12;height:36" coordorigin="14640,9701" coordsize="12,36" path="m14646,9701l14646,9737e" filled="f" stroked="t" strokeweight=".7pt" strokecolor="#000000">
                <v:path arrowok="t"/>
              </v:shape>
            </v:group>
            <v:group style="position:absolute;left:14640;top:9749;width:12;height:36" coordorigin="14640,9749" coordsize="12,36">
              <v:shape style="position:absolute;left:14640;top:9749;width:12;height:36" coordorigin="14640,9749" coordsize="12,36" path="m14646,9749l14646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91.890015pt;width:1.3pt;height:16.9pt;mso-position-horizontal-relative:page;mso-position-vertical-relative:page;z-index:-22197" coordorigin="14633,9838" coordsize="26,338">
            <v:group style="position:absolute;left:14640;top:9845;width:12;height:36" coordorigin="14640,9845" coordsize="12,36">
              <v:shape style="position:absolute;left:14640;top:9845;width:12;height:36" coordorigin="14640,9845" coordsize="12,36" path="m14646,9845l14646,9881e" filled="f" stroked="t" strokeweight=".7pt" strokecolor="#000000">
                <v:path arrowok="t"/>
              </v:shape>
            </v:group>
            <v:group style="position:absolute;left:14640;top:9893;width:12;height:36" coordorigin="14640,9893" coordsize="12,36">
              <v:shape style="position:absolute;left:14640;top:9893;width:12;height:36" coordorigin="14640,9893" coordsize="12,36" path="m14646,9893l14646,9929e" filled="f" stroked="t" strokeweight=".7pt" strokecolor="#000000">
                <v:path arrowok="t"/>
              </v:shape>
            </v:group>
            <v:group style="position:absolute;left:14640;top:9941;width:12;height:36" coordorigin="14640,9941" coordsize="12,36">
              <v:shape style="position:absolute;left:14640;top:9941;width:12;height:36" coordorigin="14640,9941" coordsize="12,36" path="m14646,9941l14646,9977e" filled="f" stroked="t" strokeweight=".7pt" strokecolor="#000000">
                <v:path arrowok="t"/>
              </v:shape>
            </v:group>
            <v:group style="position:absolute;left:14640;top:10037;width:12;height:36" coordorigin="14640,10037" coordsize="12,36">
              <v:shape style="position:absolute;left:14640;top:10037;width:12;height:36" coordorigin="14640,10037" coordsize="12,36" path="m14646,10037l14646,10073e" filled="f" stroked="t" strokeweight=".7pt" strokecolor="#000000">
                <v:path arrowok="t"/>
              </v:shape>
            </v:group>
            <v:group style="position:absolute;left:14640;top:10085;width:12;height:36" coordorigin="14640,10085" coordsize="12,36">
              <v:shape style="position:absolute;left:14640;top:10085;width:12;height:36" coordorigin="14640,10085" coordsize="12,36" path="m14646,10085l14646,10121e" filled="f" stroked="t" strokeweight=".7pt" strokecolor="#000000">
                <v:path arrowok="t"/>
              </v:shape>
            </v:group>
            <v:group style="position:absolute;left:14640;top:10133;width:12;height:36" coordorigin="14640,10133" coordsize="12,36">
              <v:shape style="position:absolute;left:14640;top:10133;width:12;height:36" coordorigin="14640,10133" coordsize="12,36" path="m14646,10133l14646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11.089996pt;width:1.3pt;height:7.3pt;mso-position-horizontal-relative:page;mso-position-vertical-relative:page;z-index:-22196" coordorigin="14633,10222" coordsize="26,146">
            <v:group style="position:absolute;left:14640;top:10229;width:12;height:36" coordorigin="14640,10229" coordsize="12,36">
              <v:shape style="position:absolute;left:14640;top:10229;width:12;height:36" coordorigin="14640,10229" coordsize="12,36" path="m14646,10229l14646,10265e" filled="f" stroked="t" strokeweight=".7pt" strokecolor="#000000">
                <v:path arrowok="t"/>
              </v:shape>
            </v:group>
            <v:group style="position:absolute;left:14640;top:10277;width:12;height:36" coordorigin="14640,10277" coordsize="12,36">
              <v:shape style="position:absolute;left:14640;top:10277;width:12;height:36" coordorigin="14640,10277" coordsize="12,36" path="m14646,10277l14646,10313e" filled="f" stroked="t" strokeweight=".7pt" strokecolor="#000000">
                <v:path arrowok="t"/>
              </v:shape>
            </v:group>
            <v:group style="position:absolute;left:14640;top:10325;width:12;height:36" coordorigin="14640,10325" coordsize="12,36">
              <v:shape style="position:absolute;left:14640;top:10325;width:12;height:36" coordorigin="14640,10325" coordsize="12,36" path="m14646,10325l14646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20.690002pt;width:1.3pt;height:7.3pt;mso-position-horizontal-relative:page;mso-position-vertical-relative:page;z-index:-22195" coordorigin="14633,10414" coordsize="26,146">
            <v:group style="position:absolute;left:14640;top:10421;width:12;height:36" coordorigin="14640,10421" coordsize="12,36">
              <v:shape style="position:absolute;left:14640;top:10421;width:12;height:36" coordorigin="14640,10421" coordsize="12,36" path="m14646,10421l14646,10457e" filled="f" stroked="t" strokeweight=".7pt" strokecolor="#000000">
                <v:path arrowok="t"/>
              </v:shape>
            </v:group>
            <v:group style="position:absolute;left:14640;top:10469;width:12;height:36" coordorigin="14640,10469" coordsize="12,36">
              <v:shape style="position:absolute;left:14640;top:10469;width:12;height:36" coordorigin="14640,10469" coordsize="12,36" path="m14646,10469l14646,10505e" filled="f" stroked="t" strokeweight=".7pt" strokecolor="#000000">
                <v:path arrowok="t"/>
              </v:shape>
            </v:group>
            <v:group style="position:absolute;left:14640;top:10517;width:12;height:36" coordorigin="14640,10517" coordsize="12,36">
              <v:shape style="position:absolute;left:14640;top:10517;width:12;height:36" coordorigin="14640,10517" coordsize="12,36" path="m14646,10517l14646,105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0.289978pt;width:1.3pt;height:7.3pt;mso-position-horizontal-relative:page;mso-position-vertical-relative:page;z-index:-22194" coordorigin="14633,10606" coordsize="26,146">
            <v:group style="position:absolute;left:14640;top:10613;width:12;height:36" coordorigin="14640,10613" coordsize="12,36">
              <v:shape style="position:absolute;left:14640;top:10613;width:12;height:36" coordorigin="14640,10613" coordsize="12,36" path="m14646,10613l14646,10649e" filled="f" stroked="t" strokeweight=".7pt" strokecolor="#000000">
                <v:path arrowok="t"/>
              </v:shape>
            </v:group>
            <v:group style="position:absolute;left:14640;top:10661;width:12;height:36" coordorigin="14640,10661" coordsize="12,36">
              <v:shape style="position:absolute;left:14640;top:10661;width:12;height:36" coordorigin="14640,10661" coordsize="12,36" path="m14646,10661l14646,10697e" filled="f" stroked="t" strokeweight=".7pt" strokecolor="#000000">
                <v:path arrowok="t"/>
              </v:shape>
            </v:group>
            <v:group style="position:absolute;left:14640;top:10709;width:12;height:36" coordorigin="14640,10709" coordsize="12,36">
              <v:shape style="position:absolute;left:14640;top:10709;width:12;height:36" coordorigin="14640,10709" coordsize="12,36" path="m14646,10709l14646,107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9.890015pt;width:1.3pt;height:7.3pt;mso-position-horizontal-relative:page;mso-position-vertical-relative:page;z-index:-22193" coordorigin="14633,10798" coordsize="26,146">
            <v:group style="position:absolute;left:14640;top:10805;width:12;height:36" coordorigin="14640,10805" coordsize="12,36">
              <v:shape style="position:absolute;left:14640;top:10805;width:12;height:36" coordorigin="14640,10805" coordsize="12,36" path="m14646,10805l14646,10841e" filled="f" stroked="t" strokeweight=".7pt" strokecolor="#000000">
                <v:path arrowok="t"/>
              </v:shape>
            </v:group>
            <v:group style="position:absolute;left:14640;top:10853;width:12;height:36" coordorigin="14640,10853" coordsize="12,36">
              <v:shape style="position:absolute;left:14640;top:10853;width:12;height:36" coordorigin="14640,10853" coordsize="12,36" path="m14646,10853l14646,10889e" filled="f" stroked="t" strokeweight=".7pt" strokecolor="#000000">
                <v:path arrowok="t"/>
              </v:shape>
            </v:group>
            <v:group style="position:absolute;left:14640;top:10901;width:12;height:36" coordorigin="14640,10901" coordsize="12,36">
              <v:shape style="position:absolute;left:14640;top:10901;width:12;height:36" coordorigin="14640,10901" coordsize="12,36" path="m14646,10901l14646,1093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369995pt;margin-top:102.25pt;width:202.17pt;height:447.52pt;mso-position-horizontal-relative:page;mso-position-vertical-relative:page;z-index:-2219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8" w:hRule="exact"/>
                    </w:trPr>
                    <w:tc>
                      <w:tcPr>
                        <w:tcW w:w="4007" w:type="dxa"/>
                        <w:gridSpan w:val="4"/>
                        <w:tcBorders>
                          <w:top w:val="single" w:sz="5.6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FFFF9A"/>
                      </w:tcPr>
                      <w:p>
                        <w:pPr>
                          <w:spacing w:before="11" w:after="0" w:line="240" w:lineRule="auto"/>
                          <w:ind w:left="128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Percepciones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Anuales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85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Previsión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92" w:right="16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48" w:right="2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86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Vacacional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80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Ajuste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37" w:right="116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Calendario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nil" w:sz="6" w:space="0" w:color="auto"/>
                        </w:tcBorders>
                        <w:shd w:val="clear" w:color="auto" w:fill="339A33"/>
                      </w:tcPr>
                      <w:p>
                        <w:pPr>
                          <w:spacing w:before="95" w:after="0" w:line="240" w:lineRule="auto"/>
                          <w:ind w:left="25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Aguinaldo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2754.05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2933.57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963.04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8,889.60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4287.36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1407.47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12,992.00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4403.52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1445.6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13,344.00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3121.54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1024.75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9,459.20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3742.46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1228.59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11,340.80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3669.6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1204.67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11,120.00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3621.02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10,972.80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4602.05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1510.77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13,945.60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2649.5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869.79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8,028.80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2754.05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1010.19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3128.93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1027.17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9,481.60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2754.05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1010.19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3813.22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1251.81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11,555.20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1010.19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1052.13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9,712.00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3889.25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1276.77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11,785.60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1052.13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9,712.00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1010.19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3448.9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1132.21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10,451.20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3953.66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1297.92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11,980.80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3621.02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10,972.80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6633.75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2177.75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20,102.28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12365.36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4059.34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37,470.80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00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22033.47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7233.21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66,768.08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12365.36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4059.34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37,470.80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16574.5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5441.12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50,225.76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13224.02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4341.22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40,072.80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2774.11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910.69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8,406.40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198" w:hRule="exact"/>
        </w:trPr>
        <w:tc>
          <w:tcPr>
            <w:tcW w:w="5516" w:type="dxa"/>
            <w:gridSpan w:val="2"/>
            <w:tcBorders>
              <w:top w:val="nil" w:sz="6" w:space="0" w:color="auto"/>
              <w:bottom w:val="single" w:sz="10.4" w:space="0" w:color="000000"/>
              <w:left w:val="nil" w:sz="6" w:space="0" w:color="auto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3667" w:type="dxa"/>
            <w:gridSpan w:val="4"/>
            <w:tcBorders>
              <w:top w:val="single" w:sz="5.6" w:space="0" w:color="000000"/>
              <w:bottom w:val="nil" w:sz="6" w:space="0" w:color="auto"/>
              <w:left w:val="single" w:sz="5.6" w:space="0" w:color="000000"/>
              <w:right w:val="single" w:sz="5.6" w:space="0" w:color="000000"/>
            </w:tcBorders>
            <w:shd w:val="clear" w:color="auto" w:fill="FFFF9A"/>
          </w:tcPr>
          <w:p>
            <w:pPr>
              <w:spacing w:before="11" w:after="0" w:line="240" w:lineRule="auto"/>
              <w:ind w:left="1033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Percepciones</w:t>
            </w:r>
            <w:r>
              <w:rPr>
                <w:rFonts w:ascii="Arial" w:hAnsi="Arial" w:cs="Arial" w:eastAsia="Arial"/>
                <w:sz w:val="13"/>
                <w:szCs w:val="13"/>
                <w:spacing w:val="2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Mensuales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367" w:hRule="exact"/>
        </w:trPr>
        <w:tc>
          <w:tcPr>
            <w:tcW w:w="532" w:type="dxa"/>
            <w:tcBorders>
              <w:top w:val="single" w:sz="10.4" w:space="0" w:color="000000"/>
              <w:bottom w:val="single" w:sz="20" w:space="0" w:color="000000"/>
              <w:left w:val="single" w:sz="10.4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8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Clave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0.4" w:space="0" w:color="000000"/>
              <w:bottom w:val="single" w:sz="20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2237" w:right="220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Puesto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5" w:after="0" w:line="240" w:lineRule="auto"/>
              <w:ind w:left="342" w:right="-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Sueldo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470" w:right="-3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Base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Compensación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10.4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6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Antigüedad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Despensa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196" w:hRule="exact"/>
        </w:trPr>
        <w:tc>
          <w:tcPr>
            <w:tcW w:w="532" w:type="dxa"/>
            <w:tcBorders>
              <w:top w:val="single" w:sz="20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20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Operador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Maq.</w:t>
            </w:r>
            <w:r>
              <w:rPr>
                <w:rFonts w:ascii="Calibri" w:hAnsi="Calibri" w:cs="Calibri" w:eastAsia="Calibri"/>
                <w:sz w:val="14"/>
                <w:szCs w:val="14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Reprod.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Diseñador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Gráfico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4,445.00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1,333.50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Productor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Programas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6,496.00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1,948.80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3119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Programador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6,672.00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2,001.60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Bibliotecario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4,730.00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1,419.00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Mantenimiento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Operador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Equipo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Computo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5,670.00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Bibliotecario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5,560.00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1,668.00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Mantenimiento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Mantenimiento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5,486.00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1,645.80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Reportero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6,973.00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2,091.90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3129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Capturista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Locutor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Operador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3133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Laboratorio</w:t>
            </w:r>
            <w:r>
              <w:rPr>
                <w:rFonts w:ascii="Calibri" w:hAnsi="Calibri" w:cs="Calibri" w:eastAsia="Calibri"/>
                <w:sz w:val="14"/>
                <w:szCs w:val="14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1,204.20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3134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Laboratorio</w:t>
            </w:r>
            <w:r>
              <w:rPr>
                <w:rFonts w:ascii="Calibri" w:hAnsi="Calibri" w:cs="Calibri" w:eastAsia="Calibri"/>
                <w:sz w:val="14"/>
                <w:szCs w:val="14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3135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Trabajadora</w:t>
            </w:r>
            <w:r>
              <w:rPr>
                <w:rFonts w:ascii="Calibri" w:hAnsi="Calibri" w:cs="Calibri" w:eastAsia="Calibri"/>
                <w:sz w:val="14"/>
                <w:szCs w:val="14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Social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3137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Enfermera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4,741.00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1,422.30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3138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3139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Fotógrafo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5,778.00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1,733.40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Operador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Máquina</w:t>
            </w:r>
            <w:r>
              <w:rPr>
                <w:rFonts w:ascii="Calibri" w:hAnsi="Calibri" w:cs="Calibri" w:eastAsia="Calibri"/>
                <w:sz w:val="14"/>
                <w:szCs w:val="14"/>
                <w:spacing w:val="2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Reprod.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Laboratorio</w:t>
            </w:r>
            <w:r>
              <w:rPr>
                <w:rFonts w:ascii="Calibri" w:hAnsi="Calibri" w:cs="Calibri" w:eastAsia="Calibri"/>
                <w:sz w:val="14"/>
                <w:szCs w:val="14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Diseñador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Gráfico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4,856.00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1,456.80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Iluminación</w:t>
            </w:r>
            <w:r>
              <w:rPr>
                <w:rFonts w:ascii="Calibri" w:hAnsi="Calibri" w:cs="Calibri" w:eastAsia="Calibri"/>
                <w:sz w:val="14"/>
                <w:szCs w:val="14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Esc.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Tramoyista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9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Dental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3149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Mantenimiento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5,893.00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1,767.90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3164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Dental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4,856.00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1,456.80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3165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Agropecuario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3183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Audiovisual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3184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5,226.00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1,567.80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3185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5,990.00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1,797.00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3187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Agropecuario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3188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Técnico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Audiovisual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5,486.00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1,645.80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4105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Tesorero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10,051.00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3,015.30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1,403.83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4111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Dir.de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Escuela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Facultad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18,735.00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5,620.50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4,817.24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Director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General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33,384.00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37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10,015.20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00" w:right="-45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6,201.30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4113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Director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C.I.R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18,735.00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5,620.50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2,651.68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4117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Coordinador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Planeación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25,113.00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7,533.90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6,201.30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4123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Secretario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Particular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20,036.00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6,010.80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5,321.68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5101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Almacenista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4,203.00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1,260.90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5103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Archivista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NumType w:start="109"/>
          <w:pgMar w:footer="501" w:header="1260" w:top="1860" w:bottom="700" w:left="1060" w:right="1080"/>
          <w:footerReference w:type="odd" r:id="rId127"/>
          <w:footerReference w:type="even" r:id="rId128"/>
          <w:pgSz w:w="15840" w:h="1224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58.450001pt;margin-top:134.289993pt;width:1.3pt;height:4.9pt;mso-position-horizontal-relative:page;mso-position-vertical-relative:page;z-index:-22191" coordorigin="1169,2686" coordsize="26,98">
            <v:group style="position:absolute;left:1176;top:2693;width:12;height:36" coordorigin="1176,2693" coordsize="12,36">
              <v:shape style="position:absolute;left:1176;top:2693;width:12;height:36" coordorigin="1176,2693" coordsize="12,36" path="m1182,2693l1182,2729e" filled="f" stroked="t" strokeweight=".7pt" strokecolor="#000000">
                <v:path arrowok="t"/>
              </v:shape>
            </v:group>
            <v:group style="position:absolute;left:1176;top:2741;width:12;height:36" coordorigin="1176,2741" coordsize="12,36">
              <v:shape style="position:absolute;left:1176;top:2741;width:12;height:36" coordorigin="1176,2741" coordsize="12,36" path="m1182,2741l1182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44.240005pt;width:.6pt;height:1.8pt;mso-position-horizontal-relative:page;mso-position-vertical-relative:page;z-index:-22190" coordorigin="1176,2885" coordsize="12,36">
            <v:shape style="position:absolute;left:1176;top:2885;width:12;height:36" coordorigin="1176,2885" coordsize="12,36" path="m1182,2885l1182,292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151.089996pt;width:1.3pt;height:4.9pt;mso-position-horizontal-relative:page;mso-position-vertical-relative:page;z-index:-22189" coordorigin="1169,3022" coordsize="26,98">
            <v:group style="position:absolute;left:1176;top:3029;width:12;height:36" coordorigin="1176,3029" coordsize="12,36">
              <v:shape style="position:absolute;left:1176;top:3029;width:12;height:36" coordorigin="1176,3029" coordsize="12,36" path="m1182,3029l1182,3065e" filled="f" stroked="t" strokeweight=".7pt" strokecolor="#000000">
                <v:path arrowok="t"/>
              </v:shape>
            </v:group>
            <v:group style="position:absolute;left:1176;top:3077;width:12;height:36" coordorigin="1176,3077" coordsize="12,36">
              <v:shape style="position:absolute;left:1176;top:3077;width:12;height:36" coordorigin="1176,3077" coordsize="12,36" path="m1182,3077l1182,31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60.690002pt;width:1.3pt;height:4.9pt;mso-position-horizontal-relative:page;mso-position-vertical-relative:page;z-index:-22188" coordorigin="1169,3214" coordsize="26,98">
            <v:group style="position:absolute;left:1176;top:3221;width:12;height:36" coordorigin="1176,3221" coordsize="12,36">
              <v:shape style="position:absolute;left:1176;top:3221;width:12;height:36" coordorigin="1176,3221" coordsize="12,36" path="m1182,3221l1182,3257e" filled="f" stroked="t" strokeweight=".7pt" strokecolor="#000000">
                <v:path arrowok="t"/>
              </v:shape>
            </v:group>
            <v:group style="position:absolute;left:1176;top:3269;width:12;height:36" coordorigin="1176,3269" coordsize="12,36">
              <v:shape style="position:absolute;left:1176;top:3269;width:12;height:36" coordorigin="1176,3269" coordsize="12,36" path="m1182,3269l1182,33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0.289993pt;width:1.3pt;height:4.9pt;mso-position-horizontal-relative:page;mso-position-vertical-relative:page;z-index:-22187" coordorigin="1169,3406" coordsize="26,98">
            <v:group style="position:absolute;left:1176;top:3413;width:12;height:36" coordorigin="1176,3413" coordsize="12,36">
              <v:shape style="position:absolute;left:1176;top:3413;width:12;height:36" coordorigin="1176,3413" coordsize="12,36" path="m1182,3413l1182,3449e" filled="f" stroked="t" strokeweight=".7pt" strokecolor="#000000">
                <v:path arrowok="t"/>
              </v:shape>
            </v:group>
            <v:group style="position:absolute;left:1176;top:3461;width:12;height:36" coordorigin="1176,3461" coordsize="12,36">
              <v:shape style="position:absolute;left:1176;top:3461;width:12;height:36" coordorigin="1176,3461" coordsize="12,36" path="m1182,3461l1182,34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9.889999pt;width:1.3pt;height:4.9pt;mso-position-horizontal-relative:page;mso-position-vertical-relative:page;z-index:-22186" coordorigin="1169,3598" coordsize="26,98">
            <v:group style="position:absolute;left:1176;top:3605;width:12;height:36" coordorigin="1176,3605" coordsize="12,36">
              <v:shape style="position:absolute;left:1176;top:3605;width:12;height:36" coordorigin="1176,3605" coordsize="12,36" path="m1182,3605l1182,3641e" filled="f" stroked="t" strokeweight=".7pt" strokecolor="#000000">
                <v:path arrowok="t"/>
              </v:shape>
            </v:group>
            <v:group style="position:absolute;left:1176;top:3653;width:12;height:36" coordorigin="1176,3653" coordsize="12,36">
              <v:shape style="position:absolute;left:1176;top:3653;width:12;height:36" coordorigin="1176,3653" coordsize="12,36" path="m1182,3653l1182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92.240005pt;width:.6pt;height:1.8pt;mso-position-horizontal-relative:page;mso-position-vertical-relative:page;z-index:-22185" coordorigin="1176,3845" coordsize="12,36">
            <v:shape style="position:absolute;left:1176;top:3845;width:12;height:36" coordorigin="1176,3845" coordsize="12,36" path="m1182,3845l1182,388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01.839996pt;width:.6pt;height:1.8pt;mso-position-horizontal-relative:page;mso-position-vertical-relative:page;z-index:-22184" coordorigin="1176,4037" coordsize="12,36">
            <v:shape style="position:absolute;left:1176;top:4037;width:12;height:36" coordorigin="1176,4037" coordsize="12,36" path="m1182,4037l1182,40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11.440002pt;width:.6pt;height:1.8pt;mso-position-horizontal-relative:page;mso-position-vertical-relative:page;z-index:-22183" coordorigin="1176,4229" coordsize="12,36">
            <v:shape style="position:absolute;left:1176;top:4229;width:12;height:36" coordorigin="1176,4229" coordsize="12,36" path="m1182,4229l1182,42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21.039993pt;width:.6pt;height:1.8pt;mso-position-horizontal-relative:page;mso-position-vertical-relative:page;z-index:-22182" coordorigin="1176,4421" coordsize="12,36">
            <v:shape style="position:absolute;left:1176;top:4421;width:12;height:36" coordorigin="1176,4421" coordsize="12,36" path="m1182,4421l1182,44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30.639999pt;width:.6pt;height:1.8pt;mso-position-horizontal-relative:page;mso-position-vertical-relative:page;z-index:-22181" coordorigin="1176,4613" coordsize="12,36">
            <v:shape style="position:absolute;left:1176;top:4613;width:12;height:36" coordorigin="1176,4613" coordsize="12,36" path="m1182,4613l1182,46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237.490005pt;width:1.3pt;height:4.9pt;mso-position-horizontal-relative:page;mso-position-vertical-relative:page;z-index:-22180" coordorigin="1169,4750" coordsize="26,98">
            <v:group style="position:absolute;left:1176;top:4757;width:12;height:36" coordorigin="1176,4757" coordsize="12,36">
              <v:shape style="position:absolute;left:1176;top:4757;width:12;height:36" coordorigin="1176,4757" coordsize="12,36" path="m1182,4757l1182,4793e" filled="f" stroked="t" strokeweight=".7pt" strokecolor="#000000">
                <v:path arrowok="t"/>
              </v:shape>
            </v:group>
            <v:group style="position:absolute;left:1176;top:4805;width:12;height:36" coordorigin="1176,4805" coordsize="12,36">
              <v:shape style="position:absolute;left:1176;top:4805;width:12;height:36" coordorigin="1176,4805" coordsize="12,36" path="m1182,4805l1182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47.089996pt;width:1.3pt;height:4.9pt;mso-position-horizontal-relative:page;mso-position-vertical-relative:page;z-index:-22179" coordorigin="1169,4942" coordsize="26,98">
            <v:group style="position:absolute;left:1176;top:4949;width:12;height:36" coordorigin="1176,4949" coordsize="12,36">
              <v:shape style="position:absolute;left:1176;top:4949;width:12;height:36" coordorigin="1176,4949" coordsize="12,36" path="m1182,4949l1182,4985e" filled="f" stroked="t" strokeweight=".7pt" strokecolor="#000000">
                <v:path arrowok="t"/>
              </v:shape>
            </v:group>
            <v:group style="position:absolute;left:1176;top:4997;width:12;height:36" coordorigin="1176,4997" coordsize="12,36">
              <v:shape style="position:absolute;left:1176;top:4997;width:12;height:36" coordorigin="1176,4997" coordsize="12,36" path="m1182,4997l1182,50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56.690002pt;width:1.3pt;height:4.9pt;mso-position-horizontal-relative:page;mso-position-vertical-relative:page;z-index:-22178" coordorigin="1169,5134" coordsize="26,98">
            <v:group style="position:absolute;left:1176;top:5141;width:12;height:36" coordorigin="1176,5141" coordsize="12,36">
              <v:shape style="position:absolute;left:1176;top:5141;width:12;height:36" coordorigin="1176,5141" coordsize="12,36" path="m1182,5141l1182,5177e" filled="f" stroked="t" strokeweight=".7pt" strokecolor="#000000">
                <v:path arrowok="t"/>
              </v:shape>
            </v:group>
            <v:group style="position:absolute;left:1176;top:5189;width:12;height:36" coordorigin="1176,5189" coordsize="12,36">
              <v:shape style="position:absolute;left:1176;top:5189;width:12;height:36" coordorigin="1176,5189" coordsize="12,36" path="m1182,5189l1182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66.290009pt;width:1.3pt;height:4.9pt;mso-position-horizontal-relative:page;mso-position-vertical-relative:page;z-index:-22177" coordorigin="1169,5326" coordsize="26,98">
            <v:group style="position:absolute;left:1176;top:5333;width:12;height:36" coordorigin="1176,5333" coordsize="12,36">
              <v:shape style="position:absolute;left:1176;top:5333;width:12;height:36" coordorigin="1176,5333" coordsize="12,36" path="m1182,5333l1182,5369e" filled="f" stroked="t" strokeweight=".7pt" strokecolor="#000000">
                <v:path arrowok="t"/>
              </v:shape>
            </v:group>
            <v:group style="position:absolute;left:1176;top:5381;width:12;height:36" coordorigin="1176,5381" coordsize="12,36">
              <v:shape style="position:absolute;left:1176;top:5381;width:12;height:36" coordorigin="1176,5381" coordsize="12,36" path="m1182,5381l1182,54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75.890015pt;width:1.3pt;height:4.9pt;mso-position-horizontal-relative:page;mso-position-vertical-relative:page;z-index:-22176" coordorigin="1169,5518" coordsize="26,98">
            <v:group style="position:absolute;left:1176;top:5525;width:12;height:36" coordorigin="1176,5525" coordsize="12,36">
              <v:shape style="position:absolute;left:1176;top:5525;width:12;height:36" coordorigin="1176,5525" coordsize="12,36" path="m1182,5525l1182,5561e" filled="f" stroked="t" strokeweight=".7pt" strokecolor="#000000">
                <v:path arrowok="t"/>
              </v:shape>
            </v:group>
            <v:group style="position:absolute;left:1176;top:5573;width:12;height:36" coordorigin="1176,5573" coordsize="12,36">
              <v:shape style="position:absolute;left:1176;top:5573;width:12;height:36" coordorigin="1176,5573" coordsize="12,36" path="m1182,5573l1182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85.489990pt;width:1.3pt;height:4.9pt;mso-position-horizontal-relative:page;mso-position-vertical-relative:page;z-index:-22175" coordorigin="1169,5710" coordsize="26,98">
            <v:group style="position:absolute;left:1176;top:5717;width:12;height:36" coordorigin="1176,5717" coordsize="12,36">
              <v:shape style="position:absolute;left:1176;top:5717;width:12;height:36" coordorigin="1176,5717" coordsize="12,36" path="m1182,5717l1182,5753e" filled="f" stroked="t" strokeweight=".7pt" strokecolor="#000000">
                <v:path arrowok="t"/>
              </v:shape>
            </v:group>
            <v:group style="position:absolute;left:1176;top:5765;width:12;height:36" coordorigin="1176,5765" coordsize="12,36">
              <v:shape style="position:absolute;left:1176;top:5765;width:12;height:36" coordorigin="1176,5765" coordsize="12,36" path="m1182,5765l1182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95.089996pt;width:1.3pt;height:4.9pt;mso-position-horizontal-relative:page;mso-position-vertical-relative:page;z-index:-22174" coordorigin="1169,5902" coordsize="26,98">
            <v:group style="position:absolute;left:1176;top:5909;width:12;height:36" coordorigin="1176,5909" coordsize="12,36">
              <v:shape style="position:absolute;left:1176;top:5909;width:12;height:36" coordorigin="1176,5909" coordsize="12,36" path="m1182,5909l1182,5945e" filled="f" stroked="t" strokeweight=".7pt" strokecolor="#000000">
                <v:path arrowok="t"/>
              </v:shape>
            </v:group>
            <v:group style="position:absolute;left:1176;top:5957;width:12;height:36" coordorigin="1176,5957" coordsize="12,36">
              <v:shape style="position:absolute;left:1176;top:5957;width:12;height:36" coordorigin="1176,5957" coordsize="12,36" path="m1182,5957l1182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04.690002pt;width:1.3pt;height:4.9pt;mso-position-horizontal-relative:page;mso-position-vertical-relative:page;z-index:-22173" coordorigin="1169,6094" coordsize="26,98">
            <v:group style="position:absolute;left:1176;top:6101;width:12;height:36" coordorigin="1176,6101" coordsize="12,36">
              <v:shape style="position:absolute;left:1176;top:6101;width:12;height:36" coordorigin="1176,6101" coordsize="12,36" path="m1182,6101l1182,6137e" filled="f" stroked="t" strokeweight=".7pt" strokecolor="#000000">
                <v:path arrowok="t"/>
              </v:shape>
            </v:group>
            <v:group style="position:absolute;left:1176;top:6149;width:12;height:36" coordorigin="1176,6149" coordsize="12,36">
              <v:shape style="position:absolute;left:1176;top:6149;width:12;height:36" coordorigin="1176,6149" coordsize="12,36" path="m1182,6149l1182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14.290009pt;width:1.3pt;height:4.9pt;mso-position-horizontal-relative:page;mso-position-vertical-relative:page;z-index:-22172" coordorigin="1169,6286" coordsize="26,98">
            <v:group style="position:absolute;left:1176;top:6293;width:12;height:36" coordorigin="1176,6293" coordsize="12,36">
              <v:shape style="position:absolute;left:1176;top:6293;width:12;height:36" coordorigin="1176,6293" coordsize="12,36" path="m1182,6293l1182,6329e" filled="f" stroked="t" strokeweight=".7pt" strokecolor="#000000">
                <v:path arrowok="t"/>
              </v:shape>
            </v:group>
            <v:group style="position:absolute;left:1176;top:6341;width:12;height:36" coordorigin="1176,6341" coordsize="12,36">
              <v:shape style="position:absolute;left:1176;top:6341;width:12;height:36" coordorigin="1176,6341" coordsize="12,36" path="m1182,6341l1182,63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23.890015pt;width:1.3pt;height:12.1pt;mso-position-horizontal-relative:page;mso-position-vertical-relative:page;z-index:-22171" coordorigin="1169,6478" coordsize="26,242">
            <v:group style="position:absolute;left:1176;top:6485;width:12;height:36" coordorigin="1176,6485" coordsize="12,36">
              <v:shape style="position:absolute;left:1176;top:6485;width:12;height:36" coordorigin="1176,6485" coordsize="12,36" path="m1182,6485l1182,6521e" filled="f" stroked="t" strokeweight=".7pt" strokecolor="#000000">
                <v:path arrowok="t"/>
              </v:shape>
            </v:group>
            <v:group style="position:absolute;left:1176;top:6581;width:12;height:36" coordorigin="1176,6581" coordsize="12,36">
              <v:shape style="position:absolute;left:1176;top:6581;width:12;height:36" coordorigin="1176,6581" coordsize="12,36" path="m1182,6581l1182,6617e" filled="f" stroked="t" strokeweight=".7pt" strokecolor="#000000">
                <v:path arrowok="t"/>
              </v:shape>
            </v:group>
            <v:group style="position:absolute;left:1176;top:6629;width:12;height:36" coordorigin="1176,6629" coordsize="12,36">
              <v:shape style="position:absolute;left:1176;top:6629;width:12;height:36" coordorigin="1176,6629" coordsize="12,36" path="m1182,6629l1182,6665e" filled="f" stroked="t" strokeweight=".7pt" strokecolor="#000000">
                <v:path arrowok="t"/>
              </v:shape>
            </v:group>
            <v:group style="position:absolute;left:1176;top:6677;width:12;height:36" coordorigin="1176,6677" coordsize="12,36">
              <v:shape style="position:absolute;left:1176;top:6677;width:12;height:36" coordorigin="1176,6677" coordsize="12,36" path="m1182,6677l1182,67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40.690002pt;width:1.3pt;height:4.9pt;mso-position-horizontal-relative:page;mso-position-vertical-relative:page;z-index:-22170" coordorigin="1169,6814" coordsize="26,98">
            <v:group style="position:absolute;left:1176;top:6821;width:12;height:36" coordorigin="1176,6821" coordsize="12,36">
              <v:shape style="position:absolute;left:1176;top:6821;width:12;height:36" coordorigin="1176,6821" coordsize="12,36" path="m1182,6821l1182,6857e" filled="f" stroked="t" strokeweight=".7pt" strokecolor="#000000">
                <v:path arrowok="t"/>
              </v:shape>
            </v:group>
            <v:group style="position:absolute;left:1176;top:6869;width:12;height:36" coordorigin="1176,6869" coordsize="12,36">
              <v:shape style="position:absolute;left:1176;top:6869;width:12;height:36" coordorigin="1176,6869" coordsize="12,36" path="m1182,6869l1182,69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0.290009pt;width:1.3pt;height:4.9pt;mso-position-horizontal-relative:page;mso-position-vertical-relative:page;z-index:-22169" coordorigin="1169,7006" coordsize="26,98">
            <v:group style="position:absolute;left:1176;top:7013;width:12;height:36" coordorigin="1176,7013" coordsize="12,36">
              <v:shape style="position:absolute;left:1176;top:7013;width:12;height:36" coordorigin="1176,7013" coordsize="12,36" path="m1182,7013l1182,7049e" filled="f" stroked="t" strokeweight=".7pt" strokecolor="#000000">
                <v:path arrowok="t"/>
              </v:shape>
            </v:group>
            <v:group style="position:absolute;left:1176;top:7061;width:12;height:36" coordorigin="1176,7061" coordsize="12,36">
              <v:shape style="position:absolute;left:1176;top:7061;width:12;height:36" coordorigin="1176,7061" coordsize="12,36" path="m1182,7061l1182,70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9.890015pt;width:1.3pt;height:4.9pt;mso-position-horizontal-relative:page;mso-position-vertical-relative:page;z-index:-22168" coordorigin="1169,7198" coordsize="26,98">
            <v:group style="position:absolute;left:1176;top:7205;width:12;height:36" coordorigin="1176,7205" coordsize="12,36">
              <v:shape style="position:absolute;left:1176;top:7205;width:12;height:36" coordorigin="1176,7205" coordsize="12,36" path="m1182,7205l1182,7241e" filled="f" stroked="t" strokeweight=".7pt" strokecolor="#000000">
                <v:path arrowok="t"/>
              </v:shape>
            </v:group>
            <v:group style="position:absolute;left:1176;top:7253;width:12;height:36" coordorigin="1176,7253" coordsize="12,36">
              <v:shape style="position:absolute;left:1176;top:7253;width:12;height:36" coordorigin="1176,7253" coordsize="12,36" path="m1182,7253l1182,72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69.48999pt;width:1.3pt;height:4.9pt;mso-position-horizontal-relative:page;mso-position-vertical-relative:page;z-index:-22167" coordorigin="1169,7390" coordsize="26,98">
            <v:group style="position:absolute;left:1176;top:7397;width:12;height:36" coordorigin="1176,7397" coordsize="12,36">
              <v:shape style="position:absolute;left:1176;top:7397;width:12;height:36" coordorigin="1176,7397" coordsize="12,36" path="m1182,7397l1182,7433e" filled="f" stroked="t" strokeweight=".7pt" strokecolor="#000000">
                <v:path arrowok="t"/>
              </v:shape>
            </v:group>
            <v:group style="position:absolute;left:1176;top:7445;width:12;height:36" coordorigin="1176,7445" coordsize="12,36">
              <v:shape style="position:absolute;left:1176;top:7445;width:12;height:36" coordorigin="1176,7445" coordsize="12,36" path="m1182,7445l1182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381.839996pt;width:.6pt;height:1.8pt;mso-position-horizontal-relative:page;mso-position-vertical-relative:page;z-index:-22166" coordorigin="1176,7637" coordsize="12,36">
            <v:shape style="position:absolute;left:1176;top:7637;width:12;height:36" coordorigin="1176,7637" coordsize="12,36" path="m1182,7637l1182,76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391.440002pt;width:.6pt;height:1.8pt;mso-position-horizontal-relative:page;mso-position-vertical-relative:page;z-index:-22165" coordorigin="1176,7829" coordsize="12,36">
            <v:shape style="position:absolute;left:1176;top:7829;width:12;height:36" coordorigin="1176,7829" coordsize="12,36" path="m1182,7829l1182,78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01.040009pt;width:.6pt;height:1.8pt;mso-position-horizontal-relative:page;mso-position-vertical-relative:page;z-index:-22164" coordorigin="1176,8021" coordsize="12,36">
            <v:shape style="position:absolute;left:1176;top:8021;width:12;height:36" coordorigin="1176,8021" coordsize="12,36" path="m1182,8021l1182,80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10.640015pt;width:.6pt;height:1.8pt;mso-position-horizontal-relative:page;mso-position-vertical-relative:page;z-index:-22163" coordorigin="1176,8213" coordsize="12,36">
            <v:shape style="position:absolute;left:1176;top:8213;width:12;height:36" coordorigin="1176,8213" coordsize="12,36" path="m1182,8213l1182,82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20.23999pt;width:.6pt;height:1.8pt;mso-position-horizontal-relative:page;mso-position-vertical-relative:page;z-index:-22162" coordorigin="1176,8405" coordsize="12,36">
            <v:shape style="position:absolute;left:1176;top:8405;width:12;height:36" coordorigin="1176,8405" coordsize="12,36" path="m1182,8405l1182,844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427.089996pt;width:1.3pt;height:4.9pt;mso-position-horizontal-relative:page;mso-position-vertical-relative:page;z-index:-22161" coordorigin="1169,8542" coordsize="26,98">
            <v:group style="position:absolute;left:1176;top:8549;width:12;height:36" coordorigin="1176,8549" coordsize="12,36">
              <v:shape style="position:absolute;left:1176;top:8549;width:12;height:36" coordorigin="1176,8549" coordsize="12,36" path="m1182,8549l1182,8585e" filled="f" stroked="t" strokeweight=".7pt" strokecolor="#000000">
                <v:path arrowok="t"/>
              </v:shape>
            </v:group>
            <v:group style="position:absolute;left:1176;top:8597;width:12;height:36" coordorigin="1176,8597" coordsize="12,36">
              <v:shape style="position:absolute;left:1176;top:8597;width:12;height:36" coordorigin="1176,8597" coordsize="12,36" path="m1182,8597l1182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36.690002pt;width:1.3pt;height:4.9pt;mso-position-horizontal-relative:page;mso-position-vertical-relative:page;z-index:-22160" coordorigin="1169,8734" coordsize="26,98">
            <v:group style="position:absolute;left:1176;top:8741;width:12;height:36" coordorigin="1176,8741" coordsize="12,36">
              <v:shape style="position:absolute;left:1176;top:8741;width:12;height:36" coordorigin="1176,8741" coordsize="12,36" path="m1182,8741l1182,8777e" filled="f" stroked="t" strokeweight=".7pt" strokecolor="#000000">
                <v:path arrowok="t"/>
              </v:shape>
            </v:group>
            <v:group style="position:absolute;left:1176;top:8789;width:12;height:36" coordorigin="1176,8789" coordsize="12,36">
              <v:shape style="position:absolute;left:1176;top:8789;width:12;height:36" coordorigin="1176,8789" coordsize="12,36" path="m1182,8789l1182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46.290009pt;width:1.3pt;height:4.9pt;mso-position-horizontal-relative:page;mso-position-vertical-relative:page;z-index:-22159" coordorigin="1169,8926" coordsize="26,98">
            <v:group style="position:absolute;left:1176;top:8933;width:12;height:36" coordorigin="1176,8933" coordsize="12,36">
              <v:shape style="position:absolute;left:1176;top:8933;width:12;height:36" coordorigin="1176,8933" coordsize="12,36" path="m1182,8933l1182,8969e" filled="f" stroked="t" strokeweight=".7pt" strokecolor="#000000">
                <v:path arrowok="t"/>
              </v:shape>
            </v:group>
            <v:group style="position:absolute;left:1176;top:8981;width:12;height:36" coordorigin="1176,8981" coordsize="12,36">
              <v:shape style="position:absolute;left:1176;top:8981;width:12;height:36" coordorigin="1176,8981" coordsize="12,36" path="m1182,8981l1182,90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55.890015pt;width:1.3pt;height:4.9pt;mso-position-horizontal-relative:page;mso-position-vertical-relative:page;z-index:-22158" coordorigin="1169,9118" coordsize="26,98">
            <v:group style="position:absolute;left:1176;top:9125;width:12;height:36" coordorigin="1176,9125" coordsize="12,36">
              <v:shape style="position:absolute;left:1176;top:9125;width:12;height:36" coordorigin="1176,9125" coordsize="12,36" path="m1182,9125l1182,9161e" filled="f" stroked="t" strokeweight=".7pt" strokecolor="#000000">
                <v:path arrowok="t"/>
              </v:shape>
            </v:group>
            <v:group style="position:absolute;left:1176;top:9173;width:12;height:36" coordorigin="1176,9173" coordsize="12,36">
              <v:shape style="position:absolute;left:1176;top:9173;width:12;height:36" coordorigin="1176,9173" coordsize="12,36" path="m1182,9173l1182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65.48999pt;width:1.3pt;height:4.9pt;mso-position-horizontal-relative:page;mso-position-vertical-relative:page;z-index:-22157" coordorigin="1169,9310" coordsize="26,98">
            <v:group style="position:absolute;left:1176;top:9317;width:12;height:36" coordorigin="1176,9317" coordsize="12,36">
              <v:shape style="position:absolute;left:1176;top:9317;width:12;height:36" coordorigin="1176,9317" coordsize="12,36" path="m1182,9317l1182,9353e" filled="f" stroked="t" strokeweight=".7pt" strokecolor="#000000">
                <v:path arrowok="t"/>
              </v:shape>
            </v:group>
            <v:group style="position:absolute;left:1176;top:9365;width:12;height:36" coordorigin="1176,9365" coordsize="12,36">
              <v:shape style="position:absolute;left:1176;top:9365;width:12;height:36" coordorigin="1176,9365" coordsize="12,36" path="m1182,9365l1182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75.089996pt;width:1.3pt;height:4.9pt;mso-position-horizontal-relative:page;mso-position-vertical-relative:page;z-index:-22156" coordorigin="1169,9502" coordsize="26,98">
            <v:group style="position:absolute;left:1176;top:9509;width:12;height:36" coordorigin="1176,9509" coordsize="12,36">
              <v:shape style="position:absolute;left:1176;top:9509;width:12;height:36" coordorigin="1176,9509" coordsize="12,36" path="m1182,9509l1182,9545e" filled="f" stroked="t" strokeweight=".7pt" strokecolor="#000000">
                <v:path arrowok="t"/>
              </v:shape>
            </v:group>
            <v:group style="position:absolute;left:1176;top:9557;width:12;height:36" coordorigin="1176,9557" coordsize="12,36">
              <v:shape style="position:absolute;left:1176;top:9557;width:12;height:36" coordorigin="1176,9557" coordsize="12,36" path="m1182,9557l1182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84.690002pt;width:1.3pt;height:4.9pt;mso-position-horizontal-relative:page;mso-position-vertical-relative:page;z-index:-22155" coordorigin="1169,9694" coordsize="26,98">
            <v:group style="position:absolute;left:1176;top:9701;width:12;height:36" coordorigin="1176,9701" coordsize="12,36">
              <v:shape style="position:absolute;left:1176;top:9701;width:12;height:36" coordorigin="1176,9701" coordsize="12,36" path="m1182,9701l1182,9737e" filled="f" stroked="t" strokeweight=".7pt" strokecolor="#000000">
                <v:path arrowok="t"/>
              </v:shape>
            </v:group>
            <v:group style="position:absolute;left:1176;top:9749;width:12;height:36" coordorigin="1176,9749" coordsize="12,36">
              <v:shape style="position:absolute;left:1176;top:9749;width:12;height:36" coordorigin="1176,9749" coordsize="12,36" path="m1182,9749l1182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94.290009pt;width:1.3pt;height:4.9pt;mso-position-horizontal-relative:page;mso-position-vertical-relative:page;z-index:-22154" coordorigin="1169,9886" coordsize="26,98">
            <v:group style="position:absolute;left:1176;top:9893;width:12;height:36" coordorigin="1176,9893" coordsize="12,36">
              <v:shape style="position:absolute;left:1176;top:9893;width:12;height:36" coordorigin="1176,9893" coordsize="12,36" path="m1182,9893l1182,9929e" filled="f" stroked="t" strokeweight=".7pt" strokecolor="#000000">
                <v:path arrowok="t"/>
              </v:shape>
            </v:group>
            <v:group style="position:absolute;left:1176;top:9941;width:12;height:36" coordorigin="1176,9941" coordsize="12,36">
              <v:shape style="position:absolute;left:1176;top:9941;width:12;height:36" coordorigin="1176,9941" coordsize="12,36" path="m1182,9941l1182,99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03.890015pt;width:1.3pt;height:4.9pt;mso-position-horizontal-relative:page;mso-position-vertical-relative:page;z-index:-22153" coordorigin="1169,10078" coordsize="26,98">
            <v:group style="position:absolute;left:1176;top:10085;width:12;height:36" coordorigin="1176,10085" coordsize="12,36">
              <v:shape style="position:absolute;left:1176;top:10085;width:12;height:36" coordorigin="1176,10085" coordsize="12,36" path="m1182,10085l1182,10121e" filled="f" stroked="t" strokeweight=".7pt" strokecolor="#000000">
                <v:path arrowok="t"/>
              </v:shape>
            </v:group>
            <v:group style="position:absolute;left:1176;top:10133;width:12;height:36" coordorigin="1176,10133" coordsize="12,36">
              <v:shape style="position:absolute;left:1176;top:10133;width:12;height:36" coordorigin="1176,10133" coordsize="12,36" path="m1182,10133l1182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13.48999pt;width:1.3pt;height:4.9pt;mso-position-horizontal-relative:page;mso-position-vertical-relative:page;z-index:-22152" coordorigin="1169,10270" coordsize="26,98">
            <v:group style="position:absolute;left:1176;top:10277;width:12;height:36" coordorigin="1176,10277" coordsize="12,36">
              <v:shape style="position:absolute;left:1176;top:10277;width:12;height:36" coordorigin="1176,10277" coordsize="12,36" path="m1182,10277l1182,10313e" filled="f" stroked="t" strokeweight=".7pt" strokecolor="#000000">
                <v:path arrowok="t"/>
              </v:shape>
            </v:group>
            <v:group style="position:absolute;left:1176;top:10325;width:12;height:36" coordorigin="1176,10325" coordsize="12,36">
              <v:shape style="position:absolute;left:1176;top:10325;width:12;height:36" coordorigin="1176,10325" coordsize="12,36" path="m1182,10325l1182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523.440002pt;width:.6pt;height:1.8pt;mso-position-horizontal-relative:page;mso-position-vertical-relative:page;z-index:-22151" coordorigin="1176,10469" coordsize="12,36">
            <v:shape style="position:absolute;left:1176;top:10469;width:12;height:36" coordorigin="1176,10469" coordsize="12,36" path="m1182,10469l1182,1050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530.289978pt;width:1.3pt;height:4.9pt;mso-position-horizontal-relative:page;mso-position-vertical-relative:page;z-index:-22150" coordorigin="1169,10606" coordsize="26,98">
            <v:group style="position:absolute;left:1176;top:10613;width:12;height:36" coordorigin="1176,10613" coordsize="12,36">
              <v:shape style="position:absolute;left:1176;top:10613;width:12;height:36" coordorigin="1176,10613" coordsize="12,36" path="m1182,10613l1182,10649e" filled="f" stroked="t" strokeweight=".7pt" strokecolor="#000000">
                <v:path arrowok="t"/>
              </v:shape>
            </v:group>
            <v:group style="position:absolute;left:1176;top:10661;width:12;height:36" coordorigin="1176,10661" coordsize="12,36">
              <v:shape style="position:absolute;left:1176;top:10661;width:12;height:36" coordorigin="1176,10661" coordsize="12,36" path="m1182,10661l1182,106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39.890015pt;width:1.3pt;height:4.9pt;mso-position-horizontal-relative:page;mso-position-vertical-relative:page;z-index:-22149" coordorigin="1169,10798" coordsize="26,98">
            <v:group style="position:absolute;left:1176;top:10805;width:12;height:36" coordorigin="1176,10805" coordsize="12,36">
              <v:shape style="position:absolute;left:1176;top:10805;width:12;height:36" coordorigin="1176,10805" coordsize="12,36" path="m1182,10805l1182,10841e" filled="f" stroked="t" strokeweight=".7pt" strokecolor="#000000">
                <v:path arrowok="t"/>
              </v:shape>
            </v:group>
            <v:group style="position:absolute;left:1176;top:10853;width:12;height:36" coordorigin="1176,10853" coordsize="12,36">
              <v:shape style="position:absolute;left:1176;top:10853;width:12;height:36" coordorigin="1176,10853" coordsize="12,36" path="m1182,10853l1182,108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34.289993pt;width:1.3pt;height:4.9pt;mso-position-horizontal-relative:page;mso-position-vertical-relative:page;z-index:-22148" coordorigin="14633,2686" coordsize="26,98">
            <v:group style="position:absolute;left:14640;top:2693;width:12;height:36" coordorigin="14640,2693" coordsize="12,36">
              <v:shape style="position:absolute;left:14640;top:2693;width:12;height:36" coordorigin="14640,2693" coordsize="12,36" path="m14646,2693l14646,2729e" filled="f" stroked="t" strokeweight=".7pt" strokecolor="#000000">
                <v:path arrowok="t"/>
              </v:shape>
            </v:group>
            <v:group style="position:absolute;left:14640;top:2741;width:12;height:36" coordorigin="14640,2741" coordsize="12,36">
              <v:shape style="position:absolute;left:14640;top:2741;width:12;height:36" coordorigin="14640,2741" coordsize="12,36" path="m14646,2741l14646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41.490005pt;width:1.3pt;height:7.3pt;mso-position-horizontal-relative:page;mso-position-vertical-relative:page;z-index:-22147" coordorigin="14633,2830" coordsize="26,146">
            <v:group style="position:absolute;left:14640;top:2837;width:12;height:36" coordorigin="14640,2837" coordsize="12,36">
              <v:shape style="position:absolute;left:14640;top:2837;width:12;height:36" coordorigin="14640,2837" coordsize="12,36" path="m14646,2837l14646,2873e" filled="f" stroked="t" strokeweight=".7pt" strokecolor="#000000">
                <v:path arrowok="t"/>
              </v:shape>
            </v:group>
            <v:group style="position:absolute;left:14640;top:2885;width:12;height:36" coordorigin="14640,2885" coordsize="12,36">
              <v:shape style="position:absolute;left:14640;top:2885;width:12;height:36" coordorigin="14640,2885" coordsize="12,36" path="m14646,2885l14646,2921e" filled="f" stroked="t" strokeweight=".7pt" strokecolor="#000000">
                <v:path arrowok="t"/>
              </v:shape>
            </v:group>
            <v:group style="position:absolute;left:14640;top:2933;width:12;height:36" coordorigin="14640,2933" coordsize="12,36">
              <v:shape style="position:absolute;left:14640;top:2933;width:12;height:36" coordorigin="14640,2933" coordsize="12,36" path="m14646,2933l14646,29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51.089996pt;width:1.3pt;height:7.3pt;mso-position-horizontal-relative:page;mso-position-vertical-relative:page;z-index:-22146" coordorigin="14633,3022" coordsize="26,146">
            <v:group style="position:absolute;left:14640;top:3029;width:12;height:36" coordorigin="14640,3029" coordsize="12,36">
              <v:shape style="position:absolute;left:14640;top:3029;width:12;height:36" coordorigin="14640,3029" coordsize="12,36" path="m14646,3029l14646,3065e" filled="f" stroked="t" strokeweight=".7pt" strokecolor="#000000">
                <v:path arrowok="t"/>
              </v:shape>
            </v:group>
            <v:group style="position:absolute;left:14640;top:3077;width:12;height:36" coordorigin="14640,3077" coordsize="12,36">
              <v:shape style="position:absolute;left:14640;top:3077;width:12;height:36" coordorigin="14640,3077" coordsize="12,36" path="m14646,3077l14646,3113e" filled="f" stroked="t" strokeweight=".7pt" strokecolor="#000000">
                <v:path arrowok="t"/>
              </v:shape>
            </v:group>
            <v:group style="position:absolute;left:14640;top:3125;width:12;height:36" coordorigin="14640,3125" coordsize="12,36">
              <v:shape style="position:absolute;left:14640;top:3125;width:12;height:36" coordorigin="14640,3125" coordsize="12,36" path="m14646,3125l14646,31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60.690002pt;width:1.3pt;height:16.9pt;mso-position-horizontal-relative:page;mso-position-vertical-relative:page;z-index:-22145" coordorigin="14633,3214" coordsize="26,338">
            <v:group style="position:absolute;left:14640;top:3221;width:12;height:36" coordorigin="14640,3221" coordsize="12,36">
              <v:shape style="position:absolute;left:14640;top:3221;width:12;height:36" coordorigin="14640,3221" coordsize="12,36" path="m14646,3221l14646,3257e" filled="f" stroked="t" strokeweight=".7pt" strokecolor="#000000">
                <v:path arrowok="t"/>
              </v:shape>
            </v:group>
            <v:group style="position:absolute;left:14640;top:3269;width:12;height:36" coordorigin="14640,3269" coordsize="12,36">
              <v:shape style="position:absolute;left:14640;top:3269;width:12;height:36" coordorigin="14640,3269" coordsize="12,36" path="m14646,3269l14646,3305e" filled="f" stroked="t" strokeweight=".7pt" strokecolor="#000000">
                <v:path arrowok="t"/>
              </v:shape>
            </v:group>
            <v:group style="position:absolute;left:14640;top:3317;width:12;height:36" coordorigin="14640,3317" coordsize="12,36">
              <v:shape style="position:absolute;left:14640;top:3317;width:12;height:36" coordorigin="14640,3317" coordsize="12,36" path="m14646,3317l14646,3353e" filled="f" stroked="t" strokeweight=".7pt" strokecolor="#000000">
                <v:path arrowok="t"/>
              </v:shape>
            </v:group>
            <v:group style="position:absolute;left:14640;top:3413;width:12;height:36" coordorigin="14640,3413" coordsize="12,36">
              <v:shape style="position:absolute;left:14640;top:3413;width:12;height:36" coordorigin="14640,3413" coordsize="12,36" path="m14646,3413l14646,3449e" filled="f" stroked="t" strokeweight=".7pt" strokecolor="#000000">
                <v:path arrowok="t"/>
              </v:shape>
            </v:group>
            <v:group style="position:absolute;left:14640;top:3461;width:12;height:36" coordorigin="14640,3461" coordsize="12,36">
              <v:shape style="position:absolute;left:14640;top:3461;width:12;height:36" coordorigin="14640,3461" coordsize="12,36" path="m14646,3461l14646,3497e" filled="f" stroked="t" strokeweight=".7pt" strokecolor="#000000">
                <v:path arrowok="t"/>
              </v:shape>
            </v:group>
            <v:group style="position:absolute;left:14640;top:3509;width:12;height:36" coordorigin="14640,3509" coordsize="12,36">
              <v:shape style="position:absolute;left:14640;top:3509;width:12;height:36" coordorigin="14640,3509" coordsize="12,36" path="m14646,3509l14646,35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79.889999pt;width:1.3pt;height:4.9pt;mso-position-horizontal-relative:page;mso-position-vertical-relative:page;z-index:-22144" coordorigin="14633,3598" coordsize="26,98">
            <v:group style="position:absolute;left:14640;top:3605;width:12;height:36" coordorigin="14640,3605" coordsize="12,36">
              <v:shape style="position:absolute;left:14640;top:3605;width:12;height:36" coordorigin="14640,3605" coordsize="12,36" path="m14646,3605l14646,3641e" filled="f" stroked="t" strokeweight=".7pt" strokecolor="#000000">
                <v:path arrowok="t"/>
              </v:shape>
            </v:group>
            <v:group style="position:absolute;left:14640;top:3653;width:12;height:36" coordorigin="14640,3653" coordsize="12,36">
              <v:shape style="position:absolute;left:14640;top:3653;width:12;height:36" coordorigin="14640,3653" coordsize="12,36" path="m14646,3653l14646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89.490005pt;width:1.3pt;height:4.9pt;mso-position-horizontal-relative:page;mso-position-vertical-relative:page;z-index:-22143" coordorigin="14633,3790" coordsize="26,98">
            <v:group style="position:absolute;left:14640;top:3797;width:12;height:36" coordorigin="14640,3797" coordsize="12,36">
              <v:shape style="position:absolute;left:14640;top:3797;width:12;height:36" coordorigin="14640,3797" coordsize="12,36" path="m14646,3797l14646,3833e" filled="f" stroked="t" strokeweight=".7pt" strokecolor="#000000">
                <v:path arrowok="t"/>
              </v:shape>
            </v:group>
            <v:group style="position:absolute;left:14640;top:3845;width:12;height:36" coordorigin="14640,3845" coordsize="12,36">
              <v:shape style="position:absolute;left:14640;top:3845;width:12;height:36" coordorigin="14640,3845" coordsize="12,36" path="m14646,3845l14646,38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99.089996pt;width:1.3pt;height:4.9pt;mso-position-horizontal-relative:page;mso-position-vertical-relative:page;z-index:-22142" coordorigin="14633,3982" coordsize="26,98">
            <v:group style="position:absolute;left:14640;top:3989;width:12;height:36" coordorigin="14640,3989" coordsize="12,36">
              <v:shape style="position:absolute;left:14640;top:3989;width:12;height:36" coordorigin="14640,3989" coordsize="12,36" path="m14646,3989l14646,4025e" filled="f" stroked="t" strokeweight=".7pt" strokecolor="#000000">
                <v:path arrowok="t"/>
              </v:shape>
            </v:group>
            <v:group style="position:absolute;left:14640;top:4037;width:12;height:36" coordorigin="14640,4037" coordsize="12,36">
              <v:shape style="position:absolute;left:14640;top:4037;width:12;height:36" coordorigin="14640,4037" coordsize="12,36" path="m14646,4037l14646,40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08.690002pt;width:1.3pt;height:4.9pt;mso-position-horizontal-relative:page;mso-position-vertical-relative:page;z-index:-22141" coordorigin="14633,4174" coordsize="26,98">
            <v:group style="position:absolute;left:14640;top:4181;width:12;height:36" coordorigin="14640,4181" coordsize="12,36">
              <v:shape style="position:absolute;left:14640;top:4181;width:12;height:36" coordorigin="14640,4181" coordsize="12,36" path="m14646,4181l14646,4217e" filled="f" stroked="t" strokeweight=".7pt" strokecolor="#000000">
                <v:path arrowok="t"/>
              </v:shape>
            </v:group>
            <v:group style="position:absolute;left:14640;top:4229;width:12;height:36" coordorigin="14640,4229" coordsize="12,36">
              <v:shape style="position:absolute;left:14640;top:4229;width:12;height:36" coordorigin="14640,4229" coordsize="12,36" path="m14646,4229l14646,42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18.289993pt;width:1.3pt;height:4.9pt;mso-position-horizontal-relative:page;mso-position-vertical-relative:page;z-index:-22140" coordorigin="14633,4366" coordsize="26,98">
            <v:group style="position:absolute;left:14640;top:4373;width:12;height:36" coordorigin="14640,4373" coordsize="12,36">
              <v:shape style="position:absolute;left:14640;top:4373;width:12;height:36" coordorigin="14640,4373" coordsize="12,36" path="m14646,4373l14646,4409e" filled="f" stroked="t" strokeweight=".7pt" strokecolor="#000000">
                <v:path arrowok="t"/>
              </v:shape>
            </v:group>
            <v:group style="position:absolute;left:14640;top:4421;width:12;height:36" coordorigin="14640,4421" coordsize="12,36">
              <v:shape style="position:absolute;left:14640;top:4421;width:12;height:36" coordorigin="14640,4421" coordsize="12,36" path="m14646,4421l14646,44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27.889999pt;width:1.3pt;height:4.9pt;mso-position-horizontal-relative:page;mso-position-vertical-relative:page;z-index:-22139" coordorigin="14633,4558" coordsize="26,98">
            <v:group style="position:absolute;left:14640;top:4565;width:12;height:36" coordorigin="14640,4565" coordsize="12,36">
              <v:shape style="position:absolute;left:14640;top:4565;width:12;height:36" coordorigin="14640,4565" coordsize="12,36" path="m14646,4565l14646,4601e" filled="f" stroked="t" strokeweight=".7pt" strokecolor="#000000">
                <v:path arrowok="t"/>
              </v:shape>
            </v:group>
            <v:group style="position:absolute;left:14640;top:4613;width:12;height:36" coordorigin="14640,4613" coordsize="12,36">
              <v:shape style="position:absolute;left:14640;top:4613;width:12;height:36" coordorigin="14640,4613" coordsize="12,36" path="m14646,4613l14646,46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35.089996pt;width:1.3pt;height:7.3pt;mso-position-horizontal-relative:page;mso-position-vertical-relative:page;z-index:-22138" coordorigin="14633,4702" coordsize="26,146">
            <v:group style="position:absolute;left:14640;top:4709;width:12;height:36" coordorigin="14640,4709" coordsize="12,36">
              <v:shape style="position:absolute;left:14640;top:4709;width:12;height:36" coordorigin="14640,4709" coordsize="12,36" path="m14646,4709l14646,4745e" filled="f" stroked="t" strokeweight=".7pt" strokecolor="#000000">
                <v:path arrowok="t"/>
              </v:shape>
            </v:group>
            <v:group style="position:absolute;left:14640;top:4757;width:12;height:36" coordorigin="14640,4757" coordsize="12,36">
              <v:shape style="position:absolute;left:14640;top:4757;width:12;height:36" coordorigin="14640,4757" coordsize="12,36" path="m14646,4757l14646,4793e" filled="f" stroked="t" strokeweight=".7pt" strokecolor="#000000">
                <v:path arrowok="t"/>
              </v:shape>
            </v:group>
            <v:group style="position:absolute;left:14640;top:4805;width:12;height:36" coordorigin="14640,4805" coordsize="12,36">
              <v:shape style="position:absolute;left:14640;top:4805;width:12;height:36" coordorigin="14640,4805" coordsize="12,36" path="m14646,4805l14646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44.690002pt;width:1.3pt;height:16.9pt;mso-position-horizontal-relative:page;mso-position-vertical-relative:page;z-index:-22137" coordorigin="14633,4894" coordsize="26,338">
            <v:group style="position:absolute;left:14640;top:4901;width:12;height:36" coordorigin="14640,4901" coordsize="12,36">
              <v:shape style="position:absolute;left:14640;top:4901;width:12;height:36" coordorigin="14640,4901" coordsize="12,36" path="m14646,4901l14646,4937e" filled="f" stroked="t" strokeweight=".7pt" strokecolor="#000000">
                <v:path arrowok="t"/>
              </v:shape>
            </v:group>
            <v:group style="position:absolute;left:14640;top:4949;width:12;height:36" coordorigin="14640,4949" coordsize="12,36">
              <v:shape style="position:absolute;left:14640;top:4949;width:12;height:36" coordorigin="14640,4949" coordsize="12,36" path="m14646,4949l14646,4985e" filled="f" stroked="t" strokeweight=".7pt" strokecolor="#000000">
                <v:path arrowok="t"/>
              </v:shape>
            </v:group>
            <v:group style="position:absolute;left:14640;top:4997;width:12;height:36" coordorigin="14640,4997" coordsize="12,36">
              <v:shape style="position:absolute;left:14640;top:4997;width:12;height:36" coordorigin="14640,4997" coordsize="12,36" path="m14646,4997l14646,5033e" filled="f" stroked="t" strokeweight=".7pt" strokecolor="#000000">
                <v:path arrowok="t"/>
              </v:shape>
            </v:group>
            <v:group style="position:absolute;left:14640;top:5093;width:12;height:36" coordorigin="14640,5093" coordsize="12,36">
              <v:shape style="position:absolute;left:14640;top:5093;width:12;height:36" coordorigin="14640,5093" coordsize="12,36" path="m14646,5093l14646,5129e" filled="f" stroked="t" strokeweight=".7pt" strokecolor="#000000">
                <v:path arrowok="t"/>
              </v:shape>
            </v:group>
            <v:group style="position:absolute;left:14640;top:5141;width:12;height:36" coordorigin="14640,5141" coordsize="12,36">
              <v:shape style="position:absolute;left:14640;top:5141;width:12;height:36" coordorigin="14640,5141" coordsize="12,36" path="m14646,5141l14646,5177e" filled="f" stroked="t" strokeweight=".7pt" strokecolor="#000000">
                <v:path arrowok="t"/>
              </v:shape>
            </v:group>
            <v:group style="position:absolute;left:14640;top:5189;width:12;height:36" coordorigin="14640,5189" coordsize="12,36">
              <v:shape style="position:absolute;left:14640;top:5189;width:12;height:36" coordorigin="14640,5189" coordsize="12,36" path="m14646,5189l14646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63.890015pt;width:1.3pt;height:16.9pt;mso-position-horizontal-relative:page;mso-position-vertical-relative:page;z-index:-22136" coordorigin="14633,5278" coordsize="26,338">
            <v:group style="position:absolute;left:14640;top:5285;width:12;height:36" coordorigin="14640,5285" coordsize="12,36">
              <v:shape style="position:absolute;left:14640;top:5285;width:12;height:36" coordorigin="14640,5285" coordsize="12,36" path="m14646,5285l14646,5321e" filled="f" stroked="t" strokeweight=".7pt" strokecolor="#000000">
                <v:path arrowok="t"/>
              </v:shape>
            </v:group>
            <v:group style="position:absolute;left:14640;top:5333;width:12;height:36" coordorigin="14640,5333" coordsize="12,36">
              <v:shape style="position:absolute;left:14640;top:5333;width:12;height:36" coordorigin="14640,5333" coordsize="12,36" path="m14646,5333l14646,5369e" filled="f" stroked="t" strokeweight=".7pt" strokecolor="#000000">
                <v:path arrowok="t"/>
              </v:shape>
            </v:group>
            <v:group style="position:absolute;left:14640;top:5381;width:12;height:36" coordorigin="14640,5381" coordsize="12,36">
              <v:shape style="position:absolute;left:14640;top:5381;width:12;height:36" coordorigin="14640,5381" coordsize="12,36" path="m14646,5381l14646,5417e" filled="f" stroked="t" strokeweight=".7pt" strokecolor="#000000">
                <v:path arrowok="t"/>
              </v:shape>
            </v:group>
            <v:group style="position:absolute;left:14640;top:5477;width:12;height:36" coordorigin="14640,5477" coordsize="12,36">
              <v:shape style="position:absolute;left:14640;top:5477;width:12;height:36" coordorigin="14640,5477" coordsize="12,36" path="m14646,5477l14646,5513e" filled="f" stroked="t" strokeweight=".7pt" strokecolor="#000000">
                <v:path arrowok="t"/>
              </v:shape>
            </v:group>
            <v:group style="position:absolute;left:14640;top:5525;width:12;height:36" coordorigin="14640,5525" coordsize="12,36">
              <v:shape style="position:absolute;left:14640;top:5525;width:12;height:36" coordorigin="14640,5525" coordsize="12,36" path="m14646,5525l14646,5561e" filled="f" stroked="t" strokeweight=".7pt" strokecolor="#000000">
                <v:path arrowok="t"/>
              </v:shape>
            </v:group>
            <v:group style="position:absolute;left:14640;top:5573;width:12;height:36" coordorigin="14640,5573" coordsize="12,36">
              <v:shape style="position:absolute;left:14640;top:5573;width:12;height:36" coordorigin="14640,5573" coordsize="12,36" path="m14646,5573l14646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83.089996pt;width:1.3pt;height:7.3pt;mso-position-horizontal-relative:page;mso-position-vertical-relative:page;z-index:-22135" coordorigin="14633,5662" coordsize="26,146">
            <v:group style="position:absolute;left:14640;top:5669;width:12;height:36" coordorigin="14640,5669" coordsize="12,36">
              <v:shape style="position:absolute;left:14640;top:5669;width:12;height:36" coordorigin="14640,5669" coordsize="12,36" path="m14646,5669l14646,5705e" filled="f" stroked="t" strokeweight=".7pt" strokecolor="#000000">
                <v:path arrowok="t"/>
              </v:shape>
            </v:group>
            <v:group style="position:absolute;left:14640;top:5717;width:12;height:36" coordorigin="14640,5717" coordsize="12,36">
              <v:shape style="position:absolute;left:14640;top:5717;width:12;height:36" coordorigin="14640,5717" coordsize="12,36" path="m14646,5717l14646,5753e" filled="f" stroked="t" strokeweight=".7pt" strokecolor="#000000">
                <v:path arrowok="t"/>
              </v:shape>
            </v:group>
            <v:group style="position:absolute;left:14640;top:5765;width:12;height:36" coordorigin="14640,5765" coordsize="12,36">
              <v:shape style="position:absolute;left:14640;top:5765;width:12;height:36" coordorigin="14640,5765" coordsize="12,36" path="m14646,5765l14646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92.690002pt;width:1.3pt;height:7.3pt;mso-position-horizontal-relative:page;mso-position-vertical-relative:page;z-index:-22134" coordorigin="14633,5854" coordsize="26,146">
            <v:group style="position:absolute;left:14640;top:5861;width:12;height:36" coordorigin="14640,5861" coordsize="12,36">
              <v:shape style="position:absolute;left:14640;top:5861;width:12;height:36" coordorigin="14640,5861" coordsize="12,36" path="m14646,5861l14646,5897e" filled="f" stroked="t" strokeweight=".7pt" strokecolor="#000000">
                <v:path arrowok="t"/>
              </v:shape>
            </v:group>
            <v:group style="position:absolute;left:14640;top:5909;width:12;height:36" coordorigin="14640,5909" coordsize="12,36">
              <v:shape style="position:absolute;left:14640;top:5909;width:12;height:36" coordorigin="14640,5909" coordsize="12,36" path="m14646,5909l14646,5945e" filled="f" stroked="t" strokeweight=".7pt" strokecolor="#000000">
                <v:path arrowok="t"/>
              </v:shape>
            </v:group>
            <v:group style="position:absolute;left:14640;top:5957;width:12;height:36" coordorigin="14640,5957" coordsize="12,36">
              <v:shape style="position:absolute;left:14640;top:5957;width:12;height:36" coordorigin="14640,5957" coordsize="12,36" path="m14646,5957l14646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02.290009pt;width:1.3pt;height:7.3pt;mso-position-horizontal-relative:page;mso-position-vertical-relative:page;z-index:-22133" coordorigin="14633,6046" coordsize="26,146">
            <v:group style="position:absolute;left:14640;top:6053;width:12;height:36" coordorigin="14640,6053" coordsize="12,36">
              <v:shape style="position:absolute;left:14640;top:6053;width:12;height:36" coordorigin="14640,6053" coordsize="12,36" path="m14646,6053l14646,6089e" filled="f" stroked="t" strokeweight=".7pt" strokecolor="#000000">
                <v:path arrowok="t"/>
              </v:shape>
            </v:group>
            <v:group style="position:absolute;left:14640;top:6101;width:12;height:36" coordorigin="14640,6101" coordsize="12,36">
              <v:shape style="position:absolute;left:14640;top:6101;width:12;height:36" coordorigin="14640,6101" coordsize="12,36" path="m14646,6101l14646,6137e" filled="f" stroked="t" strokeweight=".7pt" strokecolor="#000000">
                <v:path arrowok="t"/>
              </v:shape>
            </v:group>
            <v:group style="position:absolute;left:14640;top:6149;width:12;height:36" coordorigin="14640,6149" coordsize="12,36">
              <v:shape style="position:absolute;left:14640;top:6149;width:12;height:36" coordorigin="14640,6149" coordsize="12,36" path="m14646,6149l14646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11.890015pt;width:1.3pt;height:16.9pt;mso-position-horizontal-relative:page;mso-position-vertical-relative:page;z-index:-22132" coordorigin="14633,6238" coordsize="26,338">
            <v:group style="position:absolute;left:14640;top:6245;width:12;height:36" coordorigin="14640,6245" coordsize="12,36">
              <v:shape style="position:absolute;left:14640;top:6245;width:12;height:36" coordorigin="14640,6245" coordsize="12,36" path="m14646,6245l14646,6281e" filled="f" stroked="t" strokeweight=".7pt" strokecolor="#000000">
                <v:path arrowok="t"/>
              </v:shape>
            </v:group>
            <v:group style="position:absolute;left:14640;top:6293;width:12;height:36" coordorigin="14640,6293" coordsize="12,36">
              <v:shape style="position:absolute;left:14640;top:6293;width:12;height:36" coordorigin="14640,6293" coordsize="12,36" path="m14646,6293l14646,6329e" filled="f" stroked="t" strokeweight=".7pt" strokecolor="#000000">
                <v:path arrowok="t"/>
              </v:shape>
            </v:group>
            <v:group style="position:absolute;left:14640;top:6341;width:12;height:36" coordorigin="14640,6341" coordsize="12,36">
              <v:shape style="position:absolute;left:14640;top:6341;width:12;height:36" coordorigin="14640,6341" coordsize="12,36" path="m14646,6341l14646,6377e" filled="f" stroked="t" strokeweight=".7pt" strokecolor="#000000">
                <v:path arrowok="t"/>
              </v:shape>
            </v:group>
            <v:group style="position:absolute;left:14640;top:6437;width:12;height:36" coordorigin="14640,6437" coordsize="12,36">
              <v:shape style="position:absolute;left:14640;top:6437;width:12;height:36" coordorigin="14640,6437" coordsize="12,36" path="m14646,6437l14646,6473e" filled="f" stroked="t" strokeweight=".7pt" strokecolor="#000000">
                <v:path arrowok="t"/>
              </v:shape>
            </v:group>
            <v:group style="position:absolute;left:14640;top:6485;width:12;height:36" coordorigin="14640,6485" coordsize="12,36">
              <v:shape style="position:absolute;left:14640;top:6485;width:12;height:36" coordorigin="14640,6485" coordsize="12,36" path="m14646,6485l14646,6521e" filled="f" stroked="t" strokeweight=".7pt" strokecolor="#000000">
                <v:path arrowok="t"/>
              </v:shape>
            </v:group>
            <v:group style="position:absolute;left:14640;top:6533;width:12;height:36" coordorigin="14640,6533" coordsize="12,36">
              <v:shape style="position:absolute;left:14640;top:6533;width:12;height:36" coordorigin="14640,6533" coordsize="12,36" path="m14646,6533l14646,65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31.089996pt;width:1.3pt;height:7.3pt;mso-position-horizontal-relative:page;mso-position-vertical-relative:page;z-index:-22131" coordorigin="14633,6622" coordsize="26,146">
            <v:group style="position:absolute;left:14640;top:6629;width:12;height:36" coordorigin="14640,6629" coordsize="12,36">
              <v:shape style="position:absolute;left:14640;top:6629;width:12;height:36" coordorigin="14640,6629" coordsize="12,36" path="m14646,6629l14646,6665e" filled="f" stroked="t" strokeweight=".7pt" strokecolor="#000000">
                <v:path arrowok="t"/>
              </v:shape>
            </v:group>
            <v:group style="position:absolute;left:14640;top:6677;width:12;height:36" coordorigin="14640,6677" coordsize="12,36">
              <v:shape style="position:absolute;left:14640;top:6677;width:12;height:36" coordorigin="14640,6677" coordsize="12,36" path="m14646,6677l14646,6713e" filled="f" stroked="t" strokeweight=".7pt" strokecolor="#000000">
                <v:path arrowok="t"/>
              </v:shape>
            </v:group>
            <v:group style="position:absolute;left:14640;top:6725;width:12;height:36" coordorigin="14640,6725" coordsize="12,36">
              <v:shape style="position:absolute;left:14640;top:6725;width:12;height:36" coordorigin="14640,6725" coordsize="12,36" path="m14646,6725l14646,67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40.690002pt;width:1.3pt;height:7.3pt;mso-position-horizontal-relative:page;mso-position-vertical-relative:page;z-index:-22130" coordorigin="14633,6814" coordsize="26,146">
            <v:group style="position:absolute;left:14640;top:6821;width:12;height:36" coordorigin="14640,6821" coordsize="12,36">
              <v:shape style="position:absolute;left:14640;top:6821;width:12;height:36" coordorigin="14640,6821" coordsize="12,36" path="m14646,6821l14646,6857e" filled="f" stroked="t" strokeweight=".7pt" strokecolor="#000000">
                <v:path arrowok="t"/>
              </v:shape>
            </v:group>
            <v:group style="position:absolute;left:14640;top:6869;width:12;height:36" coordorigin="14640,6869" coordsize="12,36">
              <v:shape style="position:absolute;left:14640;top:6869;width:12;height:36" coordorigin="14640,6869" coordsize="12,36" path="m14646,6869l14646,6905e" filled="f" stroked="t" strokeweight=".7pt" strokecolor="#000000">
                <v:path arrowok="t"/>
              </v:shape>
            </v:group>
            <v:group style="position:absolute;left:14640;top:6917;width:12;height:36" coordorigin="14640,6917" coordsize="12,36">
              <v:shape style="position:absolute;left:14640;top:6917;width:12;height:36" coordorigin="14640,6917" coordsize="12,36" path="m14646,6917l14646,69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0.290009pt;width:1.3pt;height:7.3pt;mso-position-horizontal-relative:page;mso-position-vertical-relative:page;z-index:-22129" coordorigin="14633,7006" coordsize="26,146">
            <v:group style="position:absolute;left:14640;top:7013;width:12;height:36" coordorigin="14640,7013" coordsize="12,36">
              <v:shape style="position:absolute;left:14640;top:7013;width:12;height:36" coordorigin="14640,7013" coordsize="12,36" path="m14646,7013l14646,7049e" filled="f" stroked="t" strokeweight=".7pt" strokecolor="#000000">
                <v:path arrowok="t"/>
              </v:shape>
            </v:group>
            <v:group style="position:absolute;left:14640;top:7061;width:12;height:36" coordorigin="14640,7061" coordsize="12,36">
              <v:shape style="position:absolute;left:14640;top:7061;width:12;height:36" coordorigin="14640,7061" coordsize="12,36" path="m14646,7061l14646,7097e" filled="f" stroked="t" strokeweight=".7pt" strokecolor="#000000">
                <v:path arrowok="t"/>
              </v:shape>
            </v:group>
            <v:group style="position:absolute;left:14640;top:7109;width:12;height:36" coordorigin="14640,7109" coordsize="12,36">
              <v:shape style="position:absolute;left:14640;top:7109;width:12;height:36" coordorigin="14640,7109" coordsize="12,36" path="m14646,7109l14646,71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9.890015pt;width:1.3pt;height:14.5pt;mso-position-horizontal-relative:page;mso-position-vertical-relative:page;z-index:-22128" coordorigin="14633,7198" coordsize="26,290">
            <v:group style="position:absolute;left:14640;top:7205;width:12;height:36" coordorigin="14640,7205" coordsize="12,36">
              <v:shape style="position:absolute;left:14640;top:7205;width:12;height:36" coordorigin="14640,7205" coordsize="12,36" path="m14646,7205l14646,7241e" filled="f" stroked="t" strokeweight=".7pt" strokecolor="#000000">
                <v:path arrowok="t"/>
              </v:shape>
            </v:group>
            <v:group style="position:absolute;left:14640;top:7253;width:12;height:36" coordorigin="14640,7253" coordsize="12,36">
              <v:shape style="position:absolute;left:14640;top:7253;width:12;height:36" coordorigin="14640,7253" coordsize="12,36" path="m14646,7253l14646,7289e" filled="f" stroked="t" strokeweight=".7pt" strokecolor="#000000">
                <v:path arrowok="t"/>
              </v:shape>
            </v:group>
            <v:group style="position:absolute;left:14640;top:7301;width:12;height:36" coordorigin="14640,7301" coordsize="12,36">
              <v:shape style="position:absolute;left:14640;top:7301;width:12;height:36" coordorigin="14640,7301" coordsize="12,36" path="m14646,7301l14646,7337e" filled="f" stroked="t" strokeweight=".7pt" strokecolor="#000000">
                <v:path arrowok="t"/>
              </v:shape>
            </v:group>
            <v:group style="position:absolute;left:14640;top:7397;width:12;height:36" coordorigin="14640,7397" coordsize="12,36">
              <v:shape style="position:absolute;left:14640;top:7397;width:12;height:36" coordorigin="14640,7397" coordsize="12,36" path="m14646,7397l14646,7433e" filled="f" stroked="t" strokeweight=".7pt" strokecolor="#000000">
                <v:path arrowok="t"/>
              </v:shape>
            </v:group>
            <v:group style="position:absolute;left:14640;top:7445;width:12;height:36" coordorigin="14640,7445" coordsize="12,36">
              <v:shape style="position:absolute;left:14640;top:7445;width:12;height:36" coordorigin="14640,7445" coordsize="12,36" path="m14646,7445l14646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79.089996pt;width:1.3pt;height:4.9pt;mso-position-horizontal-relative:page;mso-position-vertical-relative:page;z-index:-22127" coordorigin="14633,7582" coordsize="26,98">
            <v:group style="position:absolute;left:14640;top:7589;width:12;height:36" coordorigin="14640,7589" coordsize="12,36">
              <v:shape style="position:absolute;left:14640;top:7589;width:12;height:36" coordorigin="14640,7589" coordsize="12,36" path="m14646,7589l14646,7625e" filled="f" stroked="t" strokeweight=".7pt" strokecolor="#000000">
                <v:path arrowok="t"/>
              </v:shape>
            </v:group>
            <v:group style="position:absolute;left:14640;top:7637;width:12;height:36" coordorigin="14640,7637" coordsize="12,36">
              <v:shape style="position:absolute;left:14640;top:7637;width:12;height:36" coordorigin="14640,7637" coordsize="12,36" path="m14646,7637l14646,76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88.690002pt;width:1.3pt;height:4.9pt;mso-position-horizontal-relative:page;mso-position-vertical-relative:page;z-index:-22126" coordorigin="14633,7774" coordsize="26,98">
            <v:group style="position:absolute;left:14640;top:7781;width:12;height:36" coordorigin="14640,7781" coordsize="12,36">
              <v:shape style="position:absolute;left:14640;top:7781;width:12;height:36" coordorigin="14640,7781" coordsize="12,36" path="m14646,7781l14646,7817e" filled="f" stroked="t" strokeweight=".7pt" strokecolor="#000000">
                <v:path arrowok="t"/>
              </v:shape>
            </v:group>
            <v:group style="position:absolute;left:14640;top:7829;width:12;height:36" coordorigin="14640,7829" coordsize="12,36">
              <v:shape style="position:absolute;left:14640;top:7829;width:12;height:36" coordorigin="14640,7829" coordsize="12,36" path="m14646,7829l14646,78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98.290009pt;width:1.3pt;height:4.9pt;mso-position-horizontal-relative:page;mso-position-vertical-relative:page;z-index:-22125" coordorigin="14633,7966" coordsize="26,98">
            <v:group style="position:absolute;left:14640;top:7973;width:12;height:36" coordorigin="14640,7973" coordsize="12,36">
              <v:shape style="position:absolute;left:14640;top:7973;width:12;height:36" coordorigin="14640,7973" coordsize="12,36" path="m14646,7973l14646,8009e" filled="f" stroked="t" strokeweight=".7pt" strokecolor="#000000">
                <v:path arrowok="t"/>
              </v:shape>
            </v:group>
            <v:group style="position:absolute;left:14640;top:8021;width:12;height:36" coordorigin="14640,8021" coordsize="12,36">
              <v:shape style="position:absolute;left:14640;top:8021;width:12;height:36" coordorigin="14640,8021" coordsize="12,36" path="m14646,8021l14646,80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07.890015pt;width:1.3pt;height:4.9pt;mso-position-horizontal-relative:page;mso-position-vertical-relative:page;z-index:-22124" coordorigin="14633,8158" coordsize="26,98">
            <v:group style="position:absolute;left:14640;top:8165;width:12;height:36" coordorigin="14640,8165" coordsize="12,36">
              <v:shape style="position:absolute;left:14640;top:8165;width:12;height:36" coordorigin="14640,8165" coordsize="12,36" path="m14646,8165l14646,8201e" filled="f" stroked="t" strokeweight=".7pt" strokecolor="#000000">
                <v:path arrowok="t"/>
              </v:shape>
            </v:group>
            <v:group style="position:absolute;left:14640;top:8213;width:12;height:36" coordorigin="14640,8213" coordsize="12,36">
              <v:shape style="position:absolute;left:14640;top:8213;width:12;height:36" coordorigin="14640,8213" coordsize="12,36" path="m14646,8213l14646,82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17.48999pt;width:1.3pt;height:4.9pt;mso-position-horizontal-relative:page;mso-position-vertical-relative:page;z-index:-22123" coordorigin="14633,8350" coordsize="26,98">
            <v:group style="position:absolute;left:14640;top:8357;width:12;height:36" coordorigin="14640,8357" coordsize="12,36">
              <v:shape style="position:absolute;left:14640;top:8357;width:12;height:36" coordorigin="14640,8357" coordsize="12,36" path="m14646,8357l14646,8393e" filled="f" stroked="t" strokeweight=".7pt" strokecolor="#000000">
                <v:path arrowok="t"/>
              </v:shape>
            </v:group>
            <v:group style="position:absolute;left:14640;top:8405;width:12;height:36" coordorigin="14640,8405" coordsize="12,36">
              <v:shape style="position:absolute;left:14640;top:8405;width:12;height:36" coordorigin="14640,8405" coordsize="12,36" path="m14646,8405l14646,84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24.690002pt;width:1.3pt;height:7.3pt;mso-position-horizontal-relative:page;mso-position-vertical-relative:page;z-index:-22122" coordorigin="14633,8494" coordsize="26,146">
            <v:group style="position:absolute;left:14640;top:8501;width:12;height:36" coordorigin="14640,8501" coordsize="12,36">
              <v:shape style="position:absolute;left:14640;top:8501;width:12;height:36" coordorigin="14640,8501" coordsize="12,36" path="m14646,8501l14646,8537e" filled="f" stroked="t" strokeweight=".7pt" strokecolor="#000000">
                <v:path arrowok="t"/>
              </v:shape>
            </v:group>
            <v:group style="position:absolute;left:14640;top:8549;width:12;height:36" coordorigin="14640,8549" coordsize="12,36">
              <v:shape style="position:absolute;left:14640;top:8549;width:12;height:36" coordorigin="14640,8549" coordsize="12,36" path="m14646,8549l14646,8585e" filled="f" stroked="t" strokeweight=".7pt" strokecolor="#000000">
                <v:path arrowok="t"/>
              </v:shape>
            </v:group>
            <v:group style="position:absolute;left:14640;top:8597;width:12;height:36" coordorigin="14640,8597" coordsize="12,36">
              <v:shape style="position:absolute;left:14640;top:8597;width:12;height:36" coordorigin="14640,8597" coordsize="12,36" path="m14646,8597l14646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34.290009pt;width:1.3pt;height:7.3pt;mso-position-horizontal-relative:page;mso-position-vertical-relative:page;z-index:-22121" coordorigin="14633,8686" coordsize="26,146">
            <v:group style="position:absolute;left:14640;top:8693;width:12;height:36" coordorigin="14640,8693" coordsize="12,36">
              <v:shape style="position:absolute;left:14640;top:8693;width:12;height:36" coordorigin="14640,8693" coordsize="12,36" path="m14646,8693l14646,8729e" filled="f" stroked="t" strokeweight=".7pt" strokecolor="#000000">
                <v:path arrowok="t"/>
              </v:shape>
            </v:group>
            <v:group style="position:absolute;left:14640;top:8741;width:12;height:36" coordorigin="14640,8741" coordsize="12,36">
              <v:shape style="position:absolute;left:14640;top:8741;width:12;height:36" coordorigin="14640,8741" coordsize="12,36" path="m14646,8741l14646,8777e" filled="f" stroked="t" strokeweight=".7pt" strokecolor="#000000">
                <v:path arrowok="t"/>
              </v:shape>
            </v:group>
            <v:group style="position:absolute;left:14640;top:8789;width:12;height:36" coordorigin="14640,8789" coordsize="12,36">
              <v:shape style="position:absolute;left:14640;top:8789;width:12;height:36" coordorigin="14640,8789" coordsize="12,36" path="m14646,8789l14646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43.890015pt;width:1.3pt;height:16.9pt;mso-position-horizontal-relative:page;mso-position-vertical-relative:page;z-index:-22120" coordorigin="14633,8878" coordsize="26,338">
            <v:group style="position:absolute;left:14640;top:8885;width:12;height:36" coordorigin="14640,8885" coordsize="12,36">
              <v:shape style="position:absolute;left:14640;top:8885;width:12;height:36" coordorigin="14640,8885" coordsize="12,36" path="m14646,8885l14646,8921e" filled="f" stroked="t" strokeweight=".7pt" strokecolor="#000000">
                <v:path arrowok="t"/>
              </v:shape>
            </v:group>
            <v:group style="position:absolute;left:14640;top:8933;width:12;height:36" coordorigin="14640,8933" coordsize="12,36">
              <v:shape style="position:absolute;left:14640;top:8933;width:12;height:36" coordorigin="14640,8933" coordsize="12,36" path="m14646,8933l14646,8969e" filled="f" stroked="t" strokeweight=".7pt" strokecolor="#000000">
                <v:path arrowok="t"/>
              </v:shape>
            </v:group>
            <v:group style="position:absolute;left:14640;top:8981;width:12;height:36" coordorigin="14640,8981" coordsize="12,36">
              <v:shape style="position:absolute;left:14640;top:8981;width:12;height:36" coordorigin="14640,8981" coordsize="12,36" path="m14646,8981l14646,9017e" filled="f" stroked="t" strokeweight=".7pt" strokecolor="#000000">
                <v:path arrowok="t"/>
              </v:shape>
            </v:group>
            <v:group style="position:absolute;left:14640;top:9077;width:12;height:36" coordorigin="14640,9077" coordsize="12,36">
              <v:shape style="position:absolute;left:14640;top:9077;width:12;height:36" coordorigin="14640,9077" coordsize="12,36" path="m14646,9077l14646,9113e" filled="f" stroked="t" strokeweight=".7pt" strokecolor="#000000">
                <v:path arrowok="t"/>
              </v:shape>
            </v:group>
            <v:group style="position:absolute;left:14640;top:9125;width:12;height:36" coordorigin="14640,9125" coordsize="12,36">
              <v:shape style="position:absolute;left:14640;top:9125;width:12;height:36" coordorigin="14640,9125" coordsize="12,36" path="m14646,9125l14646,9161e" filled="f" stroked="t" strokeweight=".7pt" strokecolor="#000000">
                <v:path arrowok="t"/>
              </v:shape>
            </v:group>
            <v:group style="position:absolute;left:14640;top:9173;width:12;height:36" coordorigin="14640,9173" coordsize="12,36">
              <v:shape style="position:absolute;left:14640;top:9173;width:12;height:36" coordorigin="14640,9173" coordsize="12,36" path="m14646,9173l14646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63.089996pt;width:1.3pt;height:7.3pt;mso-position-horizontal-relative:page;mso-position-vertical-relative:page;z-index:-22119" coordorigin="14633,9262" coordsize="26,146">
            <v:group style="position:absolute;left:14640;top:9269;width:12;height:36" coordorigin="14640,9269" coordsize="12,36">
              <v:shape style="position:absolute;left:14640;top:9269;width:12;height:36" coordorigin="14640,9269" coordsize="12,36" path="m14646,9269l14646,9305e" filled="f" stroked="t" strokeweight=".7pt" strokecolor="#000000">
                <v:path arrowok="t"/>
              </v:shape>
            </v:group>
            <v:group style="position:absolute;left:14640;top:9317;width:12;height:36" coordorigin="14640,9317" coordsize="12,36">
              <v:shape style="position:absolute;left:14640;top:9317;width:12;height:36" coordorigin="14640,9317" coordsize="12,36" path="m14646,9317l14646,9353e" filled="f" stroked="t" strokeweight=".7pt" strokecolor="#000000">
                <v:path arrowok="t"/>
              </v:shape>
            </v:group>
            <v:group style="position:absolute;left:14640;top:9365;width:12;height:36" coordorigin="14640,9365" coordsize="12,36">
              <v:shape style="position:absolute;left:14640;top:9365;width:12;height:36" coordorigin="14640,9365" coordsize="12,36" path="m14646,9365l14646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72.690002pt;width:1.3pt;height:7.3pt;mso-position-horizontal-relative:page;mso-position-vertical-relative:page;z-index:-22118" coordorigin="14633,9454" coordsize="26,146">
            <v:group style="position:absolute;left:14640;top:9461;width:12;height:36" coordorigin="14640,9461" coordsize="12,36">
              <v:shape style="position:absolute;left:14640;top:9461;width:12;height:36" coordorigin="14640,9461" coordsize="12,36" path="m14646,9461l14646,9497e" filled="f" stroked="t" strokeweight=".7pt" strokecolor="#000000">
                <v:path arrowok="t"/>
              </v:shape>
            </v:group>
            <v:group style="position:absolute;left:14640;top:9509;width:12;height:36" coordorigin="14640,9509" coordsize="12,36">
              <v:shape style="position:absolute;left:14640;top:9509;width:12;height:36" coordorigin="14640,9509" coordsize="12,36" path="m14646,9509l14646,9545e" filled="f" stroked="t" strokeweight=".7pt" strokecolor="#000000">
                <v:path arrowok="t"/>
              </v:shape>
            </v:group>
            <v:group style="position:absolute;left:14640;top:9557;width:12;height:36" coordorigin="14640,9557" coordsize="12,36">
              <v:shape style="position:absolute;left:14640;top:9557;width:12;height:36" coordorigin="14640,9557" coordsize="12,36" path="m14646,9557l14646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82.290009pt;width:1.3pt;height:7.3pt;mso-position-horizontal-relative:page;mso-position-vertical-relative:page;z-index:-22117" coordorigin="14633,9646" coordsize="26,146">
            <v:group style="position:absolute;left:14640;top:9653;width:12;height:36" coordorigin="14640,9653" coordsize="12,36">
              <v:shape style="position:absolute;left:14640;top:9653;width:12;height:36" coordorigin="14640,9653" coordsize="12,36" path="m14646,9653l14646,9689e" filled="f" stroked="t" strokeweight=".7pt" strokecolor="#000000">
                <v:path arrowok="t"/>
              </v:shape>
            </v:group>
            <v:group style="position:absolute;left:14640;top:9701;width:12;height:36" coordorigin="14640,9701" coordsize="12,36">
              <v:shape style="position:absolute;left:14640;top:9701;width:12;height:36" coordorigin="14640,9701" coordsize="12,36" path="m14646,9701l14646,9737e" filled="f" stroked="t" strokeweight=".7pt" strokecolor="#000000">
                <v:path arrowok="t"/>
              </v:shape>
            </v:group>
            <v:group style="position:absolute;left:14640;top:9749;width:12;height:36" coordorigin="14640,9749" coordsize="12,36">
              <v:shape style="position:absolute;left:14640;top:9749;width:12;height:36" coordorigin="14640,9749" coordsize="12,36" path="m14646,9749l14646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91.890015pt;width:1.3pt;height:16.9pt;mso-position-horizontal-relative:page;mso-position-vertical-relative:page;z-index:-22116" coordorigin="14633,9838" coordsize="26,338">
            <v:group style="position:absolute;left:14640;top:9845;width:12;height:36" coordorigin="14640,9845" coordsize="12,36">
              <v:shape style="position:absolute;left:14640;top:9845;width:12;height:36" coordorigin="14640,9845" coordsize="12,36" path="m14646,9845l14646,9881e" filled="f" stroked="t" strokeweight=".7pt" strokecolor="#000000">
                <v:path arrowok="t"/>
              </v:shape>
            </v:group>
            <v:group style="position:absolute;left:14640;top:9893;width:12;height:36" coordorigin="14640,9893" coordsize="12,36">
              <v:shape style="position:absolute;left:14640;top:9893;width:12;height:36" coordorigin="14640,9893" coordsize="12,36" path="m14646,9893l14646,9929e" filled="f" stroked="t" strokeweight=".7pt" strokecolor="#000000">
                <v:path arrowok="t"/>
              </v:shape>
            </v:group>
            <v:group style="position:absolute;left:14640;top:9941;width:12;height:36" coordorigin="14640,9941" coordsize="12,36">
              <v:shape style="position:absolute;left:14640;top:9941;width:12;height:36" coordorigin="14640,9941" coordsize="12,36" path="m14646,9941l14646,9977e" filled="f" stroked="t" strokeweight=".7pt" strokecolor="#000000">
                <v:path arrowok="t"/>
              </v:shape>
            </v:group>
            <v:group style="position:absolute;left:14640;top:10037;width:12;height:36" coordorigin="14640,10037" coordsize="12,36">
              <v:shape style="position:absolute;left:14640;top:10037;width:12;height:36" coordorigin="14640,10037" coordsize="12,36" path="m14646,10037l14646,10073e" filled="f" stroked="t" strokeweight=".7pt" strokecolor="#000000">
                <v:path arrowok="t"/>
              </v:shape>
            </v:group>
            <v:group style="position:absolute;left:14640;top:10085;width:12;height:36" coordorigin="14640,10085" coordsize="12,36">
              <v:shape style="position:absolute;left:14640;top:10085;width:12;height:36" coordorigin="14640,10085" coordsize="12,36" path="m14646,10085l14646,10121e" filled="f" stroked="t" strokeweight=".7pt" strokecolor="#000000">
                <v:path arrowok="t"/>
              </v:shape>
            </v:group>
            <v:group style="position:absolute;left:14640;top:10133;width:12;height:36" coordorigin="14640,10133" coordsize="12,36">
              <v:shape style="position:absolute;left:14640;top:10133;width:12;height:36" coordorigin="14640,10133" coordsize="12,36" path="m14646,10133l14646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11.089996pt;width:1.3pt;height:7.3pt;mso-position-horizontal-relative:page;mso-position-vertical-relative:page;z-index:-22115" coordorigin="14633,10222" coordsize="26,146">
            <v:group style="position:absolute;left:14640;top:10229;width:12;height:36" coordorigin="14640,10229" coordsize="12,36">
              <v:shape style="position:absolute;left:14640;top:10229;width:12;height:36" coordorigin="14640,10229" coordsize="12,36" path="m14646,10229l14646,10265e" filled="f" stroked="t" strokeweight=".7pt" strokecolor="#000000">
                <v:path arrowok="t"/>
              </v:shape>
            </v:group>
            <v:group style="position:absolute;left:14640;top:10277;width:12;height:36" coordorigin="14640,10277" coordsize="12,36">
              <v:shape style="position:absolute;left:14640;top:10277;width:12;height:36" coordorigin="14640,10277" coordsize="12,36" path="m14646,10277l14646,10313e" filled="f" stroked="t" strokeweight=".7pt" strokecolor="#000000">
                <v:path arrowok="t"/>
              </v:shape>
            </v:group>
            <v:group style="position:absolute;left:14640;top:10325;width:12;height:36" coordorigin="14640,10325" coordsize="12,36">
              <v:shape style="position:absolute;left:14640;top:10325;width:12;height:36" coordorigin="14640,10325" coordsize="12,36" path="m14646,10325l14646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20.690002pt;width:1.3pt;height:7.3pt;mso-position-horizontal-relative:page;mso-position-vertical-relative:page;z-index:-22114" coordorigin="14633,10414" coordsize="26,146">
            <v:group style="position:absolute;left:14640;top:10421;width:12;height:36" coordorigin="14640,10421" coordsize="12,36">
              <v:shape style="position:absolute;left:14640;top:10421;width:12;height:36" coordorigin="14640,10421" coordsize="12,36" path="m14646,10421l14646,10457e" filled="f" stroked="t" strokeweight=".7pt" strokecolor="#000000">
                <v:path arrowok="t"/>
              </v:shape>
            </v:group>
            <v:group style="position:absolute;left:14640;top:10469;width:12;height:36" coordorigin="14640,10469" coordsize="12,36">
              <v:shape style="position:absolute;left:14640;top:10469;width:12;height:36" coordorigin="14640,10469" coordsize="12,36" path="m14646,10469l14646,10505e" filled="f" stroked="t" strokeweight=".7pt" strokecolor="#000000">
                <v:path arrowok="t"/>
              </v:shape>
            </v:group>
            <v:group style="position:absolute;left:14640;top:10517;width:12;height:36" coordorigin="14640,10517" coordsize="12,36">
              <v:shape style="position:absolute;left:14640;top:10517;width:12;height:36" coordorigin="14640,10517" coordsize="12,36" path="m14646,10517l14646,105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0.289978pt;width:1.3pt;height:7.3pt;mso-position-horizontal-relative:page;mso-position-vertical-relative:page;z-index:-22113" coordorigin="14633,10606" coordsize="26,146">
            <v:group style="position:absolute;left:14640;top:10613;width:12;height:36" coordorigin="14640,10613" coordsize="12,36">
              <v:shape style="position:absolute;left:14640;top:10613;width:12;height:36" coordorigin="14640,10613" coordsize="12,36" path="m14646,10613l14646,10649e" filled="f" stroked="t" strokeweight=".7pt" strokecolor="#000000">
                <v:path arrowok="t"/>
              </v:shape>
            </v:group>
            <v:group style="position:absolute;left:14640;top:10661;width:12;height:36" coordorigin="14640,10661" coordsize="12,36">
              <v:shape style="position:absolute;left:14640;top:10661;width:12;height:36" coordorigin="14640,10661" coordsize="12,36" path="m14646,10661l14646,10697e" filled="f" stroked="t" strokeweight=".7pt" strokecolor="#000000">
                <v:path arrowok="t"/>
              </v:shape>
            </v:group>
            <v:group style="position:absolute;left:14640;top:10709;width:12;height:36" coordorigin="14640,10709" coordsize="12,36">
              <v:shape style="position:absolute;left:14640;top:10709;width:12;height:36" coordorigin="14640,10709" coordsize="12,36" path="m14646,10709l14646,107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9.890015pt;width:1.3pt;height:7.3pt;mso-position-horizontal-relative:page;mso-position-vertical-relative:page;z-index:-22112" coordorigin="14633,10798" coordsize="26,146">
            <v:group style="position:absolute;left:14640;top:10805;width:12;height:36" coordorigin="14640,10805" coordsize="12,36">
              <v:shape style="position:absolute;left:14640;top:10805;width:12;height:36" coordorigin="14640,10805" coordsize="12,36" path="m14646,10805l14646,10841e" filled="f" stroked="t" strokeweight=".7pt" strokecolor="#000000">
                <v:path arrowok="t"/>
              </v:shape>
            </v:group>
            <v:group style="position:absolute;left:14640;top:10853;width:12;height:36" coordorigin="14640,10853" coordsize="12,36">
              <v:shape style="position:absolute;left:14640;top:10853;width:12;height:36" coordorigin="14640,10853" coordsize="12,36" path="m14646,10853l14646,10889e" filled="f" stroked="t" strokeweight=".7pt" strokecolor="#000000">
                <v:path arrowok="t"/>
              </v:shape>
            </v:group>
            <v:group style="position:absolute;left:14640;top:10901;width:12;height:36" coordorigin="14640,10901" coordsize="12,36">
              <v:shape style="position:absolute;left:14640;top:10901;width:12;height:36" coordorigin="14640,10901" coordsize="12,36" path="m14646,10901l14646,1093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369995pt;margin-top:102.25pt;width:202.17pt;height:447.52pt;mso-position-horizontal-relative:page;mso-position-vertical-relative:page;z-index:-2211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8" w:hRule="exact"/>
                    </w:trPr>
                    <w:tc>
                      <w:tcPr>
                        <w:tcW w:w="4007" w:type="dxa"/>
                        <w:gridSpan w:val="4"/>
                        <w:tcBorders>
                          <w:top w:val="single" w:sz="5.6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FFFF9A"/>
                      </w:tcPr>
                      <w:p>
                        <w:pPr>
                          <w:spacing w:before="11" w:after="0" w:line="240" w:lineRule="auto"/>
                          <w:ind w:left="128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Percepciones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Anuales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85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Previsión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92" w:right="16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48" w:right="2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86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Vacacional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80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Ajuste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37" w:right="116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Calendario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nil" w:sz="6" w:space="0" w:color="auto"/>
                        </w:tcBorders>
                        <w:shd w:val="clear" w:color="auto" w:fill="339A33"/>
                      </w:tcPr>
                      <w:p>
                        <w:pPr>
                          <w:spacing w:before="95" w:after="0" w:line="240" w:lineRule="auto"/>
                          <w:ind w:left="25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Aguinaldo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3742.46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1228.59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11,340.80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1010.19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3621.02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10,972.80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1010.19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8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3208.13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1053.17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8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9,721.60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3742.46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1228.59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11,340.80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2754.05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8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2765.66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907.92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8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8,380.80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2938.85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964.77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8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8,905.60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3126.82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1026.48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8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9,475.20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3476.35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1141.23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10,534.40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19434.62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6380.05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58,892.80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9701.05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3184.69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29,397.12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2766.72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908.27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7495.49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2460.64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22,713.60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10117.54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3321.41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30,659.20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8871.46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26,883.20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2495.33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819.17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7,561.60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3077.18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1010.19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9,324.80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2495.33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819.17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7,561.60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2678.02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879.15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8,115.20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2080.32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682.93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6,304.00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2592.48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851.07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7,856.00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2807.9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921.79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8,508.80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2913.5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8,828.80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2592.48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851.07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7,856.00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2961.02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972.05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8,972.80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7495.49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2460.64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22,713.60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8871.46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26,883.20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9762.72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29,584.00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2754.05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8,345.60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1856.45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609.44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5,625.60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2117.28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695.07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6,416.00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2512.22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824.72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7,612.80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8891.11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2918.8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26,942.76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right="6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right="7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right="7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right="7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198" w:hRule="exact"/>
        </w:trPr>
        <w:tc>
          <w:tcPr>
            <w:tcW w:w="5516" w:type="dxa"/>
            <w:gridSpan w:val="2"/>
            <w:tcBorders>
              <w:top w:val="nil" w:sz="6" w:space="0" w:color="auto"/>
              <w:bottom w:val="single" w:sz="10.4" w:space="0" w:color="000000"/>
              <w:left w:val="nil" w:sz="6" w:space="0" w:color="auto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3667" w:type="dxa"/>
            <w:gridSpan w:val="4"/>
            <w:tcBorders>
              <w:top w:val="single" w:sz="5.6" w:space="0" w:color="000000"/>
              <w:bottom w:val="nil" w:sz="6" w:space="0" w:color="auto"/>
              <w:left w:val="single" w:sz="5.6" w:space="0" w:color="000000"/>
              <w:right w:val="single" w:sz="5.6" w:space="0" w:color="000000"/>
            </w:tcBorders>
            <w:shd w:val="clear" w:color="auto" w:fill="FFFF9A"/>
          </w:tcPr>
          <w:p>
            <w:pPr>
              <w:spacing w:before="11" w:after="0" w:line="240" w:lineRule="auto"/>
              <w:ind w:left="1033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Percepciones</w:t>
            </w:r>
            <w:r>
              <w:rPr>
                <w:rFonts w:ascii="Arial" w:hAnsi="Arial" w:cs="Arial" w:eastAsia="Arial"/>
                <w:sz w:val="13"/>
                <w:szCs w:val="13"/>
                <w:spacing w:val="2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Mensuales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367" w:hRule="exact"/>
        </w:trPr>
        <w:tc>
          <w:tcPr>
            <w:tcW w:w="532" w:type="dxa"/>
            <w:tcBorders>
              <w:top w:val="single" w:sz="10.4" w:space="0" w:color="000000"/>
              <w:bottom w:val="single" w:sz="20" w:space="0" w:color="000000"/>
              <w:left w:val="single" w:sz="10.4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8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Clave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0.4" w:space="0" w:color="000000"/>
              <w:bottom w:val="single" w:sz="20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2237" w:right="220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Puesto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5" w:after="0" w:line="240" w:lineRule="auto"/>
              <w:ind w:left="342" w:right="-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Sueldo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470" w:right="-3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Base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Compensación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10.4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6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Antigüedad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Despensa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196" w:hRule="exact"/>
        </w:trPr>
        <w:tc>
          <w:tcPr>
            <w:tcW w:w="532" w:type="dxa"/>
            <w:tcBorders>
              <w:top w:val="single" w:sz="20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5104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20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5,670.00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5105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5106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5107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5,486.00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1,645.80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Contabilidad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5113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Contabilidad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4,861.00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1,458.30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5115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Contabilidad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5,670.00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5117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Encargado</w:t>
            </w:r>
            <w:r>
              <w:rPr>
                <w:rFonts w:ascii="Calibri" w:hAnsi="Calibri" w:cs="Calibri" w:eastAsia="Calibri"/>
                <w:sz w:val="14"/>
                <w:szCs w:val="14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del</w:t>
            </w:r>
            <w:r>
              <w:rPr>
                <w:rFonts w:ascii="Calibri" w:hAnsi="Calibri" w:cs="Calibri" w:eastAsia="Calibri"/>
                <w:sz w:val="14"/>
                <w:szCs w:val="14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Orden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Secretaria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4,190.00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5133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Secretaria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4,453.00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1,335.90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5135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Secretaria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4,738.00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1,421.40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5137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Secretaria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5,267.00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1,580.10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5142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Jefe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Oficina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5144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Jefe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Departamento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F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29,446.00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8,833.80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5,950.66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5146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Coordinador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Admvo.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14,699.00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4,409.70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5,325.82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Recepcionista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5192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Auditor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11,357.00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3,407.10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5195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Auditor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15,330.00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4,599.00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5198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Auditor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5199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Auditor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4,032.60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7102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Actividades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Agrop.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3,781.00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1,134.30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7103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Forense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4,662.00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1,398.60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7104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Intendencia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3,781.00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1,134.30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7105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Velador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4,058.00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1,217.40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7106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Intendencia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3,152.00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22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945.60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7107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Intendencia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3,928.00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1,178.40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7108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Chofer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Mensajero</w:t>
            </w:r>
            <w:r>
              <w:rPr>
                <w:rFonts w:ascii="Calibri" w:hAnsi="Calibri" w:cs="Calibri" w:eastAsia="Calibri"/>
                <w:sz w:val="14"/>
                <w:szCs w:val="14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4,254.00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1,276.20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Operador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Transporte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Esp.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1,324.20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7111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Auxiliar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Actividades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Agrop.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3,928.00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1,178.40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Chofer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Mensajero</w:t>
            </w:r>
            <w:r>
              <w:rPr>
                <w:rFonts w:ascii="Calibri" w:hAnsi="Calibri" w:cs="Calibri" w:eastAsia="Calibri"/>
                <w:sz w:val="14"/>
                <w:szCs w:val="14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4,486.00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1,345.80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11,357.00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3,407.10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4,032.60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4,437.60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5,047.22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7141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Intendente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1,251.90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7143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Peón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2,813.00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22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843.90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Velador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3,208.00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22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962.40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Velador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3,806.00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1,141.80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1625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Coordinador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Académico</w:t>
            </w:r>
            <w:r>
              <w:rPr>
                <w:rFonts w:ascii="Calibri" w:hAnsi="Calibri" w:cs="Calibri" w:eastAsia="Calibri"/>
                <w:sz w:val="14"/>
                <w:szCs w:val="14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13,471.00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4,041.30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1,403.83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4135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Rector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8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4137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Auditor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Interno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8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8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4139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Secretario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General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83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8" w:right="-42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Coordinador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General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83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1260" w:footer="501" w:top="1860" w:bottom="700" w:left="1060" w:right="1080"/>
          <w:pgSz w:w="15840" w:h="1224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58.450001pt;margin-top:134.289993pt;width:1.3pt;height:4.9pt;mso-position-horizontal-relative:page;mso-position-vertical-relative:page;z-index:-22110" coordorigin="1169,2686" coordsize="26,98">
            <v:group style="position:absolute;left:1176;top:2693;width:12;height:36" coordorigin="1176,2693" coordsize="12,36">
              <v:shape style="position:absolute;left:1176;top:2693;width:12;height:36" coordorigin="1176,2693" coordsize="12,36" path="m1182,2693l1182,2729e" filled="f" stroked="t" strokeweight=".7pt" strokecolor="#000000">
                <v:path arrowok="t"/>
              </v:shape>
            </v:group>
            <v:group style="position:absolute;left:1176;top:2741;width:12;height:36" coordorigin="1176,2741" coordsize="12,36">
              <v:shape style="position:absolute;left:1176;top:2741;width:12;height:36" coordorigin="1176,2741" coordsize="12,36" path="m1182,2741l1182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44.240005pt;width:.6pt;height:1.8pt;mso-position-horizontal-relative:page;mso-position-vertical-relative:page;z-index:-22109" coordorigin="1176,2885" coordsize="12,36">
            <v:shape style="position:absolute;left:1176;top:2885;width:12;height:36" coordorigin="1176,2885" coordsize="12,36" path="m1182,2885l1182,292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151.089996pt;width:1.3pt;height:4.9pt;mso-position-horizontal-relative:page;mso-position-vertical-relative:page;z-index:-22108" coordorigin="1169,3022" coordsize="26,98">
            <v:group style="position:absolute;left:1176;top:3029;width:12;height:36" coordorigin="1176,3029" coordsize="12,36">
              <v:shape style="position:absolute;left:1176;top:3029;width:12;height:36" coordorigin="1176,3029" coordsize="12,36" path="m1182,3029l1182,3065e" filled="f" stroked="t" strokeweight=".7pt" strokecolor="#000000">
                <v:path arrowok="t"/>
              </v:shape>
            </v:group>
            <v:group style="position:absolute;left:1176;top:3077;width:12;height:36" coordorigin="1176,3077" coordsize="12,36">
              <v:shape style="position:absolute;left:1176;top:3077;width:12;height:36" coordorigin="1176,3077" coordsize="12,36" path="m1182,3077l1182,31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60.690002pt;width:1.3pt;height:4.9pt;mso-position-horizontal-relative:page;mso-position-vertical-relative:page;z-index:-22107" coordorigin="1169,3214" coordsize="26,98">
            <v:group style="position:absolute;left:1176;top:3221;width:12;height:36" coordorigin="1176,3221" coordsize="12,36">
              <v:shape style="position:absolute;left:1176;top:3221;width:12;height:36" coordorigin="1176,3221" coordsize="12,36" path="m1182,3221l1182,3257e" filled="f" stroked="t" strokeweight=".7pt" strokecolor="#000000">
                <v:path arrowok="t"/>
              </v:shape>
            </v:group>
            <v:group style="position:absolute;left:1176;top:3269;width:12;height:36" coordorigin="1176,3269" coordsize="12,36">
              <v:shape style="position:absolute;left:1176;top:3269;width:12;height:36" coordorigin="1176,3269" coordsize="12,36" path="m1182,3269l1182,33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0.289993pt;width:1.3pt;height:4.9pt;mso-position-horizontal-relative:page;mso-position-vertical-relative:page;z-index:-22106" coordorigin="1169,3406" coordsize="26,98">
            <v:group style="position:absolute;left:1176;top:3413;width:12;height:36" coordorigin="1176,3413" coordsize="12,36">
              <v:shape style="position:absolute;left:1176;top:3413;width:12;height:36" coordorigin="1176,3413" coordsize="12,36" path="m1182,3413l1182,3449e" filled="f" stroked="t" strokeweight=".7pt" strokecolor="#000000">
                <v:path arrowok="t"/>
              </v:shape>
            </v:group>
            <v:group style="position:absolute;left:1176;top:3461;width:12;height:36" coordorigin="1176,3461" coordsize="12,36">
              <v:shape style="position:absolute;left:1176;top:3461;width:12;height:36" coordorigin="1176,3461" coordsize="12,36" path="m1182,3461l1182,34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9.889999pt;width:1.3pt;height:4.9pt;mso-position-horizontal-relative:page;mso-position-vertical-relative:page;z-index:-22105" coordorigin="1169,3598" coordsize="26,98">
            <v:group style="position:absolute;left:1176;top:3605;width:12;height:36" coordorigin="1176,3605" coordsize="12,36">
              <v:shape style="position:absolute;left:1176;top:3605;width:12;height:36" coordorigin="1176,3605" coordsize="12,36" path="m1182,3605l1182,3641e" filled="f" stroked="t" strokeweight=".7pt" strokecolor="#000000">
                <v:path arrowok="t"/>
              </v:shape>
            </v:group>
            <v:group style="position:absolute;left:1176;top:3653;width:12;height:36" coordorigin="1176,3653" coordsize="12,36">
              <v:shape style="position:absolute;left:1176;top:3653;width:12;height:36" coordorigin="1176,3653" coordsize="12,36" path="m1182,3653l1182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92.240005pt;width:.6pt;height:1.8pt;mso-position-horizontal-relative:page;mso-position-vertical-relative:page;z-index:-22104" coordorigin="1176,3845" coordsize="12,36">
            <v:shape style="position:absolute;left:1176;top:3845;width:12;height:36" coordorigin="1176,3845" coordsize="12,36" path="m1182,3845l1182,388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01.839996pt;width:.6pt;height:1.8pt;mso-position-horizontal-relative:page;mso-position-vertical-relative:page;z-index:-22103" coordorigin="1176,4037" coordsize="12,36">
            <v:shape style="position:absolute;left:1176;top:4037;width:12;height:36" coordorigin="1176,4037" coordsize="12,36" path="m1182,4037l1182,40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11.440002pt;width:.6pt;height:1.8pt;mso-position-horizontal-relative:page;mso-position-vertical-relative:page;z-index:-22102" coordorigin="1176,4229" coordsize="12,36">
            <v:shape style="position:absolute;left:1176;top:4229;width:12;height:36" coordorigin="1176,4229" coordsize="12,36" path="m1182,4229l1182,42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21.039993pt;width:.6pt;height:1.8pt;mso-position-horizontal-relative:page;mso-position-vertical-relative:page;z-index:-22101" coordorigin="1176,4421" coordsize="12,36">
            <v:shape style="position:absolute;left:1176;top:4421;width:12;height:36" coordorigin="1176,4421" coordsize="12,36" path="m1182,4421l1182,44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30.639999pt;width:.6pt;height:1.8pt;mso-position-horizontal-relative:page;mso-position-vertical-relative:page;z-index:-22100" coordorigin="1176,4613" coordsize="12,36">
            <v:shape style="position:absolute;left:1176;top:4613;width:12;height:36" coordorigin="1176,4613" coordsize="12,36" path="m1182,4613l1182,46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237.490005pt;width:1.3pt;height:4.9pt;mso-position-horizontal-relative:page;mso-position-vertical-relative:page;z-index:-22099" coordorigin="1169,4750" coordsize="26,98">
            <v:group style="position:absolute;left:1176;top:4757;width:12;height:36" coordorigin="1176,4757" coordsize="12,36">
              <v:shape style="position:absolute;left:1176;top:4757;width:12;height:36" coordorigin="1176,4757" coordsize="12,36" path="m1182,4757l1182,4793e" filled="f" stroked="t" strokeweight=".7pt" strokecolor="#000000">
                <v:path arrowok="t"/>
              </v:shape>
            </v:group>
            <v:group style="position:absolute;left:1176;top:4805;width:12;height:36" coordorigin="1176,4805" coordsize="12,36">
              <v:shape style="position:absolute;left:1176;top:4805;width:12;height:36" coordorigin="1176,4805" coordsize="12,36" path="m1182,4805l1182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47.089996pt;width:1.3pt;height:4.9pt;mso-position-horizontal-relative:page;mso-position-vertical-relative:page;z-index:-22098" coordorigin="1169,4942" coordsize="26,98">
            <v:group style="position:absolute;left:1176;top:4949;width:12;height:36" coordorigin="1176,4949" coordsize="12,36">
              <v:shape style="position:absolute;left:1176;top:4949;width:12;height:36" coordorigin="1176,4949" coordsize="12,36" path="m1182,4949l1182,4985e" filled="f" stroked="t" strokeweight=".7pt" strokecolor="#000000">
                <v:path arrowok="t"/>
              </v:shape>
            </v:group>
            <v:group style="position:absolute;left:1176;top:4997;width:12;height:36" coordorigin="1176,4997" coordsize="12,36">
              <v:shape style="position:absolute;left:1176;top:4997;width:12;height:36" coordorigin="1176,4997" coordsize="12,36" path="m1182,4997l1182,50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56.690002pt;width:1.3pt;height:4.9pt;mso-position-horizontal-relative:page;mso-position-vertical-relative:page;z-index:-22097" coordorigin="1169,5134" coordsize="26,98">
            <v:group style="position:absolute;left:1176;top:5141;width:12;height:36" coordorigin="1176,5141" coordsize="12,36">
              <v:shape style="position:absolute;left:1176;top:5141;width:12;height:36" coordorigin="1176,5141" coordsize="12,36" path="m1182,5141l1182,5177e" filled="f" stroked="t" strokeweight=".7pt" strokecolor="#000000">
                <v:path arrowok="t"/>
              </v:shape>
            </v:group>
            <v:group style="position:absolute;left:1176;top:5189;width:12;height:36" coordorigin="1176,5189" coordsize="12,36">
              <v:shape style="position:absolute;left:1176;top:5189;width:12;height:36" coordorigin="1176,5189" coordsize="12,36" path="m1182,5189l1182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66.290009pt;width:1.3pt;height:4.9pt;mso-position-horizontal-relative:page;mso-position-vertical-relative:page;z-index:-22096" coordorigin="1169,5326" coordsize="26,98">
            <v:group style="position:absolute;left:1176;top:5333;width:12;height:36" coordorigin="1176,5333" coordsize="12,36">
              <v:shape style="position:absolute;left:1176;top:5333;width:12;height:36" coordorigin="1176,5333" coordsize="12,36" path="m1182,5333l1182,5369e" filled="f" stroked="t" strokeweight=".7pt" strokecolor="#000000">
                <v:path arrowok="t"/>
              </v:shape>
            </v:group>
            <v:group style="position:absolute;left:1176;top:5381;width:12;height:36" coordorigin="1176,5381" coordsize="12,36">
              <v:shape style="position:absolute;left:1176;top:5381;width:12;height:36" coordorigin="1176,5381" coordsize="12,36" path="m1182,5381l1182,54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75.890015pt;width:1.3pt;height:4.9pt;mso-position-horizontal-relative:page;mso-position-vertical-relative:page;z-index:-22095" coordorigin="1169,5518" coordsize="26,98">
            <v:group style="position:absolute;left:1176;top:5525;width:12;height:36" coordorigin="1176,5525" coordsize="12,36">
              <v:shape style="position:absolute;left:1176;top:5525;width:12;height:36" coordorigin="1176,5525" coordsize="12,36" path="m1182,5525l1182,5561e" filled="f" stroked="t" strokeweight=".7pt" strokecolor="#000000">
                <v:path arrowok="t"/>
              </v:shape>
            </v:group>
            <v:group style="position:absolute;left:1176;top:5573;width:12;height:36" coordorigin="1176,5573" coordsize="12,36">
              <v:shape style="position:absolute;left:1176;top:5573;width:12;height:36" coordorigin="1176,5573" coordsize="12,36" path="m1182,5573l1182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85.489990pt;width:1.3pt;height:4.9pt;mso-position-horizontal-relative:page;mso-position-vertical-relative:page;z-index:-22094" coordorigin="1169,5710" coordsize="26,98">
            <v:group style="position:absolute;left:1176;top:5717;width:12;height:36" coordorigin="1176,5717" coordsize="12,36">
              <v:shape style="position:absolute;left:1176;top:5717;width:12;height:36" coordorigin="1176,5717" coordsize="12,36" path="m1182,5717l1182,5753e" filled="f" stroked="t" strokeweight=".7pt" strokecolor="#000000">
                <v:path arrowok="t"/>
              </v:shape>
            </v:group>
            <v:group style="position:absolute;left:1176;top:5765;width:12;height:36" coordorigin="1176,5765" coordsize="12,36">
              <v:shape style="position:absolute;left:1176;top:5765;width:12;height:36" coordorigin="1176,5765" coordsize="12,36" path="m1182,5765l1182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95.089996pt;width:1.3pt;height:4.9pt;mso-position-horizontal-relative:page;mso-position-vertical-relative:page;z-index:-22093" coordorigin="1169,5902" coordsize="26,98">
            <v:group style="position:absolute;left:1176;top:5909;width:12;height:36" coordorigin="1176,5909" coordsize="12,36">
              <v:shape style="position:absolute;left:1176;top:5909;width:12;height:36" coordorigin="1176,5909" coordsize="12,36" path="m1182,5909l1182,5945e" filled="f" stroked="t" strokeweight=".7pt" strokecolor="#000000">
                <v:path arrowok="t"/>
              </v:shape>
            </v:group>
            <v:group style="position:absolute;left:1176;top:5957;width:12;height:36" coordorigin="1176,5957" coordsize="12,36">
              <v:shape style="position:absolute;left:1176;top:5957;width:12;height:36" coordorigin="1176,5957" coordsize="12,36" path="m1182,5957l1182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04.690002pt;width:1.3pt;height:4.9pt;mso-position-horizontal-relative:page;mso-position-vertical-relative:page;z-index:-22092" coordorigin="1169,6094" coordsize="26,98">
            <v:group style="position:absolute;left:1176;top:6101;width:12;height:36" coordorigin="1176,6101" coordsize="12,36">
              <v:shape style="position:absolute;left:1176;top:6101;width:12;height:36" coordorigin="1176,6101" coordsize="12,36" path="m1182,6101l1182,6137e" filled="f" stroked="t" strokeweight=".7pt" strokecolor="#000000">
                <v:path arrowok="t"/>
              </v:shape>
            </v:group>
            <v:group style="position:absolute;left:1176;top:6149;width:12;height:36" coordorigin="1176,6149" coordsize="12,36">
              <v:shape style="position:absolute;left:1176;top:6149;width:12;height:36" coordorigin="1176,6149" coordsize="12,36" path="m1182,6149l1182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14.290009pt;width:1.3pt;height:4.9pt;mso-position-horizontal-relative:page;mso-position-vertical-relative:page;z-index:-22091" coordorigin="1169,6286" coordsize="26,98">
            <v:group style="position:absolute;left:1176;top:6293;width:12;height:36" coordorigin="1176,6293" coordsize="12,36">
              <v:shape style="position:absolute;left:1176;top:6293;width:12;height:36" coordorigin="1176,6293" coordsize="12,36" path="m1182,6293l1182,6329e" filled="f" stroked="t" strokeweight=".7pt" strokecolor="#000000">
                <v:path arrowok="t"/>
              </v:shape>
            </v:group>
            <v:group style="position:absolute;left:1176;top:6341;width:12;height:36" coordorigin="1176,6341" coordsize="12,36">
              <v:shape style="position:absolute;left:1176;top:6341;width:12;height:36" coordorigin="1176,6341" coordsize="12,36" path="m1182,6341l1182,63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23.890015pt;width:1.3pt;height:12.1pt;mso-position-horizontal-relative:page;mso-position-vertical-relative:page;z-index:-22090" coordorigin="1169,6478" coordsize="26,242">
            <v:group style="position:absolute;left:1176;top:6485;width:12;height:36" coordorigin="1176,6485" coordsize="12,36">
              <v:shape style="position:absolute;left:1176;top:6485;width:12;height:36" coordorigin="1176,6485" coordsize="12,36" path="m1182,6485l1182,6521e" filled="f" stroked="t" strokeweight=".7pt" strokecolor="#000000">
                <v:path arrowok="t"/>
              </v:shape>
            </v:group>
            <v:group style="position:absolute;left:1176;top:6581;width:12;height:36" coordorigin="1176,6581" coordsize="12,36">
              <v:shape style="position:absolute;left:1176;top:6581;width:12;height:36" coordorigin="1176,6581" coordsize="12,36" path="m1182,6581l1182,6617e" filled="f" stroked="t" strokeweight=".7pt" strokecolor="#000000">
                <v:path arrowok="t"/>
              </v:shape>
            </v:group>
            <v:group style="position:absolute;left:1176;top:6629;width:12;height:36" coordorigin="1176,6629" coordsize="12,36">
              <v:shape style="position:absolute;left:1176;top:6629;width:12;height:36" coordorigin="1176,6629" coordsize="12,36" path="m1182,6629l1182,6665e" filled="f" stroked="t" strokeweight=".7pt" strokecolor="#000000">
                <v:path arrowok="t"/>
              </v:shape>
            </v:group>
            <v:group style="position:absolute;left:1176;top:6677;width:12;height:36" coordorigin="1176,6677" coordsize="12,36">
              <v:shape style="position:absolute;left:1176;top:6677;width:12;height:36" coordorigin="1176,6677" coordsize="12,36" path="m1182,6677l1182,67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40.690002pt;width:1.3pt;height:4.9pt;mso-position-horizontal-relative:page;mso-position-vertical-relative:page;z-index:-22089" coordorigin="1169,6814" coordsize="26,98">
            <v:group style="position:absolute;left:1176;top:6821;width:12;height:36" coordorigin="1176,6821" coordsize="12,36">
              <v:shape style="position:absolute;left:1176;top:6821;width:12;height:36" coordorigin="1176,6821" coordsize="12,36" path="m1182,6821l1182,6857e" filled="f" stroked="t" strokeweight=".7pt" strokecolor="#000000">
                <v:path arrowok="t"/>
              </v:shape>
            </v:group>
            <v:group style="position:absolute;left:1176;top:6869;width:12;height:36" coordorigin="1176,6869" coordsize="12,36">
              <v:shape style="position:absolute;left:1176;top:6869;width:12;height:36" coordorigin="1176,6869" coordsize="12,36" path="m1182,6869l1182,69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0.290009pt;width:1.3pt;height:4.9pt;mso-position-horizontal-relative:page;mso-position-vertical-relative:page;z-index:-22088" coordorigin="1169,7006" coordsize="26,98">
            <v:group style="position:absolute;left:1176;top:7013;width:12;height:36" coordorigin="1176,7013" coordsize="12,36">
              <v:shape style="position:absolute;left:1176;top:7013;width:12;height:36" coordorigin="1176,7013" coordsize="12,36" path="m1182,7013l1182,7049e" filled="f" stroked="t" strokeweight=".7pt" strokecolor="#000000">
                <v:path arrowok="t"/>
              </v:shape>
            </v:group>
            <v:group style="position:absolute;left:1176;top:7061;width:12;height:36" coordorigin="1176,7061" coordsize="12,36">
              <v:shape style="position:absolute;left:1176;top:7061;width:12;height:36" coordorigin="1176,7061" coordsize="12,36" path="m1182,7061l1182,70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9.890015pt;width:1.3pt;height:4.9pt;mso-position-horizontal-relative:page;mso-position-vertical-relative:page;z-index:-22087" coordorigin="1169,7198" coordsize="26,98">
            <v:group style="position:absolute;left:1176;top:7205;width:12;height:36" coordorigin="1176,7205" coordsize="12,36">
              <v:shape style="position:absolute;left:1176;top:7205;width:12;height:36" coordorigin="1176,7205" coordsize="12,36" path="m1182,7205l1182,7241e" filled="f" stroked="t" strokeweight=".7pt" strokecolor="#000000">
                <v:path arrowok="t"/>
              </v:shape>
            </v:group>
            <v:group style="position:absolute;left:1176;top:7253;width:12;height:36" coordorigin="1176,7253" coordsize="12,36">
              <v:shape style="position:absolute;left:1176;top:7253;width:12;height:36" coordorigin="1176,7253" coordsize="12,36" path="m1182,7253l1182,72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69.48999pt;width:1.3pt;height:4.9pt;mso-position-horizontal-relative:page;mso-position-vertical-relative:page;z-index:-22086" coordorigin="1169,7390" coordsize="26,98">
            <v:group style="position:absolute;left:1176;top:7397;width:12;height:36" coordorigin="1176,7397" coordsize="12,36">
              <v:shape style="position:absolute;left:1176;top:7397;width:12;height:36" coordorigin="1176,7397" coordsize="12,36" path="m1182,7397l1182,7433e" filled="f" stroked="t" strokeweight=".7pt" strokecolor="#000000">
                <v:path arrowok="t"/>
              </v:shape>
            </v:group>
            <v:group style="position:absolute;left:1176;top:7445;width:12;height:36" coordorigin="1176,7445" coordsize="12,36">
              <v:shape style="position:absolute;left:1176;top:7445;width:12;height:36" coordorigin="1176,7445" coordsize="12,36" path="m1182,7445l1182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381.839996pt;width:.6pt;height:1.8pt;mso-position-horizontal-relative:page;mso-position-vertical-relative:page;z-index:-22085" coordorigin="1176,7637" coordsize="12,36">
            <v:shape style="position:absolute;left:1176;top:7637;width:12;height:36" coordorigin="1176,7637" coordsize="12,36" path="m1182,7637l1182,76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391.440002pt;width:.6pt;height:1.8pt;mso-position-horizontal-relative:page;mso-position-vertical-relative:page;z-index:-22084" coordorigin="1176,7829" coordsize="12,36">
            <v:shape style="position:absolute;left:1176;top:7829;width:12;height:36" coordorigin="1176,7829" coordsize="12,36" path="m1182,7829l1182,78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01.040009pt;width:.6pt;height:1.8pt;mso-position-horizontal-relative:page;mso-position-vertical-relative:page;z-index:-22083" coordorigin="1176,8021" coordsize="12,36">
            <v:shape style="position:absolute;left:1176;top:8021;width:12;height:36" coordorigin="1176,8021" coordsize="12,36" path="m1182,8021l1182,80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10.640015pt;width:.6pt;height:1.8pt;mso-position-horizontal-relative:page;mso-position-vertical-relative:page;z-index:-22082" coordorigin="1176,8213" coordsize="12,36">
            <v:shape style="position:absolute;left:1176;top:8213;width:12;height:36" coordorigin="1176,8213" coordsize="12,36" path="m1182,8213l1182,82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20.23999pt;width:.6pt;height:1.8pt;mso-position-horizontal-relative:page;mso-position-vertical-relative:page;z-index:-22081" coordorigin="1176,8405" coordsize="12,36">
            <v:shape style="position:absolute;left:1176;top:8405;width:12;height:36" coordorigin="1176,8405" coordsize="12,36" path="m1182,8405l1182,844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427.089996pt;width:1.3pt;height:4.9pt;mso-position-horizontal-relative:page;mso-position-vertical-relative:page;z-index:-22080" coordorigin="1169,8542" coordsize="26,98">
            <v:group style="position:absolute;left:1176;top:8549;width:12;height:36" coordorigin="1176,8549" coordsize="12,36">
              <v:shape style="position:absolute;left:1176;top:8549;width:12;height:36" coordorigin="1176,8549" coordsize="12,36" path="m1182,8549l1182,8585e" filled="f" stroked="t" strokeweight=".7pt" strokecolor="#000000">
                <v:path arrowok="t"/>
              </v:shape>
            </v:group>
            <v:group style="position:absolute;left:1176;top:8597;width:12;height:36" coordorigin="1176,8597" coordsize="12,36">
              <v:shape style="position:absolute;left:1176;top:8597;width:12;height:36" coordorigin="1176,8597" coordsize="12,36" path="m1182,8597l1182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36.690002pt;width:1.3pt;height:4.9pt;mso-position-horizontal-relative:page;mso-position-vertical-relative:page;z-index:-22079" coordorigin="1169,8734" coordsize="26,98">
            <v:group style="position:absolute;left:1176;top:8741;width:12;height:36" coordorigin="1176,8741" coordsize="12,36">
              <v:shape style="position:absolute;left:1176;top:8741;width:12;height:36" coordorigin="1176,8741" coordsize="12,36" path="m1182,8741l1182,8777e" filled="f" stroked="t" strokeweight=".7pt" strokecolor="#000000">
                <v:path arrowok="t"/>
              </v:shape>
            </v:group>
            <v:group style="position:absolute;left:1176;top:8789;width:12;height:36" coordorigin="1176,8789" coordsize="12,36">
              <v:shape style="position:absolute;left:1176;top:8789;width:12;height:36" coordorigin="1176,8789" coordsize="12,36" path="m1182,8789l1182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46.290009pt;width:1.3pt;height:4.9pt;mso-position-horizontal-relative:page;mso-position-vertical-relative:page;z-index:-22078" coordorigin="1169,8926" coordsize="26,98">
            <v:group style="position:absolute;left:1176;top:8933;width:12;height:36" coordorigin="1176,8933" coordsize="12,36">
              <v:shape style="position:absolute;left:1176;top:8933;width:12;height:36" coordorigin="1176,8933" coordsize="12,36" path="m1182,8933l1182,8969e" filled="f" stroked="t" strokeweight=".7pt" strokecolor="#000000">
                <v:path arrowok="t"/>
              </v:shape>
            </v:group>
            <v:group style="position:absolute;left:1176;top:8981;width:12;height:36" coordorigin="1176,8981" coordsize="12,36">
              <v:shape style="position:absolute;left:1176;top:8981;width:12;height:36" coordorigin="1176,8981" coordsize="12,36" path="m1182,8981l1182,90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55.890015pt;width:1.3pt;height:4.9pt;mso-position-horizontal-relative:page;mso-position-vertical-relative:page;z-index:-22077" coordorigin="1169,9118" coordsize="26,98">
            <v:group style="position:absolute;left:1176;top:9125;width:12;height:36" coordorigin="1176,9125" coordsize="12,36">
              <v:shape style="position:absolute;left:1176;top:9125;width:12;height:36" coordorigin="1176,9125" coordsize="12,36" path="m1182,9125l1182,9161e" filled="f" stroked="t" strokeweight=".7pt" strokecolor="#000000">
                <v:path arrowok="t"/>
              </v:shape>
            </v:group>
            <v:group style="position:absolute;left:1176;top:9173;width:12;height:36" coordorigin="1176,9173" coordsize="12,36">
              <v:shape style="position:absolute;left:1176;top:9173;width:12;height:36" coordorigin="1176,9173" coordsize="12,36" path="m1182,9173l1182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65.48999pt;width:1.3pt;height:4.9pt;mso-position-horizontal-relative:page;mso-position-vertical-relative:page;z-index:-22076" coordorigin="1169,9310" coordsize="26,98">
            <v:group style="position:absolute;left:1176;top:9317;width:12;height:36" coordorigin="1176,9317" coordsize="12,36">
              <v:shape style="position:absolute;left:1176;top:9317;width:12;height:36" coordorigin="1176,9317" coordsize="12,36" path="m1182,9317l1182,9353e" filled="f" stroked="t" strokeweight=".7pt" strokecolor="#000000">
                <v:path arrowok="t"/>
              </v:shape>
            </v:group>
            <v:group style="position:absolute;left:1176;top:9365;width:12;height:36" coordorigin="1176,9365" coordsize="12,36">
              <v:shape style="position:absolute;left:1176;top:9365;width:12;height:36" coordorigin="1176,9365" coordsize="12,36" path="m1182,9365l1182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75.089996pt;width:1.3pt;height:4.9pt;mso-position-horizontal-relative:page;mso-position-vertical-relative:page;z-index:-22075" coordorigin="1169,9502" coordsize="26,98">
            <v:group style="position:absolute;left:1176;top:9509;width:12;height:36" coordorigin="1176,9509" coordsize="12,36">
              <v:shape style="position:absolute;left:1176;top:9509;width:12;height:36" coordorigin="1176,9509" coordsize="12,36" path="m1182,9509l1182,9545e" filled="f" stroked="t" strokeweight=".7pt" strokecolor="#000000">
                <v:path arrowok="t"/>
              </v:shape>
            </v:group>
            <v:group style="position:absolute;left:1176;top:9557;width:12;height:36" coordorigin="1176,9557" coordsize="12,36">
              <v:shape style="position:absolute;left:1176;top:9557;width:12;height:36" coordorigin="1176,9557" coordsize="12,36" path="m1182,9557l1182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84.690002pt;width:1.3pt;height:4.9pt;mso-position-horizontal-relative:page;mso-position-vertical-relative:page;z-index:-22074" coordorigin="1169,9694" coordsize="26,98">
            <v:group style="position:absolute;left:1176;top:9701;width:12;height:36" coordorigin="1176,9701" coordsize="12,36">
              <v:shape style="position:absolute;left:1176;top:9701;width:12;height:36" coordorigin="1176,9701" coordsize="12,36" path="m1182,9701l1182,9737e" filled="f" stroked="t" strokeweight=".7pt" strokecolor="#000000">
                <v:path arrowok="t"/>
              </v:shape>
            </v:group>
            <v:group style="position:absolute;left:1176;top:9749;width:12;height:36" coordorigin="1176,9749" coordsize="12,36">
              <v:shape style="position:absolute;left:1176;top:9749;width:12;height:36" coordorigin="1176,9749" coordsize="12,36" path="m1182,9749l1182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94.290009pt;width:1.3pt;height:4.9pt;mso-position-horizontal-relative:page;mso-position-vertical-relative:page;z-index:-22073" coordorigin="1169,9886" coordsize="26,98">
            <v:group style="position:absolute;left:1176;top:9893;width:12;height:36" coordorigin="1176,9893" coordsize="12,36">
              <v:shape style="position:absolute;left:1176;top:9893;width:12;height:36" coordorigin="1176,9893" coordsize="12,36" path="m1182,9893l1182,9929e" filled="f" stroked="t" strokeweight=".7pt" strokecolor="#000000">
                <v:path arrowok="t"/>
              </v:shape>
            </v:group>
            <v:group style="position:absolute;left:1176;top:9941;width:12;height:36" coordorigin="1176,9941" coordsize="12,36">
              <v:shape style="position:absolute;left:1176;top:9941;width:12;height:36" coordorigin="1176,9941" coordsize="12,36" path="m1182,9941l1182,99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03.890015pt;width:1.3pt;height:4.9pt;mso-position-horizontal-relative:page;mso-position-vertical-relative:page;z-index:-22072" coordorigin="1169,10078" coordsize="26,98">
            <v:group style="position:absolute;left:1176;top:10085;width:12;height:36" coordorigin="1176,10085" coordsize="12,36">
              <v:shape style="position:absolute;left:1176;top:10085;width:12;height:36" coordorigin="1176,10085" coordsize="12,36" path="m1182,10085l1182,10121e" filled="f" stroked="t" strokeweight=".7pt" strokecolor="#000000">
                <v:path arrowok="t"/>
              </v:shape>
            </v:group>
            <v:group style="position:absolute;left:1176;top:10133;width:12;height:36" coordorigin="1176,10133" coordsize="12,36">
              <v:shape style="position:absolute;left:1176;top:10133;width:12;height:36" coordorigin="1176,10133" coordsize="12,36" path="m1182,10133l1182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13.48999pt;width:1.3pt;height:4.9pt;mso-position-horizontal-relative:page;mso-position-vertical-relative:page;z-index:-22071" coordorigin="1169,10270" coordsize="26,98">
            <v:group style="position:absolute;left:1176;top:10277;width:12;height:36" coordorigin="1176,10277" coordsize="12,36">
              <v:shape style="position:absolute;left:1176;top:10277;width:12;height:36" coordorigin="1176,10277" coordsize="12,36" path="m1182,10277l1182,10313e" filled="f" stroked="t" strokeweight=".7pt" strokecolor="#000000">
                <v:path arrowok="t"/>
              </v:shape>
            </v:group>
            <v:group style="position:absolute;left:1176;top:10325;width:12;height:36" coordorigin="1176,10325" coordsize="12,36">
              <v:shape style="position:absolute;left:1176;top:10325;width:12;height:36" coordorigin="1176,10325" coordsize="12,36" path="m1182,10325l1182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523.440002pt;width:.6pt;height:1.8pt;mso-position-horizontal-relative:page;mso-position-vertical-relative:page;z-index:-22070" coordorigin="1176,10469" coordsize="12,36">
            <v:shape style="position:absolute;left:1176;top:10469;width:12;height:36" coordorigin="1176,10469" coordsize="12,36" path="m1182,10469l1182,1050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530.289978pt;width:1.3pt;height:4.9pt;mso-position-horizontal-relative:page;mso-position-vertical-relative:page;z-index:-22069" coordorigin="1169,10606" coordsize="26,98">
            <v:group style="position:absolute;left:1176;top:10613;width:12;height:36" coordorigin="1176,10613" coordsize="12,36">
              <v:shape style="position:absolute;left:1176;top:10613;width:12;height:36" coordorigin="1176,10613" coordsize="12,36" path="m1182,10613l1182,10649e" filled="f" stroked="t" strokeweight=".7pt" strokecolor="#000000">
                <v:path arrowok="t"/>
              </v:shape>
            </v:group>
            <v:group style="position:absolute;left:1176;top:10661;width:12;height:36" coordorigin="1176,10661" coordsize="12,36">
              <v:shape style="position:absolute;left:1176;top:10661;width:12;height:36" coordorigin="1176,10661" coordsize="12,36" path="m1182,10661l1182,106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39.890015pt;width:1.3pt;height:4.9pt;mso-position-horizontal-relative:page;mso-position-vertical-relative:page;z-index:-22068" coordorigin="1169,10798" coordsize="26,98">
            <v:group style="position:absolute;left:1176;top:10805;width:12;height:36" coordorigin="1176,10805" coordsize="12,36">
              <v:shape style="position:absolute;left:1176;top:10805;width:12;height:36" coordorigin="1176,10805" coordsize="12,36" path="m1182,10805l1182,10841e" filled="f" stroked="t" strokeweight=".7pt" strokecolor="#000000">
                <v:path arrowok="t"/>
              </v:shape>
            </v:group>
            <v:group style="position:absolute;left:1176;top:10853;width:12;height:36" coordorigin="1176,10853" coordsize="12,36">
              <v:shape style="position:absolute;left:1176;top:10853;width:12;height:36" coordorigin="1176,10853" coordsize="12,36" path="m1182,10853l1182,108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34.289993pt;width:1.3pt;height:4.9pt;mso-position-horizontal-relative:page;mso-position-vertical-relative:page;z-index:-22067" coordorigin="14633,2686" coordsize="26,98">
            <v:group style="position:absolute;left:14640;top:2693;width:12;height:36" coordorigin="14640,2693" coordsize="12,36">
              <v:shape style="position:absolute;left:14640;top:2693;width:12;height:36" coordorigin="14640,2693" coordsize="12,36" path="m14646,2693l14646,2729e" filled="f" stroked="t" strokeweight=".7pt" strokecolor="#000000">
                <v:path arrowok="t"/>
              </v:shape>
            </v:group>
            <v:group style="position:absolute;left:14640;top:2741;width:12;height:36" coordorigin="14640,2741" coordsize="12,36">
              <v:shape style="position:absolute;left:14640;top:2741;width:12;height:36" coordorigin="14640,2741" coordsize="12,36" path="m14646,2741l14646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41.490005pt;width:1.3pt;height:7.3pt;mso-position-horizontal-relative:page;mso-position-vertical-relative:page;z-index:-22066" coordorigin="14633,2830" coordsize="26,146">
            <v:group style="position:absolute;left:14640;top:2837;width:12;height:36" coordorigin="14640,2837" coordsize="12,36">
              <v:shape style="position:absolute;left:14640;top:2837;width:12;height:36" coordorigin="14640,2837" coordsize="12,36" path="m14646,2837l14646,2873e" filled="f" stroked="t" strokeweight=".7pt" strokecolor="#000000">
                <v:path arrowok="t"/>
              </v:shape>
            </v:group>
            <v:group style="position:absolute;left:14640;top:2885;width:12;height:36" coordorigin="14640,2885" coordsize="12,36">
              <v:shape style="position:absolute;left:14640;top:2885;width:12;height:36" coordorigin="14640,2885" coordsize="12,36" path="m14646,2885l14646,2921e" filled="f" stroked="t" strokeweight=".7pt" strokecolor="#000000">
                <v:path arrowok="t"/>
              </v:shape>
            </v:group>
            <v:group style="position:absolute;left:14640;top:2933;width:12;height:36" coordorigin="14640,2933" coordsize="12,36">
              <v:shape style="position:absolute;left:14640;top:2933;width:12;height:36" coordorigin="14640,2933" coordsize="12,36" path="m14646,2933l14646,29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51.089996pt;width:1.3pt;height:7.3pt;mso-position-horizontal-relative:page;mso-position-vertical-relative:page;z-index:-22065" coordorigin="14633,3022" coordsize="26,146">
            <v:group style="position:absolute;left:14640;top:3029;width:12;height:36" coordorigin="14640,3029" coordsize="12,36">
              <v:shape style="position:absolute;left:14640;top:3029;width:12;height:36" coordorigin="14640,3029" coordsize="12,36" path="m14646,3029l14646,3065e" filled="f" stroked="t" strokeweight=".7pt" strokecolor="#000000">
                <v:path arrowok="t"/>
              </v:shape>
            </v:group>
            <v:group style="position:absolute;left:14640;top:3077;width:12;height:36" coordorigin="14640,3077" coordsize="12,36">
              <v:shape style="position:absolute;left:14640;top:3077;width:12;height:36" coordorigin="14640,3077" coordsize="12,36" path="m14646,3077l14646,3113e" filled="f" stroked="t" strokeweight=".7pt" strokecolor="#000000">
                <v:path arrowok="t"/>
              </v:shape>
            </v:group>
            <v:group style="position:absolute;left:14640;top:3125;width:12;height:36" coordorigin="14640,3125" coordsize="12,36">
              <v:shape style="position:absolute;left:14640;top:3125;width:12;height:36" coordorigin="14640,3125" coordsize="12,36" path="m14646,3125l14646,31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60.690002pt;width:1.3pt;height:16.9pt;mso-position-horizontal-relative:page;mso-position-vertical-relative:page;z-index:-22064" coordorigin="14633,3214" coordsize="26,338">
            <v:group style="position:absolute;left:14640;top:3221;width:12;height:36" coordorigin="14640,3221" coordsize="12,36">
              <v:shape style="position:absolute;left:14640;top:3221;width:12;height:36" coordorigin="14640,3221" coordsize="12,36" path="m14646,3221l14646,3257e" filled="f" stroked="t" strokeweight=".7pt" strokecolor="#000000">
                <v:path arrowok="t"/>
              </v:shape>
            </v:group>
            <v:group style="position:absolute;left:14640;top:3269;width:12;height:36" coordorigin="14640,3269" coordsize="12,36">
              <v:shape style="position:absolute;left:14640;top:3269;width:12;height:36" coordorigin="14640,3269" coordsize="12,36" path="m14646,3269l14646,3305e" filled="f" stroked="t" strokeweight=".7pt" strokecolor="#000000">
                <v:path arrowok="t"/>
              </v:shape>
            </v:group>
            <v:group style="position:absolute;left:14640;top:3317;width:12;height:36" coordorigin="14640,3317" coordsize="12,36">
              <v:shape style="position:absolute;left:14640;top:3317;width:12;height:36" coordorigin="14640,3317" coordsize="12,36" path="m14646,3317l14646,3353e" filled="f" stroked="t" strokeweight=".7pt" strokecolor="#000000">
                <v:path arrowok="t"/>
              </v:shape>
            </v:group>
            <v:group style="position:absolute;left:14640;top:3413;width:12;height:36" coordorigin="14640,3413" coordsize="12,36">
              <v:shape style="position:absolute;left:14640;top:3413;width:12;height:36" coordorigin="14640,3413" coordsize="12,36" path="m14646,3413l14646,3449e" filled="f" stroked="t" strokeweight=".7pt" strokecolor="#000000">
                <v:path arrowok="t"/>
              </v:shape>
            </v:group>
            <v:group style="position:absolute;left:14640;top:3461;width:12;height:36" coordorigin="14640,3461" coordsize="12,36">
              <v:shape style="position:absolute;left:14640;top:3461;width:12;height:36" coordorigin="14640,3461" coordsize="12,36" path="m14646,3461l14646,3497e" filled="f" stroked="t" strokeweight=".7pt" strokecolor="#000000">
                <v:path arrowok="t"/>
              </v:shape>
            </v:group>
            <v:group style="position:absolute;left:14640;top:3509;width:12;height:36" coordorigin="14640,3509" coordsize="12,36">
              <v:shape style="position:absolute;left:14640;top:3509;width:12;height:36" coordorigin="14640,3509" coordsize="12,36" path="m14646,3509l14646,35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79.889999pt;width:1.3pt;height:4.9pt;mso-position-horizontal-relative:page;mso-position-vertical-relative:page;z-index:-22063" coordorigin="14633,3598" coordsize="26,98">
            <v:group style="position:absolute;left:14640;top:3605;width:12;height:36" coordorigin="14640,3605" coordsize="12,36">
              <v:shape style="position:absolute;left:14640;top:3605;width:12;height:36" coordorigin="14640,3605" coordsize="12,36" path="m14646,3605l14646,3641e" filled="f" stroked="t" strokeweight=".7pt" strokecolor="#000000">
                <v:path arrowok="t"/>
              </v:shape>
            </v:group>
            <v:group style="position:absolute;left:14640;top:3653;width:12;height:36" coordorigin="14640,3653" coordsize="12,36">
              <v:shape style="position:absolute;left:14640;top:3653;width:12;height:36" coordorigin="14640,3653" coordsize="12,36" path="m14646,3653l14646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89.490005pt;width:1.3pt;height:4.9pt;mso-position-horizontal-relative:page;mso-position-vertical-relative:page;z-index:-22062" coordorigin="14633,3790" coordsize="26,98">
            <v:group style="position:absolute;left:14640;top:3797;width:12;height:36" coordorigin="14640,3797" coordsize="12,36">
              <v:shape style="position:absolute;left:14640;top:3797;width:12;height:36" coordorigin="14640,3797" coordsize="12,36" path="m14646,3797l14646,3833e" filled="f" stroked="t" strokeweight=".7pt" strokecolor="#000000">
                <v:path arrowok="t"/>
              </v:shape>
            </v:group>
            <v:group style="position:absolute;left:14640;top:3845;width:12;height:36" coordorigin="14640,3845" coordsize="12,36">
              <v:shape style="position:absolute;left:14640;top:3845;width:12;height:36" coordorigin="14640,3845" coordsize="12,36" path="m14646,3845l14646,38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99.089996pt;width:1.3pt;height:4.9pt;mso-position-horizontal-relative:page;mso-position-vertical-relative:page;z-index:-22061" coordorigin="14633,3982" coordsize="26,98">
            <v:group style="position:absolute;left:14640;top:3989;width:12;height:36" coordorigin="14640,3989" coordsize="12,36">
              <v:shape style="position:absolute;left:14640;top:3989;width:12;height:36" coordorigin="14640,3989" coordsize="12,36" path="m14646,3989l14646,4025e" filled="f" stroked="t" strokeweight=".7pt" strokecolor="#000000">
                <v:path arrowok="t"/>
              </v:shape>
            </v:group>
            <v:group style="position:absolute;left:14640;top:4037;width:12;height:36" coordorigin="14640,4037" coordsize="12,36">
              <v:shape style="position:absolute;left:14640;top:4037;width:12;height:36" coordorigin="14640,4037" coordsize="12,36" path="m14646,4037l14646,40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08.690002pt;width:1.3pt;height:4.9pt;mso-position-horizontal-relative:page;mso-position-vertical-relative:page;z-index:-22060" coordorigin="14633,4174" coordsize="26,98">
            <v:group style="position:absolute;left:14640;top:4181;width:12;height:36" coordorigin="14640,4181" coordsize="12,36">
              <v:shape style="position:absolute;left:14640;top:4181;width:12;height:36" coordorigin="14640,4181" coordsize="12,36" path="m14646,4181l14646,4217e" filled="f" stroked="t" strokeweight=".7pt" strokecolor="#000000">
                <v:path arrowok="t"/>
              </v:shape>
            </v:group>
            <v:group style="position:absolute;left:14640;top:4229;width:12;height:36" coordorigin="14640,4229" coordsize="12,36">
              <v:shape style="position:absolute;left:14640;top:4229;width:12;height:36" coordorigin="14640,4229" coordsize="12,36" path="m14646,4229l14646,42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18.289993pt;width:1.3pt;height:4.9pt;mso-position-horizontal-relative:page;mso-position-vertical-relative:page;z-index:-22059" coordorigin="14633,4366" coordsize="26,98">
            <v:group style="position:absolute;left:14640;top:4373;width:12;height:36" coordorigin="14640,4373" coordsize="12,36">
              <v:shape style="position:absolute;left:14640;top:4373;width:12;height:36" coordorigin="14640,4373" coordsize="12,36" path="m14646,4373l14646,4409e" filled="f" stroked="t" strokeweight=".7pt" strokecolor="#000000">
                <v:path arrowok="t"/>
              </v:shape>
            </v:group>
            <v:group style="position:absolute;left:14640;top:4421;width:12;height:36" coordorigin="14640,4421" coordsize="12,36">
              <v:shape style="position:absolute;left:14640;top:4421;width:12;height:36" coordorigin="14640,4421" coordsize="12,36" path="m14646,4421l14646,44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27.889999pt;width:1.3pt;height:4.9pt;mso-position-horizontal-relative:page;mso-position-vertical-relative:page;z-index:-22058" coordorigin="14633,4558" coordsize="26,98">
            <v:group style="position:absolute;left:14640;top:4565;width:12;height:36" coordorigin="14640,4565" coordsize="12,36">
              <v:shape style="position:absolute;left:14640;top:4565;width:12;height:36" coordorigin="14640,4565" coordsize="12,36" path="m14646,4565l14646,4601e" filled="f" stroked="t" strokeweight=".7pt" strokecolor="#000000">
                <v:path arrowok="t"/>
              </v:shape>
            </v:group>
            <v:group style="position:absolute;left:14640;top:4613;width:12;height:36" coordorigin="14640,4613" coordsize="12,36">
              <v:shape style="position:absolute;left:14640;top:4613;width:12;height:36" coordorigin="14640,4613" coordsize="12,36" path="m14646,4613l14646,46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35.089996pt;width:1.3pt;height:7.3pt;mso-position-horizontal-relative:page;mso-position-vertical-relative:page;z-index:-22057" coordorigin="14633,4702" coordsize="26,146">
            <v:group style="position:absolute;left:14640;top:4709;width:12;height:36" coordorigin="14640,4709" coordsize="12,36">
              <v:shape style="position:absolute;left:14640;top:4709;width:12;height:36" coordorigin="14640,4709" coordsize="12,36" path="m14646,4709l14646,4745e" filled="f" stroked="t" strokeweight=".7pt" strokecolor="#000000">
                <v:path arrowok="t"/>
              </v:shape>
            </v:group>
            <v:group style="position:absolute;left:14640;top:4757;width:12;height:36" coordorigin="14640,4757" coordsize="12,36">
              <v:shape style="position:absolute;left:14640;top:4757;width:12;height:36" coordorigin="14640,4757" coordsize="12,36" path="m14646,4757l14646,4793e" filled="f" stroked="t" strokeweight=".7pt" strokecolor="#000000">
                <v:path arrowok="t"/>
              </v:shape>
            </v:group>
            <v:group style="position:absolute;left:14640;top:4805;width:12;height:36" coordorigin="14640,4805" coordsize="12,36">
              <v:shape style="position:absolute;left:14640;top:4805;width:12;height:36" coordorigin="14640,4805" coordsize="12,36" path="m14646,4805l14646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44.690002pt;width:1.3pt;height:16.9pt;mso-position-horizontal-relative:page;mso-position-vertical-relative:page;z-index:-22056" coordorigin="14633,4894" coordsize="26,338">
            <v:group style="position:absolute;left:14640;top:4901;width:12;height:36" coordorigin="14640,4901" coordsize="12,36">
              <v:shape style="position:absolute;left:14640;top:4901;width:12;height:36" coordorigin="14640,4901" coordsize="12,36" path="m14646,4901l14646,4937e" filled="f" stroked="t" strokeweight=".7pt" strokecolor="#000000">
                <v:path arrowok="t"/>
              </v:shape>
            </v:group>
            <v:group style="position:absolute;left:14640;top:4949;width:12;height:36" coordorigin="14640,4949" coordsize="12,36">
              <v:shape style="position:absolute;left:14640;top:4949;width:12;height:36" coordorigin="14640,4949" coordsize="12,36" path="m14646,4949l14646,4985e" filled="f" stroked="t" strokeweight=".7pt" strokecolor="#000000">
                <v:path arrowok="t"/>
              </v:shape>
            </v:group>
            <v:group style="position:absolute;left:14640;top:4997;width:12;height:36" coordorigin="14640,4997" coordsize="12,36">
              <v:shape style="position:absolute;left:14640;top:4997;width:12;height:36" coordorigin="14640,4997" coordsize="12,36" path="m14646,4997l14646,5033e" filled="f" stroked="t" strokeweight=".7pt" strokecolor="#000000">
                <v:path arrowok="t"/>
              </v:shape>
            </v:group>
            <v:group style="position:absolute;left:14640;top:5093;width:12;height:36" coordorigin="14640,5093" coordsize="12,36">
              <v:shape style="position:absolute;left:14640;top:5093;width:12;height:36" coordorigin="14640,5093" coordsize="12,36" path="m14646,5093l14646,5129e" filled="f" stroked="t" strokeweight=".7pt" strokecolor="#000000">
                <v:path arrowok="t"/>
              </v:shape>
            </v:group>
            <v:group style="position:absolute;left:14640;top:5141;width:12;height:36" coordorigin="14640,5141" coordsize="12,36">
              <v:shape style="position:absolute;left:14640;top:5141;width:12;height:36" coordorigin="14640,5141" coordsize="12,36" path="m14646,5141l14646,5177e" filled="f" stroked="t" strokeweight=".7pt" strokecolor="#000000">
                <v:path arrowok="t"/>
              </v:shape>
            </v:group>
            <v:group style="position:absolute;left:14640;top:5189;width:12;height:36" coordorigin="14640,5189" coordsize="12,36">
              <v:shape style="position:absolute;left:14640;top:5189;width:12;height:36" coordorigin="14640,5189" coordsize="12,36" path="m14646,5189l14646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63.890015pt;width:1.3pt;height:16.9pt;mso-position-horizontal-relative:page;mso-position-vertical-relative:page;z-index:-22055" coordorigin="14633,5278" coordsize="26,338">
            <v:group style="position:absolute;left:14640;top:5285;width:12;height:36" coordorigin="14640,5285" coordsize="12,36">
              <v:shape style="position:absolute;left:14640;top:5285;width:12;height:36" coordorigin="14640,5285" coordsize="12,36" path="m14646,5285l14646,5321e" filled="f" stroked="t" strokeweight=".7pt" strokecolor="#000000">
                <v:path arrowok="t"/>
              </v:shape>
            </v:group>
            <v:group style="position:absolute;left:14640;top:5333;width:12;height:36" coordorigin="14640,5333" coordsize="12,36">
              <v:shape style="position:absolute;left:14640;top:5333;width:12;height:36" coordorigin="14640,5333" coordsize="12,36" path="m14646,5333l14646,5369e" filled="f" stroked="t" strokeweight=".7pt" strokecolor="#000000">
                <v:path arrowok="t"/>
              </v:shape>
            </v:group>
            <v:group style="position:absolute;left:14640;top:5381;width:12;height:36" coordorigin="14640,5381" coordsize="12,36">
              <v:shape style="position:absolute;left:14640;top:5381;width:12;height:36" coordorigin="14640,5381" coordsize="12,36" path="m14646,5381l14646,5417e" filled="f" stroked="t" strokeweight=".7pt" strokecolor="#000000">
                <v:path arrowok="t"/>
              </v:shape>
            </v:group>
            <v:group style="position:absolute;left:14640;top:5477;width:12;height:36" coordorigin="14640,5477" coordsize="12,36">
              <v:shape style="position:absolute;left:14640;top:5477;width:12;height:36" coordorigin="14640,5477" coordsize="12,36" path="m14646,5477l14646,5513e" filled="f" stroked="t" strokeweight=".7pt" strokecolor="#000000">
                <v:path arrowok="t"/>
              </v:shape>
            </v:group>
            <v:group style="position:absolute;left:14640;top:5525;width:12;height:36" coordorigin="14640,5525" coordsize="12,36">
              <v:shape style="position:absolute;left:14640;top:5525;width:12;height:36" coordorigin="14640,5525" coordsize="12,36" path="m14646,5525l14646,5561e" filled="f" stroked="t" strokeweight=".7pt" strokecolor="#000000">
                <v:path arrowok="t"/>
              </v:shape>
            </v:group>
            <v:group style="position:absolute;left:14640;top:5573;width:12;height:36" coordorigin="14640,5573" coordsize="12,36">
              <v:shape style="position:absolute;left:14640;top:5573;width:12;height:36" coordorigin="14640,5573" coordsize="12,36" path="m14646,5573l14646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83.089996pt;width:1.3pt;height:7.3pt;mso-position-horizontal-relative:page;mso-position-vertical-relative:page;z-index:-22054" coordorigin="14633,5662" coordsize="26,146">
            <v:group style="position:absolute;left:14640;top:5669;width:12;height:36" coordorigin="14640,5669" coordsize="12,36">
              <v:shape style="position:absolute;left:14640;top:5669;width:12;height:36" coordorigin="14640,5669" coordsize="12,36" path="m14646,5669l14646,5705e" filled="f" stroked="t" strokeweight=".7pt" strokecolor="#000000">
                <v:path arrowok="t"/>
              </v:shape>
            </v:group>
            <v:group style="position:absolute;left:14640;top:5717;width:12;height:36" coordorigin="14640,5717" coordsize="12,36">
              <v:shape style="position:absolute;left:14640;top:5717;width:12;height:36" coordorigin="14640,5717" coordsize="12,36" path="m14646,5717l14646,5753e" filled="f" stroked="t" strokeweight=".7pt" strokecolor="#000000">
                <v:path arrowok="t"/>
              </v:shape>
            </v:group>
            <v:group style="position:absolute;left:14640;top:5765;width:12;height:36" coordorigin="14640,5765" coordsize="12,36">
              <v:shape style="position:absolute;left:14640;top:5765;width:12;height:36" coordorigin="14640,5765" coordsize="12,36" path="m14646,5765l14646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92.690002pt;width:1.3pt;height:7.3pt;mso-position-horizontal-relative:page;mso-position-vertical-relative:page;z-index:-22053" coordorigin="14633,5854" coordsize="26,146">
            <v:group style="position:absolute;left:14640;top:5861;width:12;height:36" coordorigin="14640,5861" coordsize="12,36">
              <v:shape style="position:absolute;left:14640;top:5861;width:12;height:36" coordorigin="14640,5861" coordsize="12,36" path="m14646,5861l14646,5897e" filled="f" stroked="t" strokeweight=".7pt" strokecolor="#000000">
                <v:path arrowok="t"/>
              </v:shape>
            </v:group>
            <v:group style="position:absolute;left:14640;top:5909;width:12;height:36" coordorigin="14640,5909" coordsize="12,36">
              <v:shape style="position:absolute;left:14640;top:5909;width:12;height:36" coordorigin="14640,5909" coordsize="12,36" path="m14646,5909l14646,5945e" filled="f" stroked="t" strokeweight=".7pt" strokecolor="#000000">
                <v:path arrowok="t"/>
              </v:shape>
            </v:group>
            <v:group style="position:absolute;left:14640;top:5957;width:12;height:36" coordorigin="14640,5957" coordsize="12,36">
              <v:shape style="position:absolute;left:14640;top:5957;width:12;height:36" coordorigin="14640,5957" coordsize="12,36" path="m14646,5957l14646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02.290009pt;width:1.3pt;height:7.3pt;mso-position-horizontal-relative:page;mso-position-vertical-relative:page;z-index:-22052" coordorigin="14633,6046" coordsize="26,146">
            <v:group style="position:absolute;left:14640;top:6053;width:12;height:36" coordorigin="14640,6053" coordsize="12,36">
              <v:shape style="position:absolute;left:14640;top:6053;width:12;height:36" coordorigin="14640,6053" coordsize="12,36" path="m14646,6053l14646,6089e" filled="f" stroked="t" strokeweight=".7pt" strokecolor="#000000">
                <v:path arrowok="t"/>
              </v:shape>
            </v:group>
            <v:group style="position:absolute;left:14640;top:6101;width:12;height:36" coordorigin="14640,6101" coordsize="12,36">
              <v:shape style="position:absolute;left:14640;top:6101;width:12;height:36" coordorigin="14640,6101" coordsize="12,36" path="m14646,6101l14646,6137e" filled="f" stroked="t" strokeweight=".7pt" strokecolor="#000000">
                <v:path arrowok="t"/>
              </v:shape>
            </v:group>
            <v:group style="position:absolute;left:14640;top:6149;width:12;height:36" coordorigin="14640,6149" coordsize="12,36">
              <v:shape style="position:absolute;left:14640;top:6149;width:12;height:36" coordorigin="14640,6149" coordsize="12,36" path="m14646,6149l14646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11.890015pt;width:1.3pt;height:16.9pt;mso-position-horizontal-relative:page;mso-position-vertical-relative:page;z-index:-22051" coordorigin="14633,6238" coordsize="26,338">
            <v:group style="position:absolute;left:14640;top:6245;width:12;height:36" coordorigin="14640,6245" coordsize="12,36">
              <v:shape style="position:absolute;left:14640;top:6245;width:12;height:36" coordorigin="14640,6245" coordsize="12,36" path="m14646,6245l14646,6281e" filled="f" stroked="t" strokeweight=".7pt" strokecolor="#000000">
                <v:path arrowok="t"/>
              </v:shape>
            </v:group>
            <v:group style="position:absolute;left:14640;top:6293;width:12;height:36" coordorigin="14640,6293" coordsize="12,36">
              <v:shape style="position:absolute;left:14640;top:6293;width:12;height:36" coordorigin="14640,6293" coordsize="12,36" path="m14646,6293l14646,6329e" filled="f" stroked="t" strokeweight=".7pt" strokecolor="#000000">
                <v:path arrowok="t"/>
              </v:shape>
            </v:group>
            <v:group style="position:absolute;left:14640;top:6341;width:12;height:36" coordorigin="14640,6341" coordsize="12,36">
              <v:shape style="position:absolute;left:14640;top:6341;width:12;height:36" coordorigin="14640,6341" coordsize="12,36" path="m14646,6341l14646,6377e" filled="f" stroked="t" strokeweight=".7pt" strokecolor="#000000">
                <v:path arrowok="t"/>
              </v:shape>
            </v:group>
            <v:group style="position:absolute;left:14640;top:6437;width:12;height:36" coordorigin="14640,6437" coordsize="12,36">
              <v:shape style="position:absolute;left:14640;top:6437;width:12;height:36" coordorigin="14640,6437" coordsize="12,36" path="m14646,6437l14646,6473e" filled="f" stroked="t" strokeweight=".7pt" strokecolor="#000000">
                <v:path arrowok="t"/>
              </v:shape>
            </v:group>
            <v:group style="position:absolute;left:14640;top:6485;width:12;height:36" coordorigin="14640,6485" coordsize="12,36">
              <v:shape style="position:absolute;left:14640;top:6485;width:12;height:36" coordorigin="14640,6485" coordsize="12,36" path="m14646,6485l14646,6521e" filled="f" stroked="t" strokeweight=".7pt" strokecolor="#000000">
                <v:path arrowok="t"/>
              </v:shape>
            </v:group>
            <v:group style="position:absolute;left:14640;top:6533;width:12;height:36" coordorigin="14640,6533" coordsize="12,36">
              <v:shape style="position:absolute;left:14640;top:6533;width:12;height:36" coordorigin="14640,6533" coordsize="12,36" path="m14646,6533l14646,65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31.089996pt;width:1.3pt;height:7.3pt;mso-position-horizontal-relative:page;mso-position-vertical-relative:page;z-index:-22050" coordorigin="14633,6622" coordsize="26,146">
            <v:group style="position:absolute;left:14640;top:6629;width:12;height:36" coordorigin="14640,6629" coordsize="12,36">
              <v:shape style="position:absolute;left:14640;top:6629;width:12;height:36" coordorigin="14640,6629" coordsize="12,36" path="m14646,6629l14646,6665e" filled="f" stroked="t" strokeweight=".7pt" strokecolor="#000000">
                <v:path arrowok="t"/>
              </v:shape>
            </v:group>
            <v:group style="position:absolute;left:14640;top:6677;width:12;height:36" coordorigin="14640,6677" coordsize="12,36">
              <v:shape style="position:absolute;left:14640;top:6677;width:12;height:36" coordorigin="14640,6677" coordsize="12,36" path="m14646,6677l14646,6713e" filled="f" stroked="t" strokeweight=".7pt" strokecolor="#000000">
                <v:path arrowok="t"/>
              </v:shape>
            </v:group>
            <v:group style="position:absolute;left:14640;top:6725;width:12;height:36" coordorigin="14640,6725" coordsize="12,36">
              <v:shape style="position:absolute;left:14640;top:6725;width:12;height:36" coordorigin="14640,6725" coordsize="12,36" path="m14646,6725l14646,67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40.690002pt;width:1.3pt;height:7.3pt;mso-position-horizontal-relative:page;mso-position-vertical-relative:page;z-index:-22049" coordorigin="14633,6814" coordsize="26,146">
            <v:group style="position:absolute;left:14640;top:6821;width:12;height:36" coordorigin="14640,6821" coordsize="12,36">
              <v:shape style="position:absolute;left:14640;top:6821;width:12;height:36" coordorigin="14640,6821" coordsize="12,36" path="m14646,6821l14646,6857e" filled="f" stroked="t" strokeweight=".7pt" strokecolor="#000000">
                <v:path arrowok="t"/>
              </v:shape>
            </v:group>
            <v:group style="position:absolute;left:14640;top:6869;width:12;height:36" coordorigin="14640,6869" coordsize="12,36">
              <v:shape style="position:absolute;left:14640;top:6869;width:12;height:36" coordorigin="14640,6869" coordsize="12,36" path="m14646,6869l14646,6905e" filled="f" stroked="t" strokeweight=".7pt" strokecolor="#000000">
                <v:path arrowok="t"/>
              </v:shape>
            </v:group>
            <v:group style="position:absolute;left:14640;top:6917;width:12;height:36" coordorigin="14640,6917" coordsize="12,36">
              <v:shape style="position:absolute;left:14640;top:6917;width:12;height:36" coordorigin="14640,6917" coordsize="12,36" path="m14646,6917l14646,69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0.290009pt;width:1.3pt;height:7.3pt;mso-position-horizontal-relative:page;mso-position-vertical-relative:page;z-index:-22048" coordorigin="14633,7006" coordsize="26,146">
            <v:group style="position:absolute;left:14640;top:7013;width:12;height:36" coordorigin="14640,7013" coordsize="12,36">
              <v:shape style="position:absolute;left:14640;top:7013;width:12;height:36" coordorigin="14640,7013" coordsize="12,36" path="m14646,7013l14646,7049e" filled="f" stroked="t" strokeweight=".7pt" strokecolor="#000000">
                <v:path arrowok="t"/>
              </v:shape>
            </v:group>
            <v:group style="position:absolute;left:14640;top:7061;width:12;height:36" coordorigin="14640,7061" coordsize="12,36">
              <v:shape style="position:absolute;left:14640;top:7061;width:12;height:36" coordorigin="14640,7061" coordsize="12,36" path="m14646,7061l14646,7097e" filled="f" stroked="t" strokeweight=".7pt" strokecolor="#000000">
                <v:path arrowok="t"/>
              </v:shape>
            </v:group>
            <v:group style="position:absolute;left:14640;top:7109;width:12;height:36" coordorigin="14640,7109" coordsize="12,36">
              <v:shape style="position:absolute;left:14640;top:7109;width:12;height:36" coordorigin="14640,7109" coordsize="12,36" path="m14646,7109l14646,71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9.890015pt;width:1.3pt;height:14.5pt;mso-position-horizontal-relative:page;mso-position-vertical-relative:page;z-index:-22047" coordorigin="14633,7198" coordsize="26,290">
            <v:group style="position:absolute;left:14640;top:7205;width:12;height:36" coordorigin="14640,7205" coordsize="12,36">
              <v:shape style="position:absolute;left:14640;top:7205;width:12;height:36" coordorigin="14640,7205" coordsize="12,36" path="m14646,7205l14646,7241e" filled="f" stroked="t" strokeweight=".7pt" strokecolor="#000000">
                <v:path arrowok="t"/>
              </v:shape>
            </v:group>
            <v:group style="position:absolute;left:14640;top:7253;width:12;height:36" coordorigin="14640,7253" coordsize="12,36">
              <v:shape style="position:absolute;left:14640;top:7253;width:12;height:36" coordorigin="14640,7253" coordsize="12,36" path="m14646,7253l14646,7289e" filled="f" stroked="t" strokeweight=".7pt" strokecolor="#000000">
                <v:path arrowok="t"/>
              </v:shape>
            </v:group>
            <v:group style="position:absolute;left:14640;top:7301;width:12;height:36" coordorigin="14640,7301" coordsize="12,36">
              <v:shape style="position:absolute;left:14640;top:7301;width:12;height:36" coordorigin="14640,7301" coordsize="12,36" path="m14646,7301l14646,7337e" filled="f" stroked="t" strokeweight=".7pt" strokecolor="#000000">
                <v:path arrowok="t"/>
              </v:shape>
            </v:group>
            <v:group style="position:absolute;left:14640;top:7397;width:12;height:36" coordorigin="14640,7397" coordsize="12,36">
              <v:shape style="position:absolute;left:14640;top:7397;width:12;height:36" coordorigin="14640,7397" coordsize="12,36" path="m14646,7397l14646,7433e" filled="f" stroked="t" strokeweight=".7pt" strokecolor="#000000">
                <v:path arrowok="t"/>
              </v:shape>
            </v:group>
            <v:group style="position:absolute;left:14640;top:7445;width:12;height:36" coordorigin="14640,7445" coordsize="12,36">
              <v:shape style="position:absolute;left:14640;top:7445;width:12;height:36" coordorigin="14640,7445" coordsize="12,36" path="m14646,7445l14646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79.089996pt;width:1.3pt;height:4.9pt;mso-position-horizontal-relative:page;mso-position-vertical-relative:page;z-index:-22046" coordorigin="14633,7582" coordsize="26,98">
            <v:group style="position:absolute;left:14640;top:7589;width:12;height:36" coordorigin="14640,7589" coordsize="12,36">
              <v:shape style="position:absolute;left:14640;top:7589;width:12;height:36" coordorigin="14640,7589" coordsize="12,36" path="m14646,7589l14646,7625e" filled="f" stroked="t" strokeweight=".7pt" strokecolor="#000000">
                <v:path arrowok="t"/>
              </v:shape>
            </v:group>
            <v:group style="position:absolute;left:14640;top:7637;width:12;height:36" coordorigin="14640,7637" coordsize="12,36">
              <v:shape style="position:absolute;left:14640;top:7637;width:12;height:36" coordorigin="14640,7637" coordsize="12,36" path="m14646,7637l14646,76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88.690002pt;width:1.3pt;height:4.9pt;mso-position-horizontal-relative:page;mso-position-vertical-relative:page;z-index:-22045" coordorigin="14633,7774" coordsize="26,98">
            <v:group style="position:absolute;left:14640;top:7781;width:12;height:36" coordorigin="14640,7781" coordsize="12,36">
              <v:shape style="position:absolute;left:14640;top:7781;width:12;height:36" coordorigin="14640,7781" coordsize="12,36" path="m14646,7781l14646,7817e" filled="f" stroked="t" strokeweight=".7pt" strokecolor="#000000">
                <v:path arrowok="t"/>
              </v:shape>
            </v:group>
            <v:group style="position:absolute;left:14640;top:7829;width:12;height:36" coordorigin="14640,7829" coordsize="12,36">
              <v:shape style="position:absolute;left:14640;top:7829;width:12;height:36" coordorigin="14640,7829" coordsize="12,36" path="m14646,7829l14646,78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98.290009pt;width:1.3pt;height:4.9pt;mso-position-horizontal-relative:page;mso-position-vertical-relative:page;z-index:-22044" coordorigin="14633,7966" coordsize="26,98">
            <v:group style="position:absolute;left:14640;top:7973;width:12;height:36" coordorigin="14640,7973" coordsize="12,36">
              <v:shape style="position:absolute;left:14640;top:7973;width:12;height:36" coordorigin="14640,7973" coordsize="12,36" path="m14646,7973l14646,8009e" filled="f" stroked="t" strokeweight=".7pt" strokecolor="#000000">
                <v:path arrowok="t"/>
              </v:shape>
            </v:group>
            <v:group style="position:absolute;left:14640;top:8021;width:12;height:36" coordorigin="14640,8021" coordsize="12,36">
              <v:shape style="position:absolute;left:14640;top:8021;width:12;height:36" coordorigin="14640,8021" coordsize="12,36" path="m14646,8021l14646,80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07.890015pt;width:1.3pt;height:4.9pt;mso-position-horizontal-relative:page;mso-position-vertical-relative:page;z-index:-22043" coordorigin="14633,8158" coordsize="26,98">
            <v:group style="position:absolute;left:14640;top:8165;width:12;height:36" coordorigin="14640,8165" coordsize="12,36">
              <v:shape style="position:absolute;left:14640;top:8165;width:12;height:36" coordorigin="14640,8165" coordsize="12,36" path="m14646,8165l14646,8201e" filled="f" stroked="t" strokeweight=".7pt" strokecolor="#000000">
                <v:path arrowok="t"/>
              </v:shape>
            </v:group>
            <v:group style="position:absolute;left:14640;top:8213;width:12;height:36" coordorigin="14640,8213" coordsize="12,36">
              <v:shape style="position:absolute;left:14640;top:8213;width:12;height:36" coordorigin="14640,8213" coordsize="12,36" path="m14646,8213l14646,82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17.48999pt;width:1.3pt;height:4.9pt;mso-position-horizontal-relative:page;mso-position-vertical-relative:page;z-index:-22042" coordorigin="14633,8350" coordsize="26,98">
            <v:group style="position:absolute;left:14640;top:8357;width:12;height:36" coordorigin="14640,8357" coordsize="12,36">
              <v:shape style="position:absolute;left:14640;top:8357;width:12;height:36" coordorigin="14640,8357" coordsize="12,36" path="m14646,8357l14646,8393e" filled="f" stroked="t" strokeweight=".7pt" strokecolor="#000000">
                <v:path arrowok="t"/>
              </v:shape>
            </v:group>
            <v:group style="position:absolute;left:14640;top:8405;width:12;height:36" coordorigin="14640,8405" coordsize="12,36">
              <v:shape style="position:absolute;left:14640;top:8405;width:12;height:36" coordorigin="14640,8405" coordsize="12,36" path="m14646,8405l14646,84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24.690002pt;width:1.3pt;height:7.3pt;mso-position-horizontal-relative:page;mso-position-vertical-relative:page;z-index:-22041" coordorigin="14633,8494" coordsize="26,146">
            <v:group style="position:absolute;left:14640;top:8501;width:12;height:36" coordorigin="14640,8501" coordsize="12,36">
              <v:shape style="position:absolute;left:14640;top:8501;width:12;height:36" coordorigin="14640,8501" coordsize="12,36" path="m14646,8501l14646,8537e" filled="f" stroked="t" strokeweight=".7pt" strokecolor="#000000">
                <v:path arrowok="t"/>
              </v:shape>
            </v:group>
            <v:group style="position:absolute;left:14640;top:8549;width:12;height:36" coordorigin="14640,8549" coordsize="12,36">
              <v:shape style="position:absolute;left:14640;top:8549;width:12;height:36" coordorigin="14640,8549" coordsize="12,36" path="m14646,8549l14646,8585e" filled="f" stroked="t" strokeweight=".7pt" strokecolor="#000000">
                <v:path arrowok="t"/>
              </v:shape>
            </v:group>
            <v:group style="position:absolute;left:14640;top:8597;width:12;height:36" coordorigin="14640,8597" coordsize="12,36">
              <v:shape style="position:absolute;left:14640;top:8597;width:12;height:36" coordorigin="14640,8597" coordsize="12,36" path="m14646,8597l14646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34.290009pt;width:1.3pt;height:7.3pt;mso-position-horizontal-relative:page;mso-position-vertical-relative:page;z-index:-22040" coordorigin="14633,8686" coordsize="26,146">
            <v:group style="position:absolute;left:14640;top:8693;width:12;height:36" coordorigin="14640,8693" coordsize="12,36">
              <v:shape style="position:absolute;left:14640;top:8693;width:12;height:36" coordorigin="14640,8693" coordsize="12,36" path="m14646,8693l14646,8729e" filled="f" stroked="t" strokeweight=".7pt" strokecolor="#000000">
                <v:path arrowok="t"/>
              </v:shape>
            </v:group>
            <v:group style="position:absolute;left:14640;top:8741;width:12;height:36" coordorigin="14640,8741" coordsize="12,36">
              <v:shape style="position:absolute;left:14640;top:8741;width:12;height:36" coordorigin="14640,8741" coordsize="12,36" path="m14646,8741l14646,8777e" filled="f" stroked="t" strokeweight=".7pt" strokecolor="#000000">
                <v:path arrowok="t"/>
              </v:shape>
            </v:group>
            <v:group style="position:absolute;left:14640;top:8789;width:12;height:36" coordorigin="14640,8789" coordsize="12,36">
              <v:shape style="position:absolute;left:14640;top:8789;width:12;height:36" coordorigin="14640,8789" coordsize="12,36" path="m14646,8789l14646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43.890015pt;width:1.3pt;height:16.9pt;mso-position-horizontal-relative:page;mso-position-vertical-relative:page;z-index:-22039" coordorigin="14633,8878" coordsize="26,338">
            <v:group style="position:absolute;left:14640;top:8885;width:12;height:36" coordorigin="14640,8885" coordsize="12,36">
              <v:shape style="position:absolute;left:14640;top:8885;width:12;height:36" coordorigin="14640,8885" coordsize="12,36" path="m14646,8885l14646,8921e" filled="f" stroked="t" strokeweight=".7pt" strokecolor="#000000">
                <v:path arrowok="t"/>
              </v:shape>
            </v:group>
            <v:group style="position:absolute;left:14640;top:8933;width:12;height:36" coordorigin="14640,8933" coordsize="12,36">
              <v:shape style="position:absolute;left:14640;top:8933;width:12;height:36" coordorigin="14640,8933" coordsize="12,36" path="m14646,8933l14646,8969e" filled="f" stroked="t" strokeweight=".7pt" strokecolor="#000000">
                <v:path arrowok="t"/>
              </v:shape>
            </v:group>
            <v:group style="position:absolute;left:14640;top:8981;width:12;height:36" coordorigin="14640,8981" coordsize="12,36">
              <v:shape style="position:absolute;left:14640;top:8981;width:12;height:36" coordorigin="14640,8981" coordsize="12,36" path="m14646,8981l14646,9017e" filled="f" stroked="t" strokeweight=".7pt" strokecolor="#000000">
                <v:path arrowok="t"/>
              </v:shape>
            </v:group>
            <v:group style="position:absolute;left:14640;top:9077;width:12;height:36" coordorigin="14640,9077" coordsize="12,36">
              <v:shape style="position:absolute;left:14640;top:9077;width:12;height:36" coordorigin="14640,9077" coordsize="12,36" path="m14646,9077l14646,9113e" filled="f" stroked="t" strokeweight=".7pt" strokecolor="#000000">
                <v:path arrowok="t"/>
              </v:shape>
            </v:group>
            <v:group style="position:absolute;left:14640;top:9125;width:12;height:36" coordorigin="14640,9125" coordsize="12,36">
              <v:shape style="position:absolute;left:14640;top:9125;width:12;height:36" coordorigin="14640,9125" coordsize="12,36" path="m14646,9125l14646,9161e" filled="f" stroked="t" strokeweight=".7pt" strokecolor="#000000">
                <v:path arrowok="t"/>
              </v:shape>
            </v:group>
            <v:group style="position:absolute;left:14640;top:9173;width:12;height:36" coordorigin="14640,9173" coordsize="12,36">
              <v:shape style="position:absolute;left:14640;top:9173;width:12;height:36" coordorigin="14640,9173" coordsize="12,36" path="m14646,9173l14646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63.089996pt;width:1.3pt;height:7.3pt;mso-position-horizontal-relative:page;mso-position-vertical-relative:page;z-index:-22038" coordorigin="14633,9262" coordsize="26,146">
            <v:group style="position:absolute;left:14640;top:9269;width:12;height:36" coordorigin="14640,9269" coordsize="12,36">
              <v:shape style="position:absolute;left:14640;top:9269;width:12;height:36" coordorigin="14640,9269" coordsize="12,36" path="m14646,9269l14646,9305e" filled="f" stroked="t" strokeweight=".7pt" strokecolor="#000000">
                <v:path arrowok="t"/>
              </v:shape>
            </v:group>
            <v:group style="position:absolute;left:14640;top:9317;width:12;height:36" coordorigin="14640,9317" coordsize="12,36">
              <v:shape style="position:absolute;left:14640;top:9317;width:12;height:36" coordorigin="14640,9317" coordsize="12,36" path="m14646,9317l14646,9353e" filled="f" stroked="t" strokeweight=".7pt" strokecolor="#000000">
                <v:path arrowok="t"/>
              </v:shape>
            </v:group>
            <v:group style="position:absolute;left:14640;top:9365;width:12;height:36" coordorigin="14640,9365" coordsize="12,36">
              <v:shape style="position:absolute;left:14640;top:9365;width:12;height:36" coordorigin="14640,9365" coordsize="12,36" path="m14646,9365l14646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72.690002pt;width:1.3pt;height:7.3pt;mso-position-horizontal-relative:page;mso-position-vertical-relative:page;z-index:-22037" coordorigin="14633,9454" coordsize="26,146">
            <v:group style="position:absolute;left:14640;top:9461;width:12;height:36" coordorigin="14640,9461" coordsize="12,36">
              <v:shape style="position:absolute;left:14640;top:9461;width:12;height:36" coordorigin="14640,9461" coordsize="12,36" path="m14646,9461l14646,9497e" filled="f" stroked="t" strokeweight=".7pt" strokecolor="#000000">
                <v:path arrowok="t"/>
              </v:shape>
            </v:group>
            <v:group style="position:absolute;left:14640;top:9509;width:12;height:36" coordorigin="14640,9509" coordsize="12,36">
              <v:shape style="position:absolute;left:14640;top:9509;width:12;height:36" coordorigin="14640,9509" coordsize="12,36" path="m14646,9509l14646,9545e" filled="f" stroked="t" strokeweight=".7pt" strokecolor="#000000">
                <v:path arrowok="t"/>
              </v:shape>
            </v:group>
            <v:group style="position:absolute;left:14640;top:9557;width:12;height:36" coordorigin="14640,9557" coordsize="12,36">
              <v:shape style="position:absolute;left:14640;top:9557;width:12;height:36" coordorigin="14640,9557" coordsize="12,36" path="m14646,9557l14646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82.290009pt;width:1.3pt;height:7.3pt;mso-position-horizontal-relative:page;mso-position-vertical-relative:page;z-index:-22036" coordorigin="14633,9646" coordsize="26,146">
            <v:group style="position:absolute;left:14640;top:9653;width:12;height:36" coordorigin="14640,9653" coordsize="12,36">
              <v:shape style="position:absolute;left:14640;top:9653;width:12;height:36" coordorigin="14640,9653" coordsize="12,36" path="m14646,9653l14646,9689e" filled="f" stroked="t" strokeweight=".7pt" strokecolor="#000000">
                <v:path arrowok="t"/>
              </v:shape>
            </v:group>
            <v:group style="position:absolute;left:14640;top:9701;width:12;height:36" coordorigin="14640,9701" coordsize="12,36">
              <v:shape style="position:absolute;left:14640;top:9701;width:12;height:36" coordorigin="14640,9701" coordsize="12,36" path="m14646,9701l14646,9737e" filled="f" stroked="t" strokeweight=".7pt" strokecolor="#000000">
                <v:path arrowok="t"/>
              </v:shape>
            </v:group>
            <v:group style="position:absolute;left:14640;top:9749;width:12;height:36" coordorigin="14640,9749" coordsize="12,36">
              <v:shape style="position:absolute;left:14640;top:9749;width:12;height:36" coordorigin="14640,9749" coordsize="12,36" path="m14646,9749l14646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91.890015pt;width:1.3pt;height:16.9pt;mso-position-horizontal-relative:page;mso-position-vertical-relative:page;z-index:-22035" coordorigin="14633,9838" coordsize="26,338">
            <v:group style="position:absolute;left:14640;top:9845;width:12;height:36" coordorigin="14640,9845" coordsize="12,36">
              <v:shape style="position:absolute;left:14640;top:9845;width:12;height:36" coordorigin="14640,9845" coordsize="12,36" path="m14646,9845l14646,9881e" filled="f" stroked="t" strokeweight=".7pt" strokecolor="#000000">
                <v:path arrowok="t"/>
              </v:shape>
            </v:group>
            <v:group style="position:absolute;left:14640;top:9893;width:12;height:36" coordorigin="14640,9893" coordsize="12,36">
              <v:shape style="position:absolute;left:14640;top:9893;width:12;height:36" coordorigin="14640,9893" coordsize="12,36" path="m14646,9893l14646,9929e" filled="f" stroked="t" strokeweight=".7pt" strokecolor="#000000">
                <v:path arrowok="t"/>
              </v:shape>
            </v:group>
            <v:group style="position:absolute;left:14640;top:9941;width:12;height:36" coordorigin="14640,9941" coordsize="12,36">
              <v:shape style="position:absolute;left:14640;top:9941;width:12;height:36" coordorigin="14640,9941" coordsize="12,36" path="m14646,9941l14646,9977e" filled="f" stroked="t" strokeweight=".7pt" strokecolor="#000000">
                <v:path arrowok="t"/>
              </v:shape>
            </v:group>
            <v:group style="position:absolute;left:14640;top:10037;width:12;height:36" coordorigin="14640,10037" coordsize="12,36">
              <v:shape style="position:absolute;left:14640;top:10037;width:12;height:36" coordorigin="14640,10037" coordsize="12,36" path="m14646,10037l14646,10073e" filled="f" stroked="t" strokeweight=".7pt" strokecolor="#000000">
                <v:path arrowok="t"/>
              </v:shape>
            </v:group>
            <v:group style="position:absolute;left:14640;top:10085;width:12;height:36" coordorigin="14640,10085" coordsize="12,36">
              <v:shape style="position:absolute;left:14640;top:10085;width:12;height:36" coordorigin="14640,10085" coordsize="12,36" path="m14646,10085l14646,10121e" filled="f" stroked="t" strokeweight=".7pt" strokecolor="#000000">
                <v:path arrowok="t"/>
              </v:shape>
            </v:group>
            <v:group style="position:absolute;left:14640;top:10133;width:12;height:36" coordorigin="14640,10133" coordsize="12,36">
              <v:shape style="position:absolute;left:14640;top:10133;width:12;height:36" coordorigin="14640,10133" coordsize="12,36" path="m14646,10133l14646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11.089996pt;width:1.3pt;height:7.3pt;mso-position-horizontal-relative:page;mso-position-vertical-relative:page;z-index:-22034" coordorigin="14633,10222" coordsize="26,146">
            <v:group style="position:absolute;left:14640;top:10229;width:12;height:36" coordorigin="14640,10229" coordsize="12,36">
              <v:shape style="position:absolute;left:14640;top:10229;width:12;height:36" coordorigin="14640,10229" coordsize="12,36" path="m14646,10229l14646,10265e" filled="f" stroked="t" strokeweight=".7pt" strokecolor="#000000">
                <v:path arrowok="t"/>
              </v:shape>
            </v:group>
            <v:group style="position:absolute;left:14640;top:10277;width:12;height:36" coordorigin="14640,10277" coordsize="12,36">
              <v:shape style="position:absolute;left:14640;top:10277;width:12;height:36" coordorigin="14640,10277" coordsize="12,36" path="m14646,10277l14646,10313e" filled="f" stroked="t" strokeweight=".7pt" strokecolor="#000000">
                <v:path arrowok="t"/>
              </v:shape>
            </v:group>
            <v:group style="position:absolute;left:14640;top:10325;width:12;height:36" coordorigin="14640,10325" coordsize="12,36">
              <v:shape style="position:absolute;left:14640;top:10325;width:12;height:36" coordorigin="14640,10325" coordsize="12,36" path="m14646,10325l14646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20.690002pt;width:1.3pt;height:7.3pt;mso-position-horizontal-relative:page;mso-position-vertical-relative:page;z-index:-22033" coordorigin="14633,10414" coordsize="26,146">
            <v:group style="position:absolute;left:14640;top:10421;width:12;height:36" coordorigin="14640,10421" coordsize="12,36">
              <v:shape style="position:absolute;left:14640;top:10421;width:12;height:36" coordorigin="14640,10421" coordsize="12,36" path="m14646,10421l14646,10457e" filled="f" stroked="t" strokeweight=".7pt" strokecolor="#000000">
                <v:path arrowok="t"/>
              </v:shape>
            </v:group>
            <v:group style="position:absolute;left:14640;top:10469;width:12;height:36" coordorigin="14640,10469" coordsize="12,36">
              <v:shape style="position:absolute;left:14640;top:10469;width:12;height:36" coordorigin="14640,10469" coordsize="12,36" path="m14646,10469l14646,10505e" filled="f" stroked="t" strokeweight=".7pt" strokecolor="#000000">
                <v:path arrowok="t"/>
              </v:shape>
            </v:group>
            <v:group style="position:absolute;left:14640;top:10517;width:12;height:36" coordorigin="14640,10517" coordsize="12,36">
              <v:shape style="position:absolute;left:14640;top:10517;width:12;height:36" coordorigin="14640,10517" coordsize="12,36" path="m14646,10517l14646,105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0.289978pt;width:1.3pt;height:7.3pt;mso-position-horizontal-relative:page;mso-position-vertical-relative:page;z-index:-22032" coordorigin="14633,10606" coordsize="26,146">
            <v:group style="position:absolute;left:14640;top:10613;width:12;height:36" coordorigin="14640,10613" coordsize="12,36">
              <v:shape style="position:absolute;left:14640;top:10613;width:12;height:36" coordorigin="14640,10613" coordsize="12,36" path="m14646,10613l14646,10649e" filled="f" stroked="t" strokeweight=".7pt" strokecolor="#000000">
                <v:path arrowok="t"/>
              </v:shape>
            </v:group>
            <v:group style="position:absolute;left:14640;top:10661;width:12;height:36" coordorigin="14640,10661" coordsize="12,36">
              <v:shape style="position:absolute;left:14640;top:10661;width:12;height:36" coordorigin="14640,10661" coordsize="12,36" path="m14646,10661l14646,10697e" filled="f" stroked="t" strokeweight=".7pt" strokecolor="#000000">
                <v:path arrowok="t"/>
              </v:shape>
            </v:group>
            <v:group style="position:absolute;left:14640;top:10709;width:12;height:36" coordorigin="14640,10709" coordsize="12,36">
              <v:shape style="position:absolute;left:14640;top:10709;width:12;height:36" coordorigin="14640,10709" coordsize="12,36" path="m14646,10709l14646,107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9.890015pt;width:1.3pt;height:7.3pt;mso-position-horizontal-relative:page;mso-position-vertical-relative:page;z-index:-22031" coordorigin="14633,10798" coordsize="26,146">
            <v:group style="position:absolute;left:14640;top:10805;width:12;height:36" coordorigin="14640,10805" coordsize="12,36">
              <v:shape style="position:absolute;left:14640;top:10805;width:12;height:36" coordorigin="14640,10805" coordsize="12,36" path="m14646,10805l14646,10841e" filled="f" stroked="t" strokeweight=".7pt" strokecolor="#000000">
                <v:path arrowok="t"/>
              </v:shape>
            </v:group>
            <v:group style="position:absolute;left:14640;top:10853;width:12;height:36" coordorigin="14640,10853" coordsize="12,36">
              <v:shape style="position:absolute;left:14640;top:10853;width:12;height:36" coordorigin="14640,10853" coordsize="12,36" path="m14646,10853l14646,10889e" filled="f" stroked="t" strokeweight=".7pt" strokecolor="#000000">
                <v:path arrowok="t"/>
              </v:shape>
            </v:group>
            <v:group style="position:absolute;left:14640;top:10901;width:12;height:36" coordorigin="14640,10901" coordsize="12,36">
              <v:shape style="position:absolute;left:14640;top:10901;width:12;height:36" coordorigin="14640,10901" coordsize="12,36" path="m14646,10901l14646,1093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369995pt;margin-top:102.25pt;width:202.17pt;height:447.52pt;mso-position-horizontal-relative:page;mso-position-vertical-relative:page;z-index:-2203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8" w:hRule="exact"/>
                    </w:trPr>
                    <w:tc>
                      <w:tcPr>
                        <w:tcW w:w="4007" w:type="dxa"/>
                        <w:gridSpan w:val="4"/>
                        <w:tcBorders>
                          <w:top w:val="single" w:sz="5.6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FFFF9A"/>
                      </w:tcPr>
                      <w:p>
                        <w:pPr>
                          <w:spacing w:before="11" w:after="0" w:line="240" w:lineRule="auto"/>
                          <w:ind w:left="128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Percepciones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Anuales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85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Previsión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92" w:right="16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48" w:right="2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86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Vacacional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80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Ajuste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37" w:right="116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Calendario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nil" w:sz="6" w:space="0" w:color="auto"/>
                        </w:tcBorders>
                        <w:shd w:val="clear" w:color="auto" w:fill="339A33"/>
                      </w:tcPr>
                      <w:p>
                        <w:pPr>
                          <w:spacing w:before="95" w:after="0" w:line="240" w:lineRule="auto"/>
                          <w:ind w:left="25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Aguinaldo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4720.32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14,304.00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16" w:right="-43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1776.67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16,400.00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6207.17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2037.71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18,809.60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4787.9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1571.79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14,508.80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5402.5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1773.55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16,371.20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6153.31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2020.03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18,646.40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6978.05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2290.77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21,145.60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7115.33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2335.84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21,561.60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4403.52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1445.6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13,344.00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4971.65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1632.11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15,065.60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5616.86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1843.92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17,020.80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6346.56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2083.47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19,232.00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2961.02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972.05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8,972.80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3476.35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1141.23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10,534.40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3742.46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1228.59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11,340.80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4084.61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1340.91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12,377.60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7627.49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2503.97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23,113.60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9715.2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3189.33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29,440.00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11536.8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3787.33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34,960.00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16050.14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5268.99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48,636.80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4599.94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1510.08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13,939.20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5372.93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1763.84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16,281.60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6546.14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2148.99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19,836.80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7343.42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2410.72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22,252.80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4403.52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1445.6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13,344.00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4720.32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14,304.00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16" w:right="-43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1776.67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16,400.00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6099.46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2002.35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18,483.20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6339.17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2081.04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19,209.60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7056.19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2316.43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21,382.40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7777.44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2553.2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23,568.00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8563.1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2811.12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25,948.80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9041.47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2968.16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27,398.40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9950.69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3266.64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30,153.60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10949.66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3594.59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33,180.80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6188.61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2031.61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18,753.36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3,764.18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1119.47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76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367.5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619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3,392.32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right="6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right="6"/>
                          <w:jc w:val="righ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13796.64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4529.2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41,808.00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9407.9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3088.45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28,508.80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10639.2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3492.67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32,240.00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11881.06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3900.35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36,003.20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198" w:hRule="exact"/>
        </w:trPr>
        <w:tc>
          <w:tcPr>
            <w:tcW w:w="5516" w:type="dxa"/>
            <w:gridSpan w:val="2"/>
            <w:tcBorders>
              <w:top w:val="nil" w:sz="6" w:space="0" w:color="auto"/>
              <w:bottom w:val="single" w:sz="10.4" w:space="0" w:color="000000"/>
              <w:left w:val="nil" w:sz="6" w:space="0" w:color="auto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3667" w:type="dxa"/>
            <w:gridSpan w:val="4"/>
            <w:tcBorders>
              <w:top w:val="single" w:sz="5.6" w:space="0" w:color="000000"/>
              <w:bottom w:val="nil" w:sz="6" w:space="0" w:color="auto"/>
              <w:left w:val="single" w:sz="5.6" w:space="0" w:color="000000"/>
              <w:right w:val="single" w:sz="5.6" w:space="0" w:color="000000"/>
            </w:tcBorders>
            <w:shd w:val="clear" w:color="auto" w:fill="FFFF9A"/>
          </w:tcPr>
          <w:p>
            <w:pPr>
              <w:spacing w:before="11" w:after="0" w:line="240" w:lineRule="auto"/>
              <w:ind w:left="1033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Percepciones</w:t>
            </w:r>
            <w:r>
              <w:rPr>
                <w:rFonts w:ascii="Arial" w:hAnsi="Arial" w:cs="Arial" w:eastAsia="Arial"/>
                <w:sz w:val="13"/>
                <w:szCs w:val="13"/>
                <w:spacing w:val="2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Mensuales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367" w:hRule="exact"/>
        </w:trPr>
        <w:tc>
          <w:tcPr>
            <w:tcW w:w="532" w:type="dxa"/>
            <w:tcBorders>
              <w:top w:val="single" w:sz="10.4" w:space="0" w:color="000000"/>
              <w:bottom w:val="single" w:sz="20" w:space="0" w:color="000000"/>
              <w:left w:val="single" w:sz="10.4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8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Clave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0.4" w:space="0" w:color="000000"/>
              <w:bottom w:val="single" w:sz="20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2237" w:right="220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Puesto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5" w:after="0" w:line="240" w:lineRule="auto"/>
              <w:ind w:left="342" w:right="-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Sueldo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470" w:right="-3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Base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Compensación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10.4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6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Antigüedad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Despensa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196" w:hRule="exact"/>
        </w:trPr>
        <w:tc>
          <w:tcPr>
            <w:tcW w:w="532" w:type="dxa"/>
            <w:tcBorders>
              <w:top w:val="single" w:sz="20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20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Laboratorio</w:t>
            </w:r>
            <w:r>
              <w:rPr>
                <w:rFonts w:ascii="Calibri" w:hAnsi="Calibri" w:cs="Calibri" w:eastAsia="Calibri"/>
                <w:sz w:val="14"/>
                <w:szCs w:val="14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7,152.00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2,145.60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Laboratorio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8,200.00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Laboratorio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9,405.00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2,821.50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Admor.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Tecnologias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Inf.A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7,254.00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2,176.20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Admor.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Tecnologias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Inf.B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8,186.00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2,455.80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Admor.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Tecnologías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Inf.C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9,323.00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2,796.90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Admor.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Tecnologías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Inf.D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10,573.00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3,171.90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3158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Laboratorio</w:t>
            </w:r>
            <w:r>
              <w:rPr>
                <w:rFonts w:ascii="Calibri" w:hAnsi="Calibri" w:cs="Calibri" w:eastAsia="Calibri"/>
                <w:sz w:val="14"/>
                <w:szCs w:val="14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10,781.00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3,234.30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6,672.00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2,001.60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3171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7,533.00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2,259.90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8,510.00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3173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Laboratorista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9,616.00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2,884.80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4,486.00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1,345.80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5,267.00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1,580.10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5,670.00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1,701.00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6,189.00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1,856.70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Ejecutivo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11,557.00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3,467.10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3,542.09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Ejecutivo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14,720.00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4,416.00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Ejecutivo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17,480.00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5,244.00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5,525.60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5158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Ejecutivo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24,318.00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7,295.40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5,950.66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6,970.00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2,091.00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1,983.56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8,141.00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2,442.30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2,550.31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9,918.00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2,975.40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Operativo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11,126.00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3,337.80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6,672.00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2,001.60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7,152.00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2,145.60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8,200.00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Administrativo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9,242.00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2,772.60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5204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Supervisor</w:t>
            </w:r>
            <w:r>
              <w:rPr>
                <w:rFonts w:ascii="Calibri" w:hAnsi="Calibri" w:cs="Calibri" w:eastAsia="Calibri"/>
                <w:sz w:val="14"/>
                <w:szCs w:val="14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9,605.00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2,881.50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5205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Supervisor</w:t>
            </w:r>
            <w:r>
              <w:rPr>
                <w:rFonts w:ascii="Calibri" w:hAnsi="Calibri" w:cs="Calibri" w:eastAsia="Calibri"/>
                <w:sz w:val="14"/>
                <w:szCs w:val="14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10,691.00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3,207.30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5206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Supervisor</w:t>
            </w:r>
            <w:r>
              <w:rPr>
                <w:rFonts w:ascii="Calibri" w:hAnsi="Calibri" w:cs="Calibri" w:eastAsia="Calibri"/>
                <w:sz w:val="14"/>
                <w:szCs w:val="14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11,784.00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3,535.20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5207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Supervisor</w:t>
            </w:r>
            <w:r>
              <w:rPr>
                <w:rFonts w:ascii="Calibri" w:hAnsi="Calibri" w:cs="Calibri" w:eastAsia="Calibri"/>
                <w:sz w:val="14"/>
                <w:szCs w:val="14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12,974.00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3,892.20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13,699.00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4,109.70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15,077.00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4,523.10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16,590.00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4,977.00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1628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Coord.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Lic.Biología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9,377.00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2,813.10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1,403.83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Coord.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Área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1,696.00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22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508.80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785.29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4149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Secretario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Rectoría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8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4151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Abogado</w:t>
            </w:r>
            <w:r>
              <w:rPr>
                <w:rFonts w:ascii="Calibri" w:hAnsi="Calibri" w:cs="Calibri" w:eastAsia="Calibri"/>
                <w:sz w:val="14"/>
                <w:szCs w:val="14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General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8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right="-2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Ejecutivo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Jub.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4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20,904.00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6,271.20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5,950.66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14,254.00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4,276.20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16,120.00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4,836.00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1224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18,002.00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5,400.60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260" w:footer="501" w:top="1860" w:bottom="700" w:left="1060" w:right="1080"/>
          <w:pgSz w:w="15840" w:h="1224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58.450001pt;margin-top:134.289993pt;width:1.3pt;height:4.9pt;mso-position-horizontal-relative:page;mso-position-vertical-relative:page;z-index:-22029" coordorigin="1169,2686" coordsize="26,98">
            <v:group style="position:absolute;left:1176;top:2693;width:12;height:36" coordorigin="1176,2693" coordsize="12,36">
              <v:shape style="position:absolute;left:1176;top:2693;width:12;height:36" coordorigin="1176,2693" coordsize="12,36" path="m1182,2693l1182,2729e" filled="f" stroked="t" strokeweight=".7pt" strokecolor="#000000">
                <v:path arrowok="t"/>
              </v:shape>
            </v:group>
            <v:group style="position:absolute;left:1176;top:2741;width:12;height:36" coordorigin="1176,2741" coordsize="12,36">
              <v:shape style="position:absolute;left:1176;top:2741;width:12;height:36" coordorigin="1176,2741" coordsize="12,36" path="m1182,2741l1182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44.240005pt;width:.6pt;height:1.8pt;mso-position-horizontal-relative:page;mso-position-vertical-relative:page;z-index:-22028" coordorigin="1176,2885" coordsize="12,36">
            <v:shape style="position:absolute;left:1176;top:2885;width:12;height:36" coordorigin="1176,2885" coordsize="12,36" path="m1182,2885l1182,292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151.089996pt;width:1.3pt;height:4.9pt;mso-position-horizontal-relative:page;mso-position-vertical-relative:page;z-index:-22027" coordorigin="1169,3022" coordsize="26,98">
            <v:group style="position:absolute;left:1176;top:3029;width:12;height:36" coordorigin="1176,3029" coordsize="12,36">
              <v:shape style="position:absolute;left:1176;top:3029;width:12;height:36" coordorigin="1176,3029" coordsize="12,36" path="m1182,3029l1182,3065e" filled="f" stroked="t" strokeweight=".7pt" strokecolor="#000000">
                <v:path arrowok="t"/>
              </v:shape>
            </v:group>
            <v:group style="position:absolute;left:1176;top:3077;width:12;height:36" coordorigin="1176,3077" coordsize="12,36">
              <v:shape style="position:absolute;left:1176;top:3077;width:12;height:36" coordorigin="1176,3077" coordsize="12,36" path="m1182,3077l1182,31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60.690002pt;width:1.3pt;height:4.9pt;mso-position-horizontal-relative:page;mso-position-vertical-relative:page;z-index:-22026" coordorigin="1169,3214" coordsize="26,98">
            <v:group style="position:absolute;left:1176;top:3221;width:12;height:36" coordorigin="1176,3221" coordsize="12,36">
              <v:shape style="position:absolute;left:1176;top:3221;width:12;height:36" coordorigin="1176,3221" coordsize="12,36" path="m1182,3221l1182,3257e" filled="f" stroked="t" strokeweight=".7pt" strokecolor="#000000">
                <v:path arrowok="t"/>
              </v:shape>
            </v:group>
            <v:group style="position:absolute;left:1176;top:3269;width:12;height:36" coordorigin="1176,3269" coordsize="12,36">
              <v:shape style="position:absolute;left:1176;top:3269;width:12;height:36" coordorigin="1176,3269" coordsize="12,36" path="m1182,3269l1182,33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0.289993pt;width:1.3pt;height:4.9pt;mso-position-horizontal-relative:page;mso-position-vertical-relative:page;z-index:-22025" coordorigin="1169,3406" coordsize="26,98">
            <v:group style="position:absolute;left:1176;top:3413;width:12;height:36" coordorigin="1176,3413" coordsize="12,36">
              <v:shape style="position:absolute;left:1176;top:3413;width:12;height:36" coordorigin="1176,3413" coordsize="12,36" path="m1182,3413l1182,3449e" filled="f" stroked="t" strokeweight=".7pt" strokecolor="#000000">
                <v:path arrowok="t"/>
              </v:shape>
            </v:group>
            <v:group style="position:absolute;left:1176;top:3461;width:12;height:36" coordorigin="1176,3461" coordsize="12,36">
              <v:shape style="position:absolute;left:1176;top:3461;width:12;height:36" coordorigin="1176,3461" coordsize="12,36" path="m1182,3461l1182,34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9.889999pt;width:1.3pt;height:4.9pt;mso-position-horizontal-relative:page;mso-position-vertical-relative:page;z-index:-22024" coordorigin="1169,3598" coordsize="26,98">
            <v:group style="position:absolute;left:1176;top:3605;width:12;height:36" coordorigin="1176,3605" coordsize="12,36">
              <v:shape style="position:absolute;left:1176;top:3605;width:12;height:36" coordorigin="1176,3605" coordsize="12,36" path="m1182,3605l1182,3641e" filled="f" stroked="t" strokeweight=".7pt" strokecolor="#000000">
                <v:path arrowok="t"/>
              </v:shape>
            </v:group>
            <v:group style="position:absolute;left:1176;top:3653;width:12;height:36" coordorigin="1176,3653" coordsize="12,36">
              <v:shape style="position:absolute;left:1176;top:3653;width:12;height:36" coordorigin="1176,3653" coordsize="12,36" path="m1182,3653l1182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92.240005pt;width:.6pt;height:1.8pt;mso-position-horizontal-relative:page;mso-position-vertical-relative:page;z-index:-22023" coordorigin="1176,3845" coordsize="12,36">
            <v:shape style="position:absolute;left:1176;top:3845;width:12;height:36" coordorigin="1176,3845" coordsize="12,36" path="m1182,3845l1182,388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01.839996pt;width:.6pt;height:1.8pt;mso-position-horizontal-relative:page;mso-position-vertical-relative:page;z-index:-22022" coordorigin="1176,4037" coordsize="12,36">
            <v:shape style="position:absolute;left:1176;top:4037;width:12;height:36" coordorigin="1176,4037" coordsize="12,36" path="m1182,4037l1182,40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11.440002pt;width:.6pt;height:1.8pt;mso-position-horizontal-relative:page;mso-position-vertical-relative:page;z-index:-22021" coordorigin="1176,4229" coordsize="12,36">
            <v:shape style="position:absolute;left:1176;top:4229;width:12;height:36" coordorigin="1176,4229" coordsize="12,36" path="m1182,4229l1182,42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21.039993pt;width:.6pt;height:1.8pt;mso-position-horizontal-relative:page;mso-position-vertical-relative:page;z-index:-22020" coordorigin="1176,4421" coordsize="12,36">
            <v:shape style="position:absolute;left:1176;top:4421;width:12;height:36" coordorigin="1176,4421" coordsize="12,36" path="m1182,4421l1182,44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30.639999pt;width:.6pt;height:1.8pt;mso-position-horizontal-relative:page;mso-position-vertical-relative:page;z-index:-22019" coordorigin="1176,4613" coordsize="12,36">
            <v:shape style="position:absolute;left:1176;top:4613;width:12;height:36" coordorigin="1176,4613" coordsize="12,36" path="m1182,4613l1182,46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237.490005pt;width:1.3pt;height:4.9pt;mso-position-horizontal-relative:page;mso-position-vertical-relative:page;z-index:-22018" coordorigin="1169,4750" coordsize="26,98">
            <v:group style="position:absolute;left:1176;top:4757;width:12;height:36" coordorigin="1176,4757" coordsize="12,36">
              <v:shape style="position:absolute;left:1176;top:4757;width:12;height:36" coordorigin="1176,4757" coordsize="12,36" path="m1182,4757l1182,4793e" filled="f" stroked="t" strokeweight=".7pt" strokecolor="#000000">
                <v:path arrowok="t"/>
              </v:shape>
            </v:group>
            <v:group style="position:absolute;left:1176;top:4805;width:12;height:36" coordorigin="1176,4805" coordsize="12,36">
              <v:shape style="position:absolute;left:1176;top:4805;width:12;height:36" coordorigin="1176,4805" coordsize="12,36" path="m1182,4805l1182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47.089996pt;width:1.3pt;height:4.9pt;mso-position-horizontal-relative:page;mso-position-vertical-relative:page;z-index:-22017" coordorigin="1169,4942" coordsize="26,98">
            <v:group style="position:absolute;left:1176;top:4949;width:12;height:36" coordorigin="1176,4949" coordsize="12,36">
              <v:shape style="position:absolute;left:1176;top:4949;width:12;height:36" coordorigin="1176,4949" coordsize="12,36" path="m1182,4949l1182,4985e" filled="f" stroked="t" strokeweight=".7pt" strokecolor="#000000">
                <v:path arrowok="t"/>
              </v:shape>
            </v:group>
            <v:group style="position:absolute;left:1176;top:4997;width:12;height:36" coordorigin="1176,4997" coordsize="12,36">
              <v:shape style="position:absolute;left:1176;top:4997;width:12;height:36" coordorigin="1176,4997" coordsize="12,36" path="m1182,4997l1182,50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56.690002pt;width:1.3pt;height:4.9pt;mso-position-horizontal-relative:page;mso-position-vertical-relative:page;z-index:-22016" coordorigin="1169,5134" coordsize="26,98">
            <v:group style="position:absolute;left:1176;top:5141;width:12;height:36" coordorigin="1176,5141" coordsize="12,36">
              <v:shape style="position:absolute;left:1176;top:5141;width:12;height:36" coordorigin="1176,5141" coordsize="12,36" path="m1182,5141l1182,5177e" filled="f" stroked="t" strokeweight=".7pt" strokecolor="#000000">
                <v:path arrowok="t"/>
              </v:shape>
            </v:group>
            <v:group style="position:absolute;left:1176;top:5189;width:12;height:36" coordorigin="1176,5189" coordsize="12,36">
              <v:shape style="position:absolute;left:1176;top:5189;width:12;height:36" coordorigin="1176,5189" coordsize="12,36" path="m1182,5189l1182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66.290009pt;width:1.3pt;height:4.9pt;mso-position-horizontal-relative:page;mso-position-vertical-relative:page;z-index:-22015" coordorigin="1169,5326" coordsize="26,98">
            <v:group style="position:absolute;left:1176;top:5333;width:12;height:36" coordorigin="1176,5333" coordsize="12,36">
              <v:shape style="position:absolute;left:1176;top:5333;width:12;height:36" coordorigin="1176,5333" coordsize="12,36" path="m1182,5333l1182,5369e" filled="f" stroked="t" strokeweight=".7pt" strokecolor="#000000">
                <v:path arrowok="t"/>
              </v:shape>
            </v:group>
            <v:group style="position:absolute;left:1176;top:5381;width:12;height:36" coordorigin="1176,5381" coordsize="12,36">
              <v:shape style="position:absolute;left:1176;top:5381;width:12;height:36" coordorigin="1176,5381" coordsize="12,36" path="m1182,5381l1182,54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75.890015pt;width:1.3pt;height:4.9pt;mso-position-horizontal-relative:page;mso-position-vertical-relative:page;z-index:-22014" coordorigin="1169,5518" coordsize="26,98">
            <v:group style="position:absolute;left:1176;top:5525;width:12;height:36" coordorigin="1176,5525" coordsize="12,36">
              <v:shape style="position:absolute;left:1176;top:5525;width:12;height:36" coordorigin="1176,5525" coordsize="12,36" path="m1182,5525l1182,5561e" filled="f" stroked="t" strokeweight=".7pt" strokecolor="#000000">
                <v:path arrowok="t"/>
              </v:shape>
            </v:group>
            <v:group style="position:absolute;left:1176;top:5573;width:12;height:36" coordorigin="1176,5573" coordsize="12,36">
              <v:shape style="position:absolute;left:1176;top:5573;width:12;height:36" coordorigin="1176,5573" coordsize="12,36" path="m1182,5573l1182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85.489990pt;width:1.3pt;height:4.9pt;mso-position-horizontal-relative:page;mso-position-vertical-relative:page;z-index:-22013" coordorigin="1169,5710" coordsize="26,98">
            <v:group style="position:absolute;left:1176;top:5717;width:12;height:36" coordorigin="1176,5717" coordsize="12,36">
              <v:shape style="position:absolute;left:1176;top:5717;width:12;height:36" coordorigin="1176,5717" coordsize="12,36" path="m1182,5717l1182,5753e" filled="f" stroked="t" strokeweight=".7pt" strokecolor="#000000">
                <v:path arrowok="t"/>
              </v:shape>
            </v:group>
            <v:group style="position:absolute;left:1176;top:5765;width:12;height:36" coordorigin="1176,5765" coordsize="12,36">
              <v:shape style="position:absolute;left:1176;top:5765;width:12;height:36" coordorigin="1176,5765" coordsize="12,36" path="m1182,5765l1182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95.089996pt;width:1.3pt;height:4.9pt;mso-position-horizontal-relative:page;mso-position-vertical-relative:page;z-index:-22012" coordorigin="1169,5902" coordsize="26,98">
            <v:group style="position:absolute;left:1176;top:5909;width:12;height:36" coordorigin="1176,5909" coordsize="12,36">
              <v:shape style="position:absolute;left:1176;top:5909;width:12;height:36" coordorigin="1176,5909" coordsize="12,36" path="m1182,5909l1182,5945e" filled="f" stroked="t" strokeweight=".7pt" strokecolor="#000000">
                <v:path arrowok="t"/>
              </v:shape>
            </v:group>
            <v:group style="position:absolute;left:1176;top:5957;width:12;height:36" coordorigin="1176,5957" coordsize="12,36">
              <v:shape style="position:absolute;left:1176;top:5957;width:12;height:36" coordorigin="1176,5957" coordsize="12,36" path="m1182,5957l1182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04.690002pt;width:1.3pt;height:4.9pt;mso-position-horizontal-relative:page;mso-position-vertical-relative:page;z-index:-22011" coordorigin="1169,6094" coordsize="26,98">
            <v:group style="position:absolute;left:1176;top:6101;width:12;height:36" coordorigin="1176,6101" coordsize="12,36">
              <v:shape style="position:absolute;left:1176;top:6101;width:12;height:36" coordorigin="1176,6101" coordsize="12,36" path="m1182,6101l1182,6137e" filled="f" stroked="t" strokeweight=".7pt" strokecolor="#000000">
                <v:path arrowok="t"/>
              </v:shape>
            </v:group>
            <v:group style="position:absolute;left:1176;top:6149;width:12;height:36" coordorigin="1176,6149" coordsize="12,36">
              <v:shape style="position:absolute;left:1176;top:6149;width:12;height:36" coordorigin="1176,6149" coordsize="12,36" path="m1182,6149l1182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14.290009pt;width:1.3pt;height:4.9pt;mso-position-horizontal-relative:page;mso-position-vertical-relative:page;z-index:-22010" coordorigin="1169,6286" coordsize="26,98">
            <v:group style="position:absolute;left:1176;top:6293;width:12;height:36" coordorigin="1176,6293" coordsize="12,36">
              <v:shape style="position:absolute;left:1176;top:6293;width:12;height:36" coordorigin="1176,6293" coordsize="12,36" path="m1182,6293l1182,6329e" filled="f" stroked="t" strokeweight=".7pt" strokecolor="#000000">
                <v:path arrowok="t"/>
              </v:shape>
            </v:group>
            <v:group style="position:absolute;left:1176;top:6341;width:12;height:36" coordorigin="1176,6341" coordsize="12,36">
              <v:shape style="position:absolute;left:1176;top:6341;width:12;height:36" coordorigin="1176,6341" coordsize="12,36" path="m1182,6341l1182,63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23.890015pt;width:1.3pt;height:12.1pt;mso-position-horizontal-relative:page;mso-position-vertical-relative:page;z-index:-22009" coordorigin="1169,6478" coordsize="26,242">
            <v:group style="position:absolute;left:1176;top:6485;width:12;height:36" coordorigin="1176,6485" coordsize="12,36">
              <v:shape style="position:absolute;left:1176;top:6485;width:12;height:36" coordorigin="1176,6485" coordsize="12,36" path="m1182,6485l1182,6521e" filled="f" stroked="t" strokeweight=".7pt" strokecolor="#000000">
                <v:path arrowok="t"/>
              </v:shape>
            </v:group>
            <v:group style="position:absolute;left:1176;top:6581;width:12;height:36" coordorigin="1176,6581" coordsize="12,36">
              <v:shape style="position:absolute;left:1176;top:6581;width:12;height:36" coordorigin="1176,6581" coordsize="12,36" path="m1182,6581l1182,6617e" filled="f" stroked="t" strokeweight=".7pt" strokecolor="#000000">
                <v:path arrowok="t"/>
              </v:shape>
            </v:group>
            <v:group style="position:absolute;left:1176;top:6629;width:12;height:36" coordorigin="1176,6629" coordsize="12,36">
              <v:shape style="position:absolute;left:1176;top:6629;width:12;height:36" coordorigin="1176,6629" coordsize="12,36" path="m1182,6629l1182,6665e" filled="f" stroked="t" strokeweight=".7pt" strokecolor="#000000">
                <v:path arrowok="t"/>
              </v:shape>
            </v:group>
            <v:group style="position:absolute;left:1176;top:6677;width:12;height:36" coordorigin="1176,6677" coordsize="12,36">
              <v:shape style="position:absolute;left:1176;top:6677;width:12;height:36" coordorigin="1176,6677" coordsize="12,36" path="m1182,6677l1182,67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40.690002pt;width:1.3pt;height:4.9pt;mso-position-horizontal-relative:page;mso-position-vertical-relative:page;z-index:-22008" coordorigin="1169,6814" coordsize="26,98">
            <v:group style="position:absolute;left:1176;top:6821;width:12;height:36" coordorigin="1176,6821" coordsize="12,36">
              <v:shape style="position:absolute;left:1176;top:6821;width:12;height:36" coordorigin="1176,6821" coordsize="12,36" path="m1182,6821l1182,6857e" filled="f" stroked="t" strokeweight=".7pt" strokecolor="#000000">
                <v:path arrowok="t"/>
              </v:shape>
            </v:group>
            <v:group style="position:absolute;left:1176;top:6869;width:12;height:36" coordorigin="1176,6869" coordsize="12,36">
              <v:shape style="position:absolute;left:1176;top:6869;width:12;height:36" coordorigin="1176,6869" coordsize="12,36" path="m1182,6869l1182,69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0.290009pt;width:1.3pt;height:4.9pt;mso-position-horizontal-relative:page;mso-position-vertical-relative:page;z-index:-22007" coordorigin="1169,7006" coordsize="26,98">
            <v:group style="position:absolute;left:1176;top:7013;width:12;height:36" coordorigin="1176,7013" coordsize="12,36">
              <v:shape style="position:absolute;left:1176;top:7013;width:12;height:36" coordorigin="1176,7013" coordsize="12,36" path="m1182,7013l1182,7049e" filled="f" stroked="t" strokeweight=".7pt" strokecolor="#000000">
                <v:path arrowok="t"/>
              </v:shape>
            </v:group>
            <v:group style="position:absolute;left:1176;top:7061;width:12;height:36" coordorigin="1176,7061" coordsize="12,36">
              <v:shape style="position:absolute;left:1176;top:7061;width:12;height:36" coordorigin="1176,7061" coordsize="12,36" path="m1182,7061l1182,70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59.890015pt;width:1.3pt;height:4.9pt;mso-position-horizontal-relative:page;mso-position-vertical-relative:page;z-index:-22006" coordorigin="1169,7198" coordsize="26,98">
            <v:group style="position:absolute;left:1176;top:7205;width:12;height:36" coordorigin="1176,7205" coordsize="12,36">
              <v:shape style="position:absolute;left:1176;top:7205;width:12;height:36" coordorigin="1176,7205" coordsize="12,36" path="m1182,7205l1182,7241e" filled="f" stroked="t" strokeweight=".7pt" strokecolor="#000000">
                <v:path arrowok="t"/>
              </v:shape>
            </v:group>
            <v:group style="position:absolute;left:1176;top:7253;width:12;height:36" coordorigin="1176,7253" coordsize="12,36">
              <v:shape style="position:absolute;left:1176;top:7253;width:12;height:36" coordorigin="1176,7253" coordsize="12,36" path="m1182,7253l1182,72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369.48999pt;width:1.3pt;height:4.9pt;mso-position-horizontal-relative:page;mso-position-vertical-relative:page;z-index:-22005" coordorigin="1169,7390" coordsize="26,98">
            <v:group style="position:absolute;left:1176;top:7397;width:12;height:36" coordorigin="1176,7397" coordsize="12,36">
              <v:shape style="position:absolute;left:1176;top:7397;width:12;height:36" coordorigin="1176,7397" coordsize="12,36" path="m1182,7397l1182,7433e" filled="f" stroked="t" strokeweight=".7pt" strokecolor="#000000">
                <v:path arrowok="t"/>
              </v:shape>
            </v:group>
            <v:group style="position:absolute;left:1176;top:7445;width:12;height:36" coordorigin="1176,7445" coordsize="12,36">
              <v:shape style="position:absolute;left:1176;top:7445;width:12;height:36" coordorigin="1176,7445" coordsize="12,36" path="m1182,7445l1182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381.839996pt;width:.6pt;height:1.8pt;mso-position-horizontal-relative:page;mso-position-vertical-relative:page;z-index:-22004" coordorigin="1176,7637" coordsize="12,36">
            <v:shape style="position:absolute;left:1176;top:7637;width:12;height:36" coordorigin="1176,7637" coordsize="12,36" path="m1182,7637l1182,76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391.440002pt;width:.6pt;height:1.8pt;mso-position-horizontal-relative:page;mso-position-vertical-relative:page;z-index:-22003" coordorigin="1176,7829" coordsize="12,36">
            <v:shape style="position:absolute;left:1176;top:7829;width:12;height:36" coordorigin="1176,7829" coordsize="12,36" path="m1182,7829l1182,78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01.040009pt;width:.6pt;height:1.8pt;mso-position-horizontal-relative:page;mso-position-vertical-relative:page;z-index:-22002" coordorigin="1176,8021" coordsize="12,36">
            <v:shape style="position:absolute;left:1176;top:8021;width:12;height:36" coordorigin="1176,8021" coordsize="12,36" path="m1182,8021l1182,80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10.640015pt;width:.6pt;height:1.8pt;mso-position-horizontal-relative:page;mso-position-vertical-relative:page;z-index:-22001" coordorigin="1176,8213" coordsize="12,36">
            <v:shape style="position:absolute;left:1176;top:8213;width:12;height:36" coordorigin="1176,8213" coordsize="12,36" path="m1182,8213l1182,82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420.23999pt;width:.6pt;height:1.8pt;mso-position-horizontal-relative:page;mso-position-vertical-relative:page;z-index:-22000" coordorigin="1176,8405" coordsize="12,36">
            <v:shape style="position:absolute;left:1176;top:8405;width:12;height:36" coordorigin="1176,8405" coordsize="12,36" path="m1182,8405l1182,844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427.089996pt;width:1.3pt;height:4.9pt;mso-position-horizontal-relative:page;mso-position-vertical-relative:page;z-index:-21999" coordorigin="1169,8542" coordsize="26,98">
            <v:group style="position:absolute;left:1176;top:8549;width:12;height:36" coordorigin="1176,8549" coordsize="12,36">
              <v:shape style="position:absolute;left:1176;top:8549;width:12;height:36" coordorigin="1176,8549" coordsize="12,36" path="m1182,8549l1182,8585e" filled="f" stroked="t" strokeweight=".7pt" strokecolor="#000000">
                <v:path arrowok="t"/>
              </v:shape>
            </v:group>
            <v:group style="position:absolute;left:1176;top:8597;width:12;height:36" coordorigin="1176,8597" coordsize="12,36">
              <v:shape style="position:absolute;left:1176;top:8597;width:12;height:36" coordorigin="1176,8597" coordsize="12,36" path="m1182,8597l1182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36.690002pt;width:1.3pt;height:4.9pt;mso-position-horizontal-relative:page;mso-position-vertical-relative:page;z-index:-21998" coordorigin="1169,8734" coordsize="26,98">
            <v:group style="position:absolute;left:1176;top:8741;width:12;height:36" coordorigin="1176,8741" coordsize="12,36">
              <v:shape style="position:absolute;left:1176;top:8741;width:12;height:36" coordorigin="1176,8741" coordsize="12,36" path="m1182,8741l1182,8777e" filled="f" stroked="t" strokeweight=".7pt" strokecolor="#000000">
                <v:path arrowok="t"/>
              </v:shape>
            </v:group>
            <v:group style="position:absolute;left:1176;top:8789;width:12;height:36" coordorigin="1176,8789" coordsize="12,36">
              <v:shape style="position:absolute;left:1176;top:8789;width:12;height:36" coordorigin="1176,8789" coordsize="12,36" path="m1182,8789l1182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46.290009pt;width:1.3pt;height:4.9pt;mso-position-horizontal-relative:page;mso-position-vertical-relative:page;z-index:-21997" coordorigin="1169,8926" coordsize="26,98">
            <v:group style="position:absolute;left:1176;top:8933;width:12;height:36" coordorigin="1176,8933" coordsize="12,36">
              <v:shape style="position:absolute;left:1176;top:8933;width:12;height:36" coordorigin="1176,8933" coordsize="12,36" path="m1182,8933l1182,8969e" filled="f" stroked="t" strokeweight=".7pt" strokecolor="#000000">
                <v:path arrowok="t"/>
              </v:shape>
            </v:group>
            <v:group style="position:absolute;left:1176;top:8981;width:12;height:36" coordorigin="1176,8981" coordsize="12,36">
              <v:shape style="position:absolute;left:1176;top:8981;width:12;height:36" coordorigin="1176,8981" coordsize="12,36" path="m1182,8981l1182,901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55.890015pt;width:1.3pt;height:4.9pt;mso-position-horizontal-relative:page;mso-position-vertical-relative:page;z-index:-21996" coordorigin="1169,9118" coordsize="26,98">
            <v:group style="position:absolute;left:1176;top:9125;width:12;height:36" coordorigin="1176,9125" coordsize="12,36">
              <v:shape style="position:absolute;left:1176;top:9125;width:12;height:36" coordorigin="1176,9125" coordsize="12,36" path="m1182,9125l1182,9161e" filled="f" stroked="t" strokeweight=".7pt" strokecolor="#000000">
                <v:path arrowok="t"/>
              </v:shape>
            </v:group>
            <v:group style="position:absolute;left:1176;top:9173;width:12;height:36" coordorigin="1176,9173" coordsize="12,36">
              <v:shape style="position:absolute;left:1176;top:9173;width:12;height:36" coordorigin="1176,9173" coordsize="12,36" path="m1182,9173l1182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65.48999pt;width:1.3pt;height:4.9pt;mso-position-horizontal-relative:page;mso-position-vertical-relative:page;z-index:-21995" coordorigin="1169,9310" coordsize="26,98">
            <v:group style="position:absolute;left:1176;top:9317;width:12;height:36" coordorigin="1176,9317" coordsize="12,36">
              <v:shape style="position:absolute;left:1176;top:9317;width:12;height:36" coordorigin="1176,9317" coordsize="12,36" path="m1182,9317l1182,9353e" filled="f" stroked="t" strokeweight=".7pt" strokecolor="#000000">
                <v:path arrowok="t"/>
              </v:shape>
            </v:group>
            <v:group style="position:absolute;left:1176;top:9365;width:12;height:36" coordorigin="1176,9365" coordsize="12,36">
              <v:shape style="position:absolute;left:1176;top:9365;width:12;height:36" coordorigin="1176,9365" coordsize="12,36" path="m1182,9365l1182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75.089996pt;width:1.3pt;height:4.9pt;mso-position-horizontal-relative:page;mso-position-vertical-relative:page;z-index:-21994" coordorigin="1169,9502" coordsize="26,98">
            <v:group style="position:absolute;left:1176;top:9509;width:12;height:36" coordorigin="1176,9509" coordsize="12,36">
              <v:shape style="position:absolute;left:1176;top:9509;width:12;height:36" coordorigin="1176,9509" coordsize="12,36" path="m1182,9509l1182,9545e" filled="f" stroked="t" strokeweight=".7pt" strokecolor="#000000">
                <v:path arrowok="t"/>
              </v:shape>
            </v:group>
            <v:group style="position:absolute;left:1176;top:9557;width:12;height:36" coordorigin="1176,9557" coordsize="12,36">
              <v:shape style="position:absolute;left:1176;top:9557;width:12;height:36" coordorigin="1176,9557" coordsize="12,36" path="m1182,9557l1182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84.690002pt;width:1.3pt;height:4.9pt;mso-position-horizontal-relative:page;mso-position-vertical-relative:page;z-index:-21993" coordorigin="1169,9694" coordsize="26,98">
            <v:group style="position:absolute;left:1176;top:9701;width:12;height:36" coordorigin="1176,9701" coordsize="12,36">
              <v:shape style="position:absolute;left:1176;top:9701;width:12;height:36" coordorigin="1176,9701" coordsize="12,36" path="m1182,9701l1182,9737e" filled="f" stroked="t" strokeweight=".7pt" strokecolor="#000000">
                <v:path arrowok="t"/>
              </v:shape>
            </v:group>
            <v:group style="position:absolute;left:1176;top:9749;width:12;height:36" coordorigin="1176,9749" coordsize="12,36">
              <v:shape style="position:absolute;left:1176;top:9749;width:12;height:36" coordorigin="1176,9749" coordsize="12,36" path="m1182,9749l1182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494.290009pt;width:1.3pt;height:4.9pt;mso-position-horizontal-relative:page;mso-position-vertical-relative:page;z-index:-21992" coordorigin="1169,9886" coordsize="26,98">
            <v:group style="position:absolute;left:1176;top:9893;width:12;height:36" coordorigin="1176,9893" coordsize="12,36">
              <v:shape style="position:absolute;left:1176;top:9893;width:12;height:36" coordorigin="1176,9893" coordsize="12,36" path="m1182,9893l1182,9929e" filled="f" stroked="t" strokeweight=".7pt" strokecolor="#000000">
                <v:path arrowok="t"/>
              </v:shape>
            </v:group>
            <v:group style="position:absolute;left:1176;top:9941;width:12;height:36" coordorigin="1176,9941" coordsize="12,36">
              <v:shape style="position:absolute;left:1176;top:9941;width:12;height:36" coordorigin="1176,9941" coordsize="12,36" path="m1182,9941l1182,99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03.890015pt;width:1.3pt;height:4.9pt;mso-position-horizontal-relative:page;mso-position-vertical-relative:page;z-index:-21991" coordorigin="1169,10078" coordsize="26,98">
            <v:group style="position:absolute;left:1176;top:10085;width:12;height:36" coordorigin="1176,10085" coordsize="12,36">
              <v:shape style="position:absolute;left:1176;top:10085;width:12;height:36" coordorigin="1176,10085" coordsize="12,36" path="m1182,10085l1182,10121e" filled="f" stroked="t" strokeweight=".7pt" strokecolor="#000000">
                <v:path arrowok="t"/>
              </v:shape>
            </v:group>
            <v:group style="position:absolute;left:1176;top:10133;width:12;height:36" coordorigin="1176,10133" coordsize="12,36">
              <v:shape style="position:absolute;left:1176;top:10133;width:12;height:36" coordorigin="1176,10133" coordsize="12,36" path="m1182,10133l1182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13.48999pt;width:1.3pt;height:4.9pt;mso-position-horizontal-relative:page;mso-position-vertical-relative:page;z-index:-21990" coordorigin="1169,10270" coordsize="26,98">
            <v:group style="position:absolute;left:1176;top:10277;width:12;height:36" coordorigin="1176,10277" coordsize="12,36">
              <v:shape style="position:absolute;left:1176;top:10277;width:12;height:36" coordorigin="1176,10277" coordsize="12,36" path="m1182,10277l1182,10313e" filled="f" stroked="t" strokeweight=".7pt" strokecolor="#000000">
                <v:path arrowok="t"/>
              </v:shape>
            </v:group>
            <v:group style="position:absolute;left:1176;top:10325;width:12;height:36" coordorigin="1176,10325" coordsize="12,36">
              <v:shape style="position:absolute;left:1176;top:10325;width:12;height:36" coordorigin="1176,10325" coordsize="12,36" path="m1182,10325l1182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523.440002pt;width:.6pt;height:1.8pt;mso-position-horizontal-relative:page;mso-position-vertical-relative:page;z-index:-21989" coordorigin="1176,10469" coordsize="12,36">
            <v:shape style="position:absolute;left:1176;top:10469;width:12;height:36" coordorigin="1176,10469" coordsize="12,36" path="m1182,10469l1182,1050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530.289978pt;width:1.3pt;height:4.9pt;mso-position-horizontal-relative:page;mso-position-vertical-relative:page;z-index:-21988" coordorigin="1169,10606" coordsize="26,98">
            <v:group style="position:absolute;left:1176;top:10613;width:12;height:36" coordorigin="1176,10613" coordsize="12,36">
              <v:shape style="position:absolute;left:1176;top:10613;width:12;height:36" coordorigin="1176,10613" coordsize="12,36" path="m1182,10613l1182,10649e" filled="f" stroked="t" strokeweight=".7pt" strokecolor="#000000">
                <v:path arrowok="t"/>
              </v:shape>
            </v:group>
            <v:group style="position:absolute;left:1176;top:10661;width:12;height:36" coordorigin="1176,10661" coordsize="12,36">
              <v:shape style="position:absolute;left:1176;top:10661;width:12;height:36" coordorigin="1176,10661" coordsize="12,36" path="m1182,10661l1182,106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539.890015pt;width:1.3pt;height:4.9pt;mso-position-horizontal-relative:page;mso-position-vertical-relative:page;z-index:-21987" coordorigin="1169,10798" coordsize="26,98">
            <v:group style="position:absolute;left:1176;top:10805;width:12;height:36" coordorigin="1176,10805" coordsize="12,36">
              <v:shape style="position:absolute;left:1176;top:10805;width:12;height:36" coordorigin="1176,10805" coordsize="12,36" path="m1182,10805l1182,10841e" filled="f" stroked="t" strokeweight=".7pt" strokecolor="#000000">
                <v:path arrowok="t"/>
              </v:shape>
            </v:group>
            <v:group style="position:absolute;left:1176;top:10853;width:12;height:36" coordorigin="1176,10853" coordsize="12,36">
              <v:shape style="position:absolute;left:1176;top:10853;width:12;height:36" coordorigin="1176,10853" coordsize="12,36" path="m1182,10853l1182,108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34.289993pt;width:1.3pt;height:4.9pt;mso-position-horizontal-relative:page;mso-position-vertical-relative:page;z-index:-21986" coordorigin="14633,2686" coordsize="26,98">
            <v:group style="position:absolute;left:14640;top:2693;width:12;height:36" coordorigin="14640,2693" coordsize="12,36">
              <v:shape style="position:absolute;left:14640;top:2693;width:12;height:36" coordorigin="14640,2693" coordsize="12,36" path="m14646,2693l14646,2729e" filled="f" stroked="t" strokeweight=".7pt" strokecolor="#000000">
                <v:path arrowok="t"/>
              </v:shape>
            </v:group>
            <v:group style="position:absolute;left:14640;top:2741;width:12;height:36" coordorigin="14640,2741" coordsize="12,36">
              <v:shape style="position:absolute;left:14640;top:2741;width:12;height:36" coordorigin="14640,2741" coordsize="12,36" path="m14646,2741l14646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41.490005pt;width:1.3pt;height:7.3pt;mso-position-horizontal-relative:page;mso-position-vertical-relative:page;z-index:-21985" coordorigin="14633,2830" coordsize="26,146">
            <v:group style="position:absolute;left:14640;top:2837;width:12;height:36" coordorigin="14640,2837" coordsize="12,36">
              <v:shape style="position:absolute;left:14640;top:2837;width:12;height:36" coordorigin="14640,2837" coordsize="12,36" path="m14646,2837l14646,2873e" filled="f" stroked="t" strokeweight=".7pt" strokecolor="#000000">
                <v:path arrowok="t"/>
              </v:shape>
            </v:group>
            <v:group style="position:absolute;left:14640;top:2885;width:12;height:36" coordorigin="14640,2885" coordsize="12,36">
              <v:shape style="position:absolute;left:14640;top:2885;width:12;height:36" coordorigin="14640,2885" coordsize="12,36" path="m14646,2885l14646,2921e" filled="f" stroked="t" strokeweight=".7pt" strokecolor="#000000">
                <v:path arrowok="t"/>
              </v:shape>
            </v:group>
            <v:group style="position:absolute;left:14640;top:2933;width:12;height:36" coordorigin="14640,2933" coordsize="12,36">
              <v:shape style="position:absolute;left:14640;top:2933;width:12;height:36" coordorigin="14640,2933" coordsize="12,36" path="m14646,2933l14646,29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51.089996pt;width:1.3pt;height:7.3pt;mso-position-horizontal-relative:page;mso-position-vertical-relative:page;z-index:-21984" coordorigin="14633,3022" coordsize="26,146">
            <v:group style="position:absolute;left:14640;top:3029;width:12;height:36" coordorigin="14640,3029" coordsize="12,36">
              <v:shape style="position:absolute;left:14640;top:3029;width:12;height:36" coordorigin="14640,3029" coordsize="12,36" path="m14646,3029l14646,3065e" filled="f" stroked="t" strokeweight=".7pt" strokecolor="#000000">
                <v:path arrowok="t"/>
              </v:shape>
            </v:group>
            <v:group style="position:absolute;left:14640;top:3077;width:12;height:36" coordorigin="14640,3077" coordsize="12,36">
              <v:shape style="position:absolute;left:14640;top:3077;width:12;height:36" coordorigin="14640,3077" coordsize="12,36" path="m14646,3077l14646,3113e" filled="f" stroked="t" strokeweight=".7pt" strokecolor="#000000">
                <v:path arrowok="t"/>
              </v:shape>
            </v:group>
            <v:group style="position:absolute;left:14640;top:3125;width:12;height:36" coordorigin="14640,3125" coordsize="12,36">
              <v:shape style="position:absolute;left:14640;top:3125;width:12;height:36" coordorigin="14640,3125" coordsize="12,36" path="m14646,3125l14646,31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60.690002pt;width:1.3pt;height:16.9pt;mso-position-horizontal-relative:page;mso-position-vertical-relative:page;z-index:-21983" coordorigin="14633,3214" coordsize="26,338">
            <v:group style="position:absolute;left:14640;top:3221;width:12;height:36" coordorigin="14640,3221" coordsize="12,36">
              <v:shape style="position:absolute;left:14640;top:3221;width:12;height:36" coordorigin="14640,3221" coordsize="12,36" path="m14646,3221l14646,3257e" filled="f" stroked="t" strokeweight=".7pt" strokecolor="#000000">
                <v:path arrowok="t"/>
              </v:shape>
            </v:group>
            <v:group style="position:absolute;left:14640;top:3269;width:12;height:36" coordorigin="14640,3269" coordsize="12,36">
              <v:shape style="position:absolute;left:14640;top:3269;width:12;height:36" coordorigin="14640,3269" coordsize="12,36" path="m14646,3269l14646,3305e" filled="f" stroked="t" strokeweight=".7pt" strokecolor="#000000">
                <v:path arrowok="t"/>
              </v:shape>
            </v:group>
            <v:group style="position:absolute;left:14640;top:3317;width:12;height:36" coordorigin="14640,3317" coordsize="12,36">
              <v:shape style="position:absolute;left:14640;top:3317;width:12;height:36" coordorigin="14640,3317" coordsize="12,36" path="m14646,3317l14646,3353e" filled="f" stroked="t" strokeweight=".7pt" strokecolor="#000000">
                <v:path arrowok="t"/>
              </v:shape>
            </v:group>
            <v:group style="position:absolute;left:14640;top:3413;width:12;height:36" coordorigin="14640,3413" coordsize="12,36">
              <v:shape style="position:absolute;left:14640;top:3413;width:12;height:36" coordorigin="14640,3413" coordsize="12,36" path="m14646,3413l14646,3449e" filled="f" stroked="t" strokeweight=".7pt" strokecolor="#000000">
                <v:path arrowok="t"/>
              </v:shape>
            </v:group>
            <v:group style="position:absolute;left:14640;top:3461;width:12;height:36" coordorigin="14640,3461" coordsize="12,36">
              <v:shape style="position:absolute;left:14640;top:3461;width:12;height:36" coordorigin="14640,3461" coordsize="12,36" path="m14646,3461l14646,3497e" filled="f" stroked="t" strokeweight=".7pt" strokecolor="#000000">
                <v:path arrowok="t"/>
              </v:shape>
            </v:group>
            <v:group style="position:absolute;left:14640;top:3509;width:12;height:36" coordorigin="14640,3509" coordsize="12,36">
              <v:shape style="position:absolute;left:14640;top:3509;width:12;height:36" coordorigin="14640,3509" coordsize="12,36" path="m14646,3509l14646,35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79.889999pt;width:1.3pt;height:4.9pt;mso-position-horizontal-relative:page;mso-position-vertical-relative:page;z-index:-21982" coordorigin="14633,3598" coordsize="26,98">
            <v:group style="position:absolute;left:14640;top:3605;width:12;height:36" coordorigin="14640,3605" coordsize="12,36">
              <v:shape style="position:absolute;left:14640;top:3605;width:12;height:36" coordorigin="14640,3605" coordsize="12,36" path="m14646,3605l14646,3641e" filled="f" stroked="t" strokeweight=".7pt" strokecolor="#000000">
                <v:path arrowok="t"/>
              </v:shape>
            </v:group>
            <v:group style="position:absolute;left:14640;top:3653;width:12;height:36" coordorigin="14640,3653" coordsize="12,36">
              <v:shape style="position:absolute;left:14640;top:3653;width:12;height:36" coordorigin="14640,3653" coordsize="12,36" path="m14646,3653l14646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89.490005pt;width:1.3pt;height:4.9pt;mso-position-horizontal-relative:page;mso-position-vertical-relative:page;z-index:-21981" coordorigin="14633,3790" coordsize="26,98">
            <v:group style="position:absolute;left:14640;top:3797;width:12;height:36" coordorigin="14640,3797" coordsize="12,36">
              <v:shape style="position:absolute;left:14640;top:3797;width:12;height:36" coordorigin="14640,3797" coordsize="12,36" path="m14646,3797l14646,3833e" filled="f" stroked="t" strokeweight=".7pt" strokecolor="#000000">
                <v:path arrowok="t"/>
              </v:shape>
            </v:group>
            <v:group style="position:absolute;left:14640;top:3845;width:12;height:36" coordorigin="14640,3845" coordsize="12,36">
              <v:shape style="position:absolute;left:14640;top:3845;width:12;height:36" coordorigin="14640,3845" coordsize="12,36" path="m14646,3845l14646,38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99.089996pt;width:1.3pt;height:4.9pt;mso-position-horizontal-relative:page;mso-position-vertical-relative:page;z-index:-21980" coordorigin="14633,3982" coordsize="26,98">
            <v:group style="position:absolute;left:14640;top:3989;width:12;height:36" coordorigin="14640,3989" coordsize="12,36">
              <v:shape style="position:absolute;left:14640;top:3989;width:12;height:36" coordorigin="14640,3989" coordsize="12,36" path="m14646,3989l14646,4025e" filled="f" stroked="t" strokeweight=".7pt" strokecolor="#000000">
                <v:path arrowok="t"/>
              </v:shape>
            </v:group>
            <v:group style="position:absolute;left:14640;top:4037;width:12;height:36" coordorigin="14640,4037" coordsize="12,36">
              <v:shape style="position:absolute;left:14640;top:4037;width:12;height:36" coordorigin="14640,4037" coordsize="12,36" path="m14646,4037l14646,40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08.690002pt;width:1.3pt;height:4.9pt;mso-position-horizontal-relative:page;mso-position-vertical-relative:page;z-index:-21979" coordorigin="14633,4174" coordsize="26,98">
            <v:group style="position:absolute;left:14640;top:4181;width:12;height:36" coordorigin="14640,4181" coordsize="12,36">
              <v:shape style="position:absolute;left:14640;top:4181;width:12;height:36" coordorigin="14640,4181" coordsize="12,36" path="m14646,4181l14646,4217e" filled="f" stroked="t" strokeweight=".7pt" strokecolor="#000000">
                <v:path arrowok="t"/>
              </v:shape>
            </v:group>
            <v:group style="position:absolute;left:14640;top:4229;width:12;height:36" coordorigin="14640,4229" coordsize="12,36">
              <v:shape style="position:absolute;left:14640;top:4229;width:12;height:36" coordorigin="14640,4229" coordsize="12,36" path="m14646,4229l14646,42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18.289993pt;width:1.3pt;height:4.9pt;mso-position-horizontal-relative:page;mso-position-vertical-relative:page;z-index:-21978" coordorigin="14633,4366" coordsize="26,98">
            <v:group style="position:absolute;left:14640;top:4373;width:12;height:36" coordorigin="14640,4373" coordsize="12,36">
              <v:shape style="position:absolute;left:14640;top:4373;width:12;height:36" coordorigin="14640,4373" coordsize="12,36" path="m14646,4373l14646,4409e" filled="f" stroked="t" strokeweight=".7pt" strokecolor="#000000">
                <v:path arrowok="t"/>
              </v:shape>
            </v:group>
            <v:group style="position:absolute;left:14640;top:4421;width:12;height:36" coordorigin="14640,4421" coordsize="12,36">
              <v:shape style="position:absolute;left:14640;top:4421;width:12;height:36" coordorigin="14640,4421" coordsize="12,36" path="m14646,4421l14646,44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27.889999pt;width:1.3pt;height:4.9pt;mso-position-horizontal-relative:page;mso-position-vertical-relative:page;z-index:-21977" coordorigin="14633,4558" coordsize="26,98">
            <v:group style="position:absolute;left:14640;top:4565;width:12;height:36" coordorigin="14640,4565" coordsize="12,36">
              <v:shape style="position:absolute;left:14640;top:4565;width:12;height:36" coordorigin="14640,4565" coordsize="12,36" path="m14646,4565l14646,4601e" filled="f" stroked="t" strokeweight=".7pt" strokecolor="#000000">
                <v:path arrowok="t"/>
              </v:shape>
            </v:group>
            <v:group style="position:absolute;left:14640;top:4613;width:12;height:36" coordorigin="14640,4613" coordsize="12,36">
              <v:shape style="position:absolute;left:14640;top:4613;width:12;height:36" coordorigin="14640,4613" coordsize="12,36" path="m14646,4613l14646,46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35.089996pt;width:1.3pt;height:7.3pt;mso-position-horizontal-relative:page;mso-position-vertical-relative:page;z-index:-21976" coordorigin="14633,4702" coordsize="26,146">
            <v:group style="position:absolute;left:14640;top:4709;width:12;height:36" coordorigin="14640,4709" coordsize="12,36">
              <v:shape style="position:absolute;left:14640;top:4709;width:12;height:36" coordorigin="14640,4709" coordsize="12,36" path="m14646,4709l14646,4745e" filled="f" stroked="t" strokeweight=".7pt" strokecolor="#000000">
                <v:path arrowok="t"/>
              </v:shape>
            </v:group>
            <v:group style="position:absolute;left:14640;top:4757;width:12;height:36" coordorigin="14640,4757" coordsize="12,36">
              <v:shape style="position:absolute;left:14640;top:4757;width:12;height:36" coordorigin="14640,4757" coordsize="12,36" path="m14646,4757l14646,4793e" filled="f" stroked="t" strokeweight=".7pt" strokecolor="#000000">
                <v:path arrowok="t"/>
              </v:shape>
            </v:group>
            <v:group style="position:absolute;left:14640;top:4805;width:12;height:36" coordorigin="14640,4805" coordsize="12,36">
              <v:shape style="position:absolute;left:14640;top:4805;width:12;height:36" coordorigin="14640,4805" coordsize="12,36" path="m14646,4805l14646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44.690002pt;width:1.3pt;height:16.9pt;mso-position-horizontal-relative:page;mso-position-vertical-relative:page;z-index:-21975" coordorigin="14633,4894" coordsize="26,338">
            <v:group style="position:absolute;left:14640;top:4901;width:12;height:36" coordorigin="14640,4901" coordsize="12,36">
              <v:shape style="position:absolute;left:14640;top:4901;width:12;height:36" coordorigin="14640,4901" coordsize="12,36" path="m14646,4901l14646,4937e" filled="f" stroked="t" strokeweight=".7pt" strokecolor="#000000">
                <v:path arrowok="t"/>
              </v:shape>
            </v:group>
            <v:group style="position:absolute;left:14640;top:4949;width:12;height:36" coordorigin="14640,4949" coordsize="12,36">
              <v:shape style="position:absolute;left:14640;top:4949;width:12;height:36" coordorigin="14640,4949" coordsize="12,36" path="m14646,4949l14646,4985e" filled="f" stroked="t" strokeweight=".7pt" strokecolor="#000000">
                <v:path arrowok="t"/>
              </v:shape>
            </v:group>
            <v:group style="position:absolute;left:14640;top:4997;width:12;height:36" coordorigin="14640,4997" coordsize="12,36">
              <v:shape style="position:absolute;left:14640;top:4997;width:12;height:36" coordorigin="14640,4997" coordsize="12,36" path="m14646,4997l14646,5033e" filled="f" stroked="t" strokeweight=".7pt" strokecolor="#000000">
                <v:path arrowok="t"/>
              </v:shape>
            </v:group>
            <v:group style="position:absolute;left:14640;top:5093;width:12;height:36" coordorigin="14640,5093" coordsize="12,36">
              <v:shape style="position:absolute;left:14640;top:5093;width:12;height:36" coordorigin="14640,5093" coordsize="12,36" path="m14646,5093l14646,5129e" filled="f" stroked="t" strokeweight=".7pt" strokecolor="#000000">
                <v:path arrowok="t"/>
              </v:shape>
            </v:group>
            <v:group style="position:absolute;left:14640;top:5141;width:12;height:36" coordorigin="14640,5141" coordsize="12,36">
              <v:shape style="position:absolute;left:14640;top:5141;width:12;height:36" coordorigin="14640,5141" coordsize="12,36" path="m14646,5141l14646,5177e" filled="f" stroked="t" strokeweight=".7pt" strokecolor="#000000">
                <v:path arrowok="t"/>
              </v:shape>
            </v:group>
            <v:group style="position:absolute;left:14640;top:5189;width:12;height:36" coordorigin="14640,5189" coordsize="12,36">
              <v:shape style="position:absolute;left:14640;top:5189;width:12;height:36" coordorigin="14640,5189" coordsize="12,36" path="m14646,5189l14646,52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63.890015pt;width:1.3pt;height:16.9pt;mso-position-horizontal-relative:page;mso-position-vertical-relative:page;z-index:-21974" coordorigin="14633,5278" coordsize="26,338">
            <v:group style="position:absolute;left:14640;top:5285;width:12;height:36" coordorigin="14640,5285" coordsize="12,36">
              <v:shape style="position:absolute;left:14640;top:5285;width:12;height:36" coordorigin="14640,5285" coordsize="12,36" path="m14646,5285l14646,5321e" filled="f" stroked="t" strokeweight=".7pt" strokecolor="#000000">
                <v:path arrowok="t"/>
              </v:shape>
            </v:group>
            <v:group style="position:absolute;left:14640;top:5333;width:12;height:36" coordorigin="14640,5333" coordsize="12,36">
              <v:shape style="position:absolute;left:14640;top:5333;width:12;height:36" coordorigin="14640,5333" coordsize="12,36" path="m14646,5333l14646,5369e" filled="f" stroked="t" strokeweight=".7pt" strokecolor="#000000">
                <v:path arrowok="t"/>
              </v:shape>
            </v:group>
            <v:group style="position:absolute;left:14640;top:5381;width:12;height:36" coordorigin="14640,5381" coordsize="12,36">
              <v:shape style="position:absolute;left:14640;top:5381;width:12;height:36" coordorigin="14640,5381" coordsize="12,36" path="m14646,5381l14646,5417e" filled="f" stroked="t" strokeweight=".7pt" strokecolor="#000000">
                <v:path arrowok="t"/>
              </v:shape>
            </v:group>
            <v:group style="position:absolute;left:14640;top:5477;width:12;height:36" coordorigin="14640,5477" coordsize="12,36">
              <v:shape style="position:absolute;left:14640;top:5477;width:12;height:36" coordorigin="14640,5477" coordsize="12,36" path="m14646,5477l14646,5513e" filled="f" stroked="t" strokeweight=".7pt" strokecolor="#000000">
                <v:path arrowok="t"/>
              </v:shape>
            </v:group>
            <v:group style="position:absolute;left:14640;top:5525;width:12;height:36" coordorigin="14640,5525" coordsize="12,36">
              <v:shape style="position:absolute;left:14640;top:5525;width:12;height:36" coordorigin="14640,5525" coordsize="12,36" path="m14646,5525l14646,5561e" filled="f" stroked="t" strokeweight=".7pt" strokecolor="#000000">
                <v:path arrowok="t"/>
              </v:shape>
            </v:group>
            <v:group style="position:absolute;left:14640;top:5573;width:12;height:36" coordorigin="14640,5573" coordsize="12,36">
              <v:shape style="position:absolute;left:14640;top:5573;width:12;height:36" coordorigin="14640,5573" coordsize="12,36" path="m14646,5573l14646,56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83.089996pt;width:1.3pt;height:7.3pt;mso-position-horizontal-relative:page;mso-position-vertical-relative:page;z-index:-21973" coordorigin="14633,5662" coordsize="26,146">
            <v:group style="position:absolute;left:14640;top:5669;width:12;height:36" coordorigin="14640,5669" coordsize="12,36">
              <v:shape style="position:absolute;left:14640;top:5669;width:12;height:36" coordorigin="14640,5669" coordsize="12,36" path="m14646,5669l14646,5705e" filled="f" stroked="t" strokeweight=".7pt" strokecolor="#000000">
                <v:path arrowok="t"/>
              </v:shape>
            </v:group>
            <v:group style="position:absolute;left:14640;top:5717;width:12;height:36" coordorigin="14640,5717" coordsize="12,36">
              <v:shape style="position:absolute;left:14640;top:5717;width:12;height:36" coordorigin="14640,5717" coordsize="12,36" path="m14646,5717l14646,5753e" filled="f" stroked="t" strokeweight=".7pt" strokecolor="#000000">
                <v:path arrowok="t"/>
              </v:shape>
            </v:group>
            <v:group style="position:absolute;left:14640;top:5765;width:12;height:36" coordorigin="14640,5765" coordsize="12,36">
              <v:shape style="position:absolute;left:14640;top:5765;width:12;height:36" coordorigin="14640,5765" coordsize="12,36" path="m14646,5765l14646,58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92.690002pt;width:1.3pt;height:7.3pt;mso-position-horizontal-relative:page;mso-position-vertical-relative:page;z-index:-21972" coordorigin="14633,5854" coordsize="26,146">
            <v:group style="position:absolute;left:14640;top:5861;width:12;height:36" coordorigin="14640,5861" coordsize="12,36">
              <v:shape style="position:absolute;left:14640;top:5861;width:12;height:36" coordorigin="14640,5861" coordsize="12,36" path="m14646,5861l14646,5897e" filled="f" stroked="t" strokeweight=".7pt" strokecolor="#000000">
                <v:path arrowok="t"/>
              </v:shape>
            </v:group>
            <v:group style="position:absolute;left:14640;top:5909;width:12;height:36" coordorigin="14640,5909" coordsize="12,36">
              <v:shape style="position:absolute;left:14640;top:5909;width:12;height:36" coordorigin="14640,5909" coordsize="12,36" path="m14646,5909l14646,5945e" filled="f" stroked="t" strokeweight=".7pt" strokecolor="#000000">
                <v:path arrowok="t"/>
              </v:shape>
            </v:group>
            <v:group style="position:absolute;left:14640;top:5957;width:12;height:36" coordorigin="14640,5957" coordsize="12,36">
              <v:shape style="position:absolute;left:14640;top:5957;width:12;height:36" coordorigin="14640,5957" coordsize="12,36" path="m14646,5957l14646,59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02.290009pt;width:1.3pt;height:7.3pt;mso-position-horizontal-relative:page;mso-position-vertical-relative:page;z-index:-21971" coordorigin="14633,6046" coordsize="26,146">
            <v:group style="position:absolute;left:14640;top:6053;width:12;height:36" coordorigin="14640,6053" coordsize="12,36">
              <v:shape style="position:absolute;left:14640;top:6053;width:12;height:36" coordorigin="14640,6053" coordsize="12,36" path="m14646,6053l14646,6089e" filled="f" stroked="t" strokeweight=".7pt" strokecolor="#000000">
                <v:path arrowok="t"/>
              </v:shape>
            </v:group>
            <v:group style="position:absolute;left:14640;top:6101;width:12;height:36" coordorigin="14640,6101" coordsize="12,36">
              <v:shape style="position:absolute;left:14640;top:6101;width:12;height:36" coordorigin="14640,6101" coordsize="12,36" path="m14646,6101l14646,6137e" filled="f" stroked="t" strokeweight=".7pt" strokecolor="#000000">
                <v:path arrowok="t"/>
              </v:shape>
            </v:group>
            <v:group style="position:absolute;left:14640;top:6149;width:12;height:36" coordorigin="14640,6149" coordsize="12,36">
              <v:shape style="position:absolute;left:14640;top:6149;width:12;height:36" coordorigin="14640,6149" coordsize="12,36" path="m14646,6149l14646,61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11.890015pt;width:1.3pt;height:16.9pt;mso-position-horizontal-relative:page;mso-position-vertical-relative:page;z-index:-21970" coordorigin="14633,6238" coordsize="26,338">
            <v:group style="position:absolute;left:14640;top:6245;width:12;height:36" coordorigin="14640,6245" coordsize="12,36">
              <v:shape style="position:absolute;left:14640;top:6245;width:12;height:36" coordorigin="14640,6245" coordsize="12,36" path="m14646,6245l14646,6281e" filled="f" stroked="t" strokeweight=".7pt" strokecolor="#000000">
                <v:path arrowok="t"/>
              </v:shape>
            </v:group>
            <v:group style="position:absolute;left:14640;top:6293;width:12;height:36" coordorigin="14640,6293" coordsize="12,36">
              <v:shape style="position:absolute;left:14640;top:6293;width:12;height:36" coordorigin="14640,6293" coordsize="12,36" path="m14646,6293l14646,6329e" filled="f" stroked="t" strokeweight=".7pt" strokecolor="#000000">
                <v:path arrowok="t"/>
              </v:shape>
            </v:group>
            <v:group style="position:absolute;left:14640;top:6341;width:12;height:36" coordorigin="14640,6341" coordsize="12,36">
              <v:shape style="position:absolute;left:14640;top:6341;width:12;height:36" coordorigin="14640,6341" coordsize="12,36" path="m14646,6341l14646,6377e" filled="f" stroked="t" strokeweight=".7pt" strokecolor="#000000">
                <v:path arrowok="t"/>
              </v:shape>
            </v:group>
            <v:group style="position:absolute;left:14640;top:6437;width:12;height:36" coordorigin="14640,6437" coordsize="12,36">
              <v:shape style="position:absolute;left:14640;top:6437;width:12;height:36" coordorigin="14640,6437" coordsize="12,36" path="m14646,6437l14646,6473e" filled="f" stroked="t" strokeweight=".7pt" strokecolor="#000000">
                <v:path arrowok="t"/>
              </v:shape>
            </v:group>
            <v:group style="position:absolute;left:14640;top:6485;width:12;height:36" coordorigin="14640,6485" coordsize="12,36">
              <v:shape style="position:absolute;left:14640;top:6485;width:12;height:36" coordorigin="14640,6485" coordsize="12,36" path="m14646,6485l14646,6521e" filled="f" stroked="t" strokeweight=".7pt" strokecolor="#000000">
                <v:path arrowok="t"/>
              </v:shape>
            </v:group>
            <v:group style="position:absolute;left:14640;top:6533;width:12;height:36" coordorigin="14640,6533" coordsize="12,36">
              <v:shape style="position:absolute;left:14640;top:6533;width:12;height:36" coordorigin="14640,6533" coordsize="12,36" path="m14646,6533l14646,65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31.089996pt;width:1.3pt;height:7.3pt;mso-position-horizontal-relative:page;mso-position-vertical-relative:page;z-index:-21969" coordorigin="14633,6622" coordsize="26,146">
            <v:group style="position:absolute;left:14640;top:6629;width:12;height:36" coordorigin="14640,6629" coordsize="12,36">
              <v:shape style="position:absolute;left:14640;top:6629;width:12;height:36" coordorigin="14640,6629" coordsize="12,36" path="m14646,6629l14646,6665e" filled="f" stroked="t" strokeweight=".7pt" strokecolor="#000000">
                <v:path arrowok="t"/>
              </v:shape>
            </v:group>
            <v:group style="position:absolute;left:14640;top:6677;width:12;height:36" coordorigin="14640,6677" coordsize="12,36">
              <v:shape style="position:absolute;left:14640;top:6677;width:12;height:36" coordorigin="14640,6677" coordsize="12,36" path="m14646,6677l14646,6713e" filled="f" stroked="t" strokeweight=".7pt" strokecolor="#000000">
                <v:path arrowok="t"/>
              </v:shape>
            </v:group>
            <v:group style="position:absolute;left:14640;top:6725;width:12;height:36" coordorigin="14640,6725" coordsize="12,36">
              <v:shape style="position:absolute;left:14640;top:6725;width:12;height:36" coordorigin="14640,6725" coordsize="12,36" path="m14646,6725l14646,67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40.690002pt;width:1.3pt;height:7.3pt;mso-position-horizontal-relative:page;mso-position-vertical-relative:page;z-index:-21968" coordorigin="14633,6814" coordsize="26,146">
            <v:group style="position:absolute;left:14640;top:6821;width:12;height:36" coordorigin="14640,6821" coordsize="12,36">
              <v:shape style="position:absolute;left:14640;top:6821;width:12;height:36" coordorigin="14640,6821" coordsize="12,36" path="m14646,6821l14646,6857e" filled="f" stroked="t" strokeweight=".7pt" strokecolor="#000000">
                <v:path arrowok="t"/>
              </v:shape>
            </v:group>
            <v:group style="position:absolute;left:14640;top:6869;width:12;height:36" coordorigin="14640,6869" coordsize="12,36">
              <v:shape style="position:absolute;left:14640;top:6869;width:12;height:36" coordorigin="14640,6869" coordsize="12,36" path="m14646,6869l14646,6905e" filled="f" stroked="t" strokeweight=".7pt" strokecolor="#000000">
                <v:path arrowok="t"/>
              </v:shape>
            </v:group>
            <v:group style="position:absolute;left:14640;top:6917;width:12;height:36" coordorigin="14640,6917" coordsize="12,36">
              <v:shape style="position:absolute;left:14640;top:6917;width:12;height:36" coordorigin="14640,6917" coordsize="12,36" path="m14646,6917l14646,69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0.290009pt;width:1.3pt;height:7.3pt;mso-position-horizontal-relative:page;mso-position-vertical-relative:page;z-index:-21967" coordorigin="14633,7006" coordsize="26,146">
            <v:group style="position:absolute;left:14640;top:7013;width:12;height:36" coordorigin="14640,7013" coordsize="12,36">
              <v:shape style="position:absolute;left:14640;top:7013;width:12;height:36" coordorigin="14640,7013" coordsize="12,36" path="m14646,7013l14646,7049e" filled="f" stroked="t" strokeweight=".7pt" strokecolor="#000000">
                <v:path arrowok="t"/>
              </v:shape>
            </v:group>
            <v:group style="position:absolute;left:14640;top:7061;width:12;height:36" coordorigin="14640,7061" coordsize="12,36">
              <v:shape style="position:absolute;left:14640;top:7061;width:12;height:36" coordorigin="14640,7061" coordsize="12,36" path="m14646,7061l14646,7097e" filled="f" stroked="t" strokeweight=".7pt" strokecolor="#000000">
                <v:path arrowok="t"/>
              </v:shape>
            </v:group>
            <v:group style="position:absolute;left:14640;top:7109;width:12;height:36" coordorigin="14640,7109" coordsize="12,36">
              <v:shape style="position:absolute;left:14640;top:7109;width:12;height:36" coordorigin="14640,7109" coordsize="12,36" path="m14646,7109l14646,71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59.890015pt;width:1.3pt;height:14.5pt;mso-position-horizontal-relative:page;mso-position-vertical-relative:page;z-index:-21966" coordorigin="14633,7198" coordsize="26,290">
            <v:group style="position:absolute;left:14640;top:7205;width:12;height:36" coordorigin="14640,7205" coordsize="12,36">
              <v:shape style="position:absolute;left:14640;top:7205;width:12;height:36" coordorigin="14640,7205" coordsize="12,36" path="m14646,7205l14646,7241e" filled="f" stroked="t" strokeweight=".7pt" strokecolor="#000000">
                <v:path arrowok="t"/>
              </v:shape>
            </v:group>
            <v:group style="position:absolute;left:14640;top:7253;width:12;height:36" coordorigin="14640,7253" coordsize="12,36">
              <v:shape style="position:absolute;left:14640;top:7253;width:12;height:36" coordorigin="14640,7253" coordsize="12,36" path="m14646,7253l14646,7289e" filled="f" stroked="t" strokeweight=".7pt" strokecolor="#000000">
                <v:path arrowok="t"/>
              </v:shape>
            </v:group>
            <v:group style="position:absolute;left:14640;top:7301;width:12;height:36" coordorigin="14640,7301" coordsize="12,36">
              <v:shape style="position:absolute;left:14640;top:7301;width:12;height:36" coordorigin="14640,7301" coordsize="12,36" path="m14646,7301l14646,7337e" filled="f" stroked="t" strokeweight=".7pt" strokecolor="#000000">
                <v:path arrowok="t"/>
              </v:shape>
            </v:group>
            <v:group style="position:absolute;left:14640;top:7397;width:12;height:36" coordorigin="14640,7397" coordsize="12,36">
              <v:shape style="position:absolute;left:14640;top:7397;width:12;height:36" coordorigin="14640,7397" coordsize="12,36" path="m14646,7397l14646,7433e" filled="f" stroked="t" strokeweight=".7pt" strokecolor="#000000">
                <v:path arrowok="t"/>
              </v:shape>
            </v:group>
            <v:group style="position:absolute;left:14640;top:7445;width:12;height:36" coordorigin="14640,7445" coordsize="12,36">
              <v:shape style="position:absolute;left:14640;top:7445;width:12;height:36" coordorigin="14640,7445" coordsize="12,36" path="m14646,7445l14646,74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79.089996pt;width:1.3pt;height:4.9pt;mso-position-horizontal-relative:page;mso-position-vertical-relative:page;z-index:-21965" coordorigin="14633,7582" coordsize="26,98">
            <v:group style="position:absolute;left:14640;top:7589;width:12;height:36" coordorigin="14640,7589" coordsize="12,36">
              <v:shape style="position:absolute;left:14640;top:7589;width:12;height:36" coordorigin="14640,7589" coordsize="12,36" path="m14646,7589l14646,7625e" filled="f" stroked="t" strokeweight=".7pt" strokecolor="#000000">
                <v:path arrowok="t"/>
              </v:shape>
            </v:group>
            <v:group style="position:absolute;left:14640;top:7637;width:12;height:36" coordorigin="14640,7637" coordsize="12,36">
              <v:shape style="position:absolute;left:14640;top:7637;width:12;height:36" coordorigin="14640,7637" coordsize="12,36" path="m14646,7637l14646,76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88.690002pt;width:1.3pt;height:4.9pt;mso-position-horizontal-relative:page;mso-position-vertical-relative:page;z-index:-21964" coordorigin="14633,7774" coordsize="26,98">
            <v:group style="position:absolute;left:14640;top:7781;width:12;height:36" coordorigin="14640,7781" coordsize="12,36">
              <v:shape style="position:absolute;left:14640;top:7781;width:12;height:36" coordorigin="14640,7781" coordsize="12,36" path="m14646,7781l14646,7817e" filled="f" stroked="t" strokeweight=".7pt" strokecolor="#000000">
                <v:path arrowok="t"/>
              </v:shape>
            </v:group>
            <v:group style="position:absolute;left:14640;top:7829;width:12;height:36" coordorigin="14640,7829" coordsize="12,36">
              <v:shape style="position:absolute;left:14640;top:7829;width:12;height:36" coordorigin="14640,7829" coordsize="12,36" path="m14646,7829l14646,78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398.290009pt;width:1.3pt;height:4.9pt;mso-position-horizontal-relative:page;mso-position-vertical-relative:page;z-index:-21963" coordorigin="14633,7966" coordsize="26,98">
            <v:group style="position:absolute;left:14640;top:7973;width:12;height:36" coordorigin="14640,7973" coordsize="12,36">
              <v:shape style="position:absolute;left:14640;top:7973;width:12;height:36" coordorigin="14640,7973" coordsize="12,36" path="m14646,7973l14646,8009e" filled="f" stroked="t" strokeweight=".7pt" strokecolor="#000000">
                <v:path arrowok="t"/>
              </v:shape>
            </v:group>
            <v:group style="position:absolute;left:14640;top:8021;width:12;height:36" coordorigin="14640,8021" coordsize="12,36">
              <v:shape style="position:absolute;left:14640;top:8021;width:12;height:36" coordorigin="14640,8021" coordsize="12,36" path="m14646,8021l14646,80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07.890015pt;width:1.3pt;height:4.9pt;mso-position-horizontal-relative:page;mso-position-vertical-relative:page;z-index:-21962" coordorigin="14633,8158" coordsize="26,98">
            <v:group style="position:absolute;left:14640;top:8165;width:12;height:36" coordorigin="14640,8165" coordsize="12,36">
              <v:shape style="position:absolute;left:14640;top:8165;width:12;height:36" coordorigin="14640,8165" coordsize="12,36" path="m14646,8165l14646,8201e" filled="f" stroked="t" strokeweight=".7pt" strokecolor="#000000">
                <v:path arrowok="t"/>
              </v:shape>
            </v:group>
            <v:group style="position:absolute;left:14640;top:8213;width:12;height:36" coordorigin="14640,8213" coordsize="12,36">
              <v:shape style="position:absolute;left:14640;top:8213;width:12;height:36" coordorigin="14640,8213" coordsize="12,36" path="m14646,8213l14646,82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17.48999pt;width:1.3pt;height:4.9pt;mso-position-horizontal-relative:page;mso-position-vertical-relative:page;z-index:-21961" coordorigin="14633,8350" coordsize="26,98">
            <v:group style="position:absolute;left:14640;top:8357;width:12;height:36" coordorigin="14640,8357" coordsize="12,36">
              <v:shape style="position:absolute;left:14640;top:8357;width:12;height:36" coordorigin="14640,8357" coordsize="12,36" path="m14646,8357l14646,8393e" filled="f" stroked="t" strokeweight=".7pt" strokecolor="#000000">
                <v:path arrowok="t"/>
              </v:shape>
            </v:group>
            <v:group style="position:absolute;left:14640;top:8405;width:12;height:36" coordorigin="14640,8405" coordsize="12,36">
              <v:shape style="position:absolute;left:14640;top:8405;width:12;height:36" coordorigin="14640,8405" coordsize="12,36" path="m14646,8405l14646,84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24.690002pt;width:1.3pt;height:7.3pt;mso-position-horizontal-relative:page;mso-position-vertical-relative:page;z-index:-21960" coordorigin="14633,8494" coordsize="26,146">
            <v:group style="position:absolute;left:14640;top:8501;width:12;height:36" coordorigin="14640,8501" coordsize="12,36">
              <v:shape style="position:absolute;left:14640;top:8501;width:12;height:36" coordorigin="14640,8501" coordsize="12,36" path="m14646,8501l14646,8537e" filled="f" stroked="t" strokeweight=".7pt" strokecolor="#000000">
                <v:path arrowok="t"/>
              </v:shape>
            </v:group>
            <v:group style="position:absolute;left:14640;top:8549;width:12;height:36" coordorigin="14640,8549" coordsize="12,36">
              <v:shape style="position:absolute;left:14640;top:8549;width:12;height:36" coordorigin="14640,8549" coordsize="12,36" path="m14646,8549l14646,8585e" filled="f" stroked="t" strokeweight=".7pt" strokecolor="#000000">
                <v:path arrowok="t"/>
              </v:shape>
            </v:group>
            <v:group style="position:absolute;left:14640;top:8597;width:12;height:36" coordorigin="14640,8597" coordsize="12,36">
              <v:shape style="position:absolute;left:14640;top:8597;width:12;height:36" coordorigin="14640,8597" coordsize="12,36" path="m14646,8597l14646,86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34.290009pt;width:1.3pt;height:7.3pt;mso-position-horizontal-relative:page;mso-position-vertical-relative:page;z-index:-21959" coordorigin="14633,8686" coordsize="26,146">
            <v:group style="position:absolute;left:14640;top:8693;width:12;height:36" coordorigin="14640,8693" coordsize="12,36">
              <v:shape style="position:absolute;left:14640;top:8693;width:12;height:36" coordorigin="14640,8693" coordsize="12,36" path="m14646,8693l14646,8729e" filled="f" stroked="t" strokeweight=".7pt" strokecolor="#000000">
                <v:path arrowok="t"/>
              </v:shape>
            </v:group>
            <v:group style="position:absolute;left:14640;top:8741;width:12;height:36" coordorigin="14640,8741" coordsize="12,36">
              <v:shape style="position:absolute;left:14640;top:8741;width:12;height:36" coordorigin="14640,8741" coordsize="12,36" path="m14646,8741l14646,8777e" filled="f" stroked="t" strokeweight=".7pt" strokecolor="#000000">
                <v:path arrowok="t"/>
              </v:shape>
            </v:group>
            <v:group style="position:absolute;left:14640;top:8789;width:12;height:36" coordorigin="14640,8789" coordsize="12,36">
              <v:shape style="position:absolute;left:14640;top:8789;width:12;height:36" coordorigin="14640,8789" coordsize="12,36" path="m14646,8789l14646,882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43.890015pt;width:1.3pt;height:16.9pt;mso-position-horizontal-relative:page;mso-position-vertical-relative:page;z-index:-21958" coordorigin="14633,8878" coordsize="26,338">
            <v:group style="position:absolute;left:14640;top:8885;width:12;height:36" coordorigin="14640,8885" coordsize="12,36">
              <v:shape style="position:absolute;left:14640;top:8885;width:12;height:36" coordorigin="14640,8885" coordsize="12,36" path="m14646,8885l14646,8921e" filled="f" stroked="t" strokeweight=".7pt" strokecolor="#000000">
                <v:path arrowok="t"/>
              </v:shape>
            </v:group>
            <v:group style="position:absolute;left:14640;top:8933;width:12;height:36" coordorigin="14640,8933" coordsize="12,36">
              <v:shape style="position:absolute;left:14640;top:8933;width:12;height:36" coordorigin="14640,8933" coordsize="12,36" path="m14646,8933l14646,8969e" filled="f" stroked="t" strokeweight=".7pt" strokecolor="#000000">
                <v:path arrowok="t"/>
              </v:shape>
            </v:group>
            <v:group style="position:absolute;left:14640;top:8981;width:12;height:36" coordorigin="14640,8981" coordsize="12,36">
              <v:shape style="position:absolute;left:14640;top:8981;width:12;height:36" coordorigin="14640,8981" coordsize="12,36" path="m14646,8981l14646,9017e" filled="f" stroked="t" strokeweight=".7pt" strokecolor="#000000">
                <v:path arrowok="t"/>
              </v:shape>
            </v:group>
            <v:group style="position:absolute;left:14640;top:9077;width:12;height:36" coordorigin="14640,9077" coordsize="12,36">
              <v:shape style="position:absolute;left:14640;top:9077;width:12;height:36" coordorigin="14640,9077" coordsize="12,36" path="m14646,9077l14646,9113e" filled="f" stroked="t" strokeweight=".7pt" strokecolor="#000000">
                <v:path arrowok="t"/>
              </v:shape>
            </v:group>
            <v:group style="position:absolute;left:14640;top:9125;width:12;height:36" coordorigin="14640,9125" coordsize="12,36">
              <v:shape style="position:absolute;left:14640;top:9125;width:12;height:36" coordorigin="14640,9125" coordsize="12,36" path="m14646,9125l14646,9161e" filled="f" stroked="t" strokeweight=".7pt" strokecolor="#000000">
                <v:path arrowok="t"/>
              </v:shape>
            </v:group>
            <v:group style="position:absolute;left:14640;top:9173;width:12;height:36" coordorigin="14640,9173" coordsize="12,36">
              <v:shape style="position:absolute;left:14640;top:9173;width:12;height:36" coordorigin="14640,9173" coordsize="12,36" path="m14646,9173l14646,920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63.089996pt;width:1.3pt;height:7.3pt;mso-position-horizontal-relative:page;mso-position-vertical-relative:page;z-index:-21957" coordorigin="14633,9262" coordsize="26,146">
            <v:group style="position:absolute;left:14640;top:9269;width:12;height:36" coordorigin="14640,9269" coordsize="12,36">
              <v:shape style="position:absolute;left:14640;top:9269;width:12;height:36" coordorigin="14640,9269" coordsize="12,36" path="m14646,9269l14646,9305e" filled="f" stroked="t" strokeweight=".7pt" strokecolor="#000000">
                <v:path arrowok="t"/>
              </v:shape>
            </v:group>
            <v:group style="position:absolute;left:14640;top:9317;width:12;height:36" coordorigin="14640,9317" coordsize="12,36">
              <v:shape style="position:absolute;left:14640;top:9317;width:12;height:36" coordorigin="14640,9317" coordsize="12,36" path="m14646,9317l14646,9353e" filled="f" stroked="t" strokeweight=".7pt" strokecolor="#000000">
                <v:path arrowok="t"/>
              </v:shape>
            </v:group>
            <v:group style="position:absolute;left:14640;top:9365;width:12;height:36" coordorigin="14640,9365" coordsize="12,36">
              <v:shape style="position:absolute;left:14640;top:9365;width:12;height:36" coordorigin="14640,9365" coordsize="12,36" path="m14646,9365l14646,940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72.690002pt;width:1.3pt;height:7.3pt;mso-position-horizontal-relative:page;mso-position-vertical-relative:page;z-index:-21956" coordorigin="14633,9454" coordsize="26,146">
            <v:group style="position:absolute;left:14640;top:9461;width:12;height:36" coordorigin="14640,9461" coordsize="12,36">
              <v:shape style="position:absolute;left:14640;top:9461;width:12;height:36" coordorigin="14640,9461" coordsize="12,36" path="m14646,9461l14646,9497e" filled="f" stroked="t" strokeweight=".7pt" strokecolor="#000000">
                <v:path arrowok="t"/>
              </v:shape>
            </v:group>
            <v:group style="position:absolute;left:14640;top:9509;width:12;height:36" coordorigin="14640,9509" coordsize="12,36">
              <v:shape style="position:absolute;left:14640;top:9509;width:12;height:36" coordorigin="14640,9509" coordsize="12,36" path="m14646,9509l14646,9545e" filled="f" stroked="t" strokeweight=".7pt" strokecolor="#000000">
                <v:path arrowok="t"/>
              </v:shape>
            </v:group>
            <v:group style="position:absolute;left:14640;top:9557;width:12;height:36" coordorigin="14640,9557" coordsize="12,36">
              <v:shape style="position:absolute;left:14640;top:9557;width:12;height:36" coordorigin="14640,9557" coordsize="12,36" path="m14646,9557l14646,959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82.290009pt;width:1.3pt;height:7.3pt;mso-position-horizontal-relative:page;mso-position-vertical-relative:page;z-index:-21955" coordorigin="14633,9646" coordsize="26,146">
            <v:group style="position:absolute;left:14640;top:9653;width:12;height:36" coordorigin="14640,9653" coordsize="12,36">
              <v:shape style="position:absolute;left:14640;top:9653;width:12;height:36" coordorigin="14640,9653" coordsize="12,36" path="m14646,9653l14646,9689e" filled="f" stroked="t" strokeweight=".7pt" strokecolor="#000000">
                <v:path arrowok="t"/>
              </v:shape>
            </v:group>
            <v:group style="position:absolute;left:14640;top:9701;width:12;height:36" coordorigin="14640,9701" coordsize="12,36">
              <v:shape style="position:absolute;left:14640;top:9701;width:12;height:36" coordorigin="14640,9701" coordsize="12,36" path="m14646,9701l14646,9737e" filled="f" stroked="t" strokeweight=".7pt" strokecolor="#000000">
                <v:path arrowok="t"/>
              </v:shape>
            </v:group>
            <v:group style="position:absolute;left:14640;top:9749;width:12;height:36" coordorigin="14640,9749" coordsize="12,36">
              <v:shape style="position:absolute;left:14640;top:9749;width:12;height:36" coordorigin="14640,9749" coordsize="12,36" path="m14646,9749l14646,978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491.890015pt;width:1.3pt;height:16.9pt;mso-position-horizontal-relative:page;mso-position-vertical-relative:page;z-index:-21954" coordorigin="14633,9838" coordsize="26,338">
            <v:group style="position:absolute;left:14640;top:9845;width:12;height:36" coordorigin="14640,9845" coordsize="12,36">
              <v:shape style="position:absolute;left:14640;top:9845;width:12;height:36" coordorigin="14640,9845" coordsize="12,36" path="m14646,9845l14646,9881e" filled="f" stroked="t" strokeweight=".7pt" strokecolor="#000000">
                <v:path arrowok="t"/>
              </v:shape>
            </v:group>
            <v:group style="position:absolute;left:14640;top:9893;width:12;height:36" coordorigin="14640,9893" coordsize="12,36">
              <v:shape style="position:absolute;left:14640;top:9893;width:12;height:36" coordorigin="14640,9893" coordsize="12,36" path="m14646,9893l14646,9929e" filled="f" stroked="t" strokeweight=".7pt" strokecolor="#000000">
                <v:path arrowok="t"/>
              </v:shape>
            </v:group>
            <v:group style="position:absolute;left:14640;top:9941;width:12;height:36" coordorigin="14640,9941" coordsize="12,36">
              <v:shape style="position:absolute;left:14640;top:9941;width:12;height:36" coordorigin="14640,9941" coordsize="12,36" path="m14646,9941l14646,9977e" filled="f" stroked="t" strokeweight=".7pt" strokecolor="#000000">
                <v:path arrowok="t"/>
              </v:shape>
            </v:group>
            <v:group style="position:absolute;left:14640;top:10037;width:12;height:36" coordorigin="14640,10037" coordsize="12,36">
              <v:shape style="position:absolute;left:14640;top:10037;width:12;height:36" coordorigin="14640,10037" coordsize="12,36" path="m14646,10037l14646,10073e" filled="f" stroked="t" strokeweight=".7pt" strokecolor="#000000">
                <v:path arrowok="t"/>
              </v:shape>
            </v:group>
            <v:group style="position:absolute;left:14640;top:10085;width:12;height:36" coordorigin="14640,10085" coordsize="12,36">
              <v:shape style="position:absolute;left:14640;top:10085;width:12;height:36" coordorigin="14640,10085" coordsize="12,36" path="m14646,10085l14646,10121e" filled="f" stroked="t" strokeweight=".7pt" strokecolor="#000000">
                <v:path arrowok="t"/>
              </v:shape>
            </v:group>
            <v:group style="position:absolute;left:14640;top:10133;width:12;height:36" coordorigin="14640,10133" coordsize="12,36">
              <v:shape style="position:absolute;left:14640;top:10133;width:12;height:36" coordorigin="14640,10133" coordsize="12,36" path="m14646,10133l14646,101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11.089996pt;width:1.3pt;height:7.3pt;mso-position-horizontal-relative:page;mso-position-vertical-relative:page;z-index:-21953" coordorigin="14633,10222" coordsize="26,146">
            <v:group style="position:absolute;left:14640;top:10229;width:12;height:36" coordorigin="14640,10229" coordsize="12,36">
              <v:shape style="position:absolute;left:14640;top:10229;width:12;height:36" coordorigin="14640,10229" coordsize="12,36" path="m14646,10229l14646,10265e" filled="f" stroked="t" strokeweight=".7pt" strokecolor="#000000">
                <v:path arrowok="t"/>
              </v:shape>
            </v:group>
            <v:group style="position:absolute;left:14640;top:10277;width:12;height:36" coordorigin="14640,10277" coordsize="12,36">
              <v:shape style="position:absolute;left:14640;top:10277;width:12;height:36" coordorigin="14640,10277" coordsize="12,36" path="m14646,10277l14646,10313e" filled="f" stroked="t" strokeweight=".7pt" strokecolor="#000000">
                <v:path arrowok="t"/>
              </v:shape>
            </v:group>
            <v:group style="position:absolute;left:14640;top:10325;width:12;height:36" coordorigin="14640,10325" coordsize="12,36">
              <v:shape style="position:absolute;left:14640;top:10325;width:12;height:36" coordorigin="14640,10325" coordsize="12,36" path="m14646,10325l14646,103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20.690002pt;width:1.3pt;height:7.3pt;mso-position-horizontal-relative:page;mso-position-vertical-relative:page;z-index:-21952" coordorigin="14633,10414" coordsize="26,146">
            <v:group style="position:absolute;left:14640;top:10421;width:12;height:36" coordorigin="14640,10421" coordsize="12,36">
              <v:shape style="position:absolute;left:14640;top:10421;width:12;height:36" coordorigin="14640,10421" coordsize="12,36" path="m14646,10421l14646,10457e" filled="f" stroked="t" strokeweight=".7pt" strokecolor="#000000">
                <v:path arrowok="t"/>
              </v:shape>
            </v:group>
            <v:group style="position:absolute;left:14640;top:10469;width:12;height:36" coordorigin="14640,10469" coordsize="12,36">
              <v:shape style="position:absolute;left:14640;top:10469;width:12;height:36" coordorigin="14640,10469" coordsize="12,36" path="m14646,10469l14646,10505e" filled="f" stroked="t" strokeweight=".7pt" strokecolor="#000000">
                <v:path arrowok="t"/>
              </v:shape>
            </v:group>
            <v:group style="position:absolute;left:14640;top:10517;width:12;height:36" coordorigin="14640,10517" coordsize="12,36">
              <v:shape style="position:absolute;left:14640;top:10517;width:12;height:36" coordorigin="14640,10517" coordsize="12,36" path="m14646,10517l14646,1055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0.289978pt;width:1.3pt;height:7.3pt;mso-position-horizontal-relative:page;mso-position-vertical-relative:page;z-index:-21951" coordorigin="14633,10606" coordsize="26,146">
            <v:group style="position:absolute;left:14640;top:10613;width:12;height:36" coordorigin="14640,10613" coordsize="12,36">
              <v:shape style="position:absolute;left:14640;top:10613;width:12;height:36" coordorigin="14640,10613" coordsize="12,36" path="m14646,10613l14646,10649e" filled="f" stroked="t" strokeweight=".7pt" strokecolor="#000000">
                <v:path arrowok="t"/>
              </v:shape>
            </v:group>
            <v:group style="position:absolute;left:14640;top:10661;width:12;height:36" coordorigin="14640,10661" coordsize="12,36">
              <v:shape style="position:absolute;left:14640;top:10661;width:12;height:36" coordorigin="14640,10661" coordsize="12,36" path="m14646,10661l14646,10697e" filled="f" stroked="t" strokeweight=".7pt" strokecolor="#000000">
                <v:path arrowok="t"/>
              </v:shape>
            </v:group>
            <v:group style="position:absolute;left:14640;top:10709;width:12;height:36" coordorigin="14640,10709" coordsize="12,36">
              <v:shape style="position:absolute;left:14640;top:10709;width:12;height:36" coordorigin="14640,10709" coordsize="12,36" path="m14646,10709l14646,107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539.890015pt;width:1.3pt;height:7.3pt;mso-position-horizontal-relative:page;mso-position-vertical-relative:page;z-index:-21950" coordorigin="14633,10798" coordsize="26,146">
            <v:group style="position:absolute;left:14640;top:10805;width:12;height:36" coordorigin="14640,10805" coordsize="12,36">
              <v:shape style="position:absolute;left:14640;top:10805;width:12;height:36" coordorigin="14640,10805" coordsize="12,36" path="m14646,10805l14646,10841e" filled="f" stroked="t" strokeweight=".7pt" strokecolor="#000000">
                <v:path arrowok="t"/>
              </v:shape>
            </v:group>
            <v:group style="position:absolute;left:14640;top:10853;width:12;height:36" coordorigin="14640,10853" coordsize="12,36">
              <v:shape style="position:absolute;left:14640;top:10853;width:12;height:36" coordorigin="14640,10853" coordsize="12,36" path="m14646,10853l14646,10889e" filled="f" stroked="t" strokeweight=".7pt" strokecolor="#000000">
                <v:path arrowok="t"/>
              </v:shape>
            </v:group>
            <v:group style="position:absolute;left:14640;top:10901;width:12;height:36" coordorigin="14640,10901" coordsize="12,36">
              <v:shape style="position:absolute;left:14640;top:10901;width:12;height:36" coordorigin="14640,10901" coordsize="12,36" path="m14646,10901l14646,1093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369995pt;margin-top:102.25pt;width:202.17pt;height:447.52pt;mso-position-horizontal-relative:page;mso-position-vertical-relative:page;z-index:-2194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8" w:hRule="exact"/>
                    </w:trPr>
                    <w:tc>
                      <w:tcPr>
                        <w:tcW w:w="4007" w:type="dxa"/>
                        <w:gridSpan w:val="4"/>
                        <w:tcBorders>
                          <w:top w:val="single" w:sz="5.6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FFFF9A"/>
                      </w:tcPr>
                      <w:p>
                        <w:pPr>
                          <w:spacing w:before="11" w:after="0" w:line="240" w:lineRule="auto"/>
                          <w:ind w:left="128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Percepciones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Anuales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85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Previsión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92" w:right="16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48" w:right="2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86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Vacacional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80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Ajuste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37" w:right="116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Calendario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nil" w:sz="6" w:space="0" w:color="auto"/>
                        </w:tcBorders>
                        <w:shd w:val="clear" w:color="auto" w:fill="339A33"/>
                      </w:tcPr>
                      <w:p>
                        <w:pPr>
                          <w:spacing w:before="95" w:after="0" w:line="240" w:lineRule="auto"/>
                          <w:ind w:left="25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Aguinaldo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12837.79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4214.43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38,902.40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9407.9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3088.45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28,508.80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10639.2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3492.67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32,240.00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11881.06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3900.35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36,003.20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4,070.00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12837.79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4214.43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38,902.40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4703.95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1544.23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14,254.40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5319.6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1746.33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16,120.00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5940.53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1950.17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18,001.60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6418.9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2107.21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19,451.20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4703.95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1544.23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14,254.40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5319.6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1746.33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16,120.00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5940.53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1950.17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18,001.60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2,035.00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6418.9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2107.21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19,451.20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17004.77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5582.37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51,529.60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17886.53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5871.84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54,201.60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18751.39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6155.76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56,822.40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5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22632.19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7429.76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68,582.40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6339.17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2081.04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19,209.60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7056.19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2316.43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21,382.40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7777.44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2553.2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23,568.00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06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8563.1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2811.12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25,948.80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4403.52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1445.6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13,344.00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4720.32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14,304.00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16" w:right="-43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1776.67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16,400.00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6099.46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2002.35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18,483.20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7495.49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2460.64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22,713.60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8871.46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26,883.20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9762.72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29,584.00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7495.49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2460.64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22,713.60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8871.46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26,883.20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9762.72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29,584.00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7495.49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2460.64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22,713.60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8871.46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26,883.20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9762.72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29,584.00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4403.52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1445.6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13,344.00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4720.32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14,304.00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16" w:right="-43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1776.67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16,400.00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6099.46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2002.35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18,483.20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7495.49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2460.64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22,713.60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8871.46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26,883.20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198" w:hRule="exact"/>
        </w:trPr>
        <w:tc>
          <w:tcPr>
            <w:tcW w:w="5516" w:type="dxa"/>
            <w:gridSpan w:val="2"/>
            <w:tcBorders>
              <w:top w:val="nil" w:sz="6" w:space="0" w:color="auto"/>
              <w:bottom w:val="single" w:sz="10.4" w:space="0" w:color="000000"/>
              <w:left w:val="nil" w:sz="6" w:space="0" w:color="auto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3667" w:type="dxa"/>
            <w:gridSpan w:val="4"/>
            <w:tcBorders>
              <w:top w:val="single" w:sz="5.6" w:space="0" w:color="000000"/>
              <w:bottom w:val="nil" w:sz="6" w:space="0" w:color="auto"/>
              <w:left w:val="single" w:sz="5.6" w:space="0" w:color="000000"/>
              <w:right w:val="single" w:sz="5.6" w:space="0" w:color="000000"/>
            </w:tcBorders>
            <w:shd w:val="clear" w:color="auto" w:fill="FFFF9A"/>
          </w:tcPr>
          <w:p>
            <w:pPr>
              <w:spacing w:before="11" w:after="0" w:line="240" w:lineRule="auto"/>
              <w:ind w:left="1033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Percepciones</w:t>
            </w:r>
            <w:r>
              <w:rPr>
                <w:rFonts w:ascii="Arial" w:hAnsi="Arial" w:cs="Arial" w:eastAsia="Arial"/>
                <w:sz w:val="13"/>
                <w:szCs w:val="13"/>
                <w:spacing w:val="2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Mensuales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367" w:hRule="exact"/>
        </w:trPr>
        <w:tc>
          <w:tcPr>
            <w:tcW w:w="532" w:type="dxa"/>
            <w:tcBorders>
              <w:top w:val="single" w:sz="10.4" w:space="0" w:color="000000"/>
              <w:bottom w:val="single" w:sz="20" w:space="0" w:color="000000"/>
              <w:left w:val="single" w:sz="10.4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8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Clave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0.4" w:space="0" w:color="000000"/>
              <w:bottom w:val="single" w:sz="20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2237" w:right="220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Puesto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5" w:after="0" w:line="240" w:lineRule="auto"/>
              <w:ind w:left="342" w:right="-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Sueldo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470" w:right="-3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Base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Compensación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10.4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6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Antigüedad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Despensa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196" w:hRule="exact"/>
        </w:trPr>
        <w:tc>
          <w:tcPr>
            <w:tcW w:w="532" w:type="dxa"/>
            <w:tcBorders>
              <w:top w:val="single" w:sz="20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1226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20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19,451.00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5,835.30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14,254.00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4,276.20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1232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16,120.00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4,836.00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1234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18,002.00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5,400.60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1236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TC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19,451.00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5,835.30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1,900.00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7,127.00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2,138.10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8,060.00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2,418.00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1324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9,001.00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2,700.30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1326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EMS</w:t>
            </w:r>
            <w:r>
              <w:rPr>
                <w:rFonts w:ascii="Calibri" w:hAnsi="Calibri" w:cs="Calibri" w:eastAsia="Calibri"/>
                <w:sz w:val="14"/>
                <w:szCs w:val="14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Asociado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9,726.00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2,917.80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7,127.00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2,138.10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1332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8,060.00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2,418.00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1334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9,001.00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2,700.30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1336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Idiomas</w:t>
            </w:r>
            <w:r>
              <w:rPr>
                <w:rFonts w:ascii="Calibri" w:hAnsi="Calibri" w:cs="Calibri" w:eastAsia="Calibri"/>
                <w:sz w:val="14"/>
                <w:szCs w:val="14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Asoc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MT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9,726.00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2,917.80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410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25,765.00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7,729.50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5,950.66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27,101.00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8,130.30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5,950.66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28,411.00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8,523.30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5,950.66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5174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Carrera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34,291.00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37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10,287.30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5,950.66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Inspector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9,605.00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2,881.50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Inspector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10,691.00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3,207.30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Inspector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11,784.00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3,535.20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Inspector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Escolar</w:t>
            </w:r>
            <w:r>
              <w:rPr>
                <w:rFonts w:ascii="Calibri" w:hAnsi="Calibri" w:cs="Calibri" w:eastAsia="Calibri"/>
                <w:sz w:val="14"/>
                <w:szCs w:val="14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12,974.00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3,892.20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Entrenador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Deportivo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6,672.00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2,001.60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Entrenador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Deportivo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7,152.00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2,145.60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Entrenador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Deportivo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8,200.00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5218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Entrenador</w:t>
            </w:r>
            <w:r>
              <w:rPr>
                <w:rFonts w:ascii="Calibri" w:hAnsi="Calibri" w:cs="Calibri" w:eastAsia="Calibri"/>
                <w:sz w:val="14"/>
                <w:szCs w:val="14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Deportivo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9,242.00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2,772.60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Contador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11,357.00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3,407.10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Contador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Contador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4,032.60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7128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Contador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4,437.60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5,047.22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7135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Seguridad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11,357.00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3,407.10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7136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Seguridad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7137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Seguridad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4,032.60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7138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Seguridad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4,437.60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5,047.22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Editor</w:t>
            </w:r>
            <w:r>
              <w:rPr>
                <w:rFonts w:ascii="Calibri" w:hAnsi="Calibri" w:cs="Calibri" w:eastAsia="Calibri"/>
                <w:sz w:val="14"/>
                <w:szCs w:val="14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11,357.00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3,407.10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Editor</w:t>
            </w:r>
            <w:r>
              <w:rPr>
                <w:rFonts w:ascii="Calibri" w:hAnsi="Calibri" w:cs="Calibri" w:eastAsia="Calibri"/>
                <w:sz w:val="14"/>
                <w:szCs w:val="14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Editor</w:t>
            </w:r>
            <w:r>
              <w:rPr>
                <w:rFonts w:ascii="Calibri" w:hAnsi="Calibri" w:cs="Calibri" w:eastAsia="Calibri"/>
                <w:sz w:val="14"/>
                <w:szCs w:val="14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4,032.60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7159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Asistente</w:t>
            </w:r>
            <w:r>
              <w:rPr>
                <w:rFonts w:ascii="Calibri" w:hAnsi="Calibri" w:cs="Calibri" w:eastAsia="Calibri"/>
                <w:sz w:val="14"/>
                <w:szCs w:val="14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Editor</w:t>
            </w:r>
            <w:r>
              <w:rPr>
                <w:rFonts w:ascii="Calibri" w:hAnsi="Calibri" w:cs="Calibri" w:eastAsia="Calibri"/>
                <w:sz w:val="14"/>
                <w:szCs w:val="14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4,437.60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5,047.22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3166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Bibliotecario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6,672.00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2,001.60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3167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Bibliotecario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7,152.00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2,145.60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3168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Bibliotecario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8,200.00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3169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Bibliotecario</w:t>
            </w:r>
            <w:r>
              <w:rPr>
                <w:rFonts w:ascii="Calibri" w:hAnsi="Calibri" w:cs="Calibri" w:eastAsia="Calibri"/>
                <w:sz w:val="14"/>
                <w:szCs w:val="14"/>
                <w:spacing w:val="3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9,242.00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2,772.60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Serv.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Esc.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11,357.00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3,407.10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Serv.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Esc.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Serv.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Esc.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4,032.60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260" w:footer="501" w:top="1860" w:bottom="700" w:left="1060" w:right="1080"/>
          <w:pgSz w:w="15840" w:h="1224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58.450001pt;margin-top:134.289993pt;width:1.3pt;height:4.9pt;mso-position-horizontal-relative:page;mso-position-vertical-relative:page;z-index:-21948" coordorigin="1169,2686" coordsize="26,98">
            <v:group style="position:absolute;left:1176;top:2693;width:12;height:36" coordorigin="1176,2693" coordsize="12,36">
              <v:shape style="position:absolute;left:1176;top:2693;width:12;height:36" coordorigin="1176,2693" coordsize="12,36" path="m1182,2693l1182,2729e" filled="f" stroked="t" strokeweight=".7pt" strokecolor="#000000">
                <v:path arrowok="t"/>
              </v:shape>
            </v:group>
            <v:group style="position:absolute;left:1176;top:2741;width:12;height:36" coordorigin="1176,2741" coordsize="12,36">
              <v:shape style="position:absolute;left:1176;top:2741;width:12;height:36" coordorigin="1176,2741" coordsize="12,36" path="m1182,2741l1182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44.240005pt;width:.6pt;height:1.8pt;mso-position-horizontal-relative:page;mso-position-vertical-relative:page;z-index:-21947" coordorigin="1176,2885" coordsize="12,36">
            <v:shape style="position:absolute;left:1176;top:2885;width:12;height:36" coordorigin="1176,2885" coordsize="12,36" path="m1182,2885l1182,292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151.089996pt;width:1.3pt;height:4.9pt;mso-position-horizontal-relative:page;mso-position-vertical-relative:page;z-index:-21946" coordorigin="1169,3022" coordsize="26,98">
            <v:group style="position:absolute;left:1176;top:3029;width:12;height:36" coordorigin="1176,3029" coordsize="12,36">
              <v:shape style="position:absolute;left:1176;top:3029;width:12;height:36" coordorigin="1176,3029" coordsize="12,36" path="m1182,3029l1182,3065e" filled="f" stroked="t" strokeweight=".7pt" strokecolor="#000000">
                <v:path arrowok="t"/>
              </v:shape>
            </v:group>
            <v:group style="position:absolute;left:1176;top:3077;width:12;height:36" coordorigin="1176,3077" coordsize="12,36">
              <v:shape style="position:absolute;left:1176;top:3077;width:12;height:36" coordorigin="1176,3077" coordsize="12,36" path="m1182,3077l1182,311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60.690002pt;width:1.3pt;height:4.9pt;mso-position-horizontal-relative:page;mso-position-vertical-relative:page;z-index:-21945" coordorigin="1169,3214" coordsize="26,98">
            <v:group style="position:absolute;left:1176;top:3221;width:12;height:36" coordorigin="1176,3221" coordsize="12,36">
              <v:shape style="position:absolute;left:1176;top:3221;width:12;height:36" coordorigin="1176,3221" coordsize="12,36" path="m1182,3221l1182,3257e" filled="f" stroked="t" strokeweight=".7pt" strokecolor="#000000">
                <v:path arrowok="t"/>
              </v:shape>
            </v:group>
            <v:group style="position:absolute;left:1176;top:3269;width:12;height:36" coordorigin="1176,3269" coordsize="12,36">
              <v:shape style="position:absolute;left:1176;top:3269;width:12;height:36" coordorigin="1176,3269" coordsize="12,36" path="m1182,3269l1182,330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0.289993pt;width:1.3pt;height:4.9pt;mso-position-horizontal-relative:page;mso-position-vertical-relative:page;z-index:-21944" coordorigin="1169,3406" coordsize="26,98">
            <v:group style="position:absolute;left:1176;top:3413;width:12;height:36" coordorigin="1176,3413" coordsize="12,36">
              <v:shape style="position:absolute;left:1176;top:3413;width:12;height:36" coordorigin="1176,3413" coordsize="12,36" path="m1182,3413l1182,3449e" filled="f" stroked="t" strokeweight=".7pt" strokecolor="#000000">
                <v:path arrowok="t"/>
              </v:shape>
            </v:group>
            <v:group style="position:absolute;left:1176;top:3461;width:12;height:36" coordorigin="1176,3461" coordsize="12,36">
              <v:shape style="position:absolute;left:1176;top:3461;width:12;height:36" coordorigin="1176,3461" coordsize="12,36" path="m1182,3461l1182,349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179.889999pt;width:1.3pt;height:4.9pt;mso-position-horizontal-relative:page;mso-position-vertical-relative:page;z-index:-21943" coordorigin="1169,3598" coordsize="26,98">
            <v:group style="position:absolute;left:1176;top:3605;width:12;height:36" coordorigin="1176,3605" coordsize="12,36">
              <v:shape style="position:absolute;left:1176;top:3605;width:12;height:36" coordorigin="1176,3605" coordsize="12,36" path="m1182,3605l1182,3641e" filled="f" stroked="t" strokeweight=".7pt" strokecolor="#000000">
                <v:path arrowok="t"/>
              </v:shape>
            </v:group>
            <v:group style="position:absolute;left:1176;top:3653;width:12;height:36" coordorigin="1176,3653" coordsize="12,36">
              <v:shape style="position:absolute;left:1176;top:3653;width:12;height:36" coordorigin="1176,3653" coordsize="12,36" path="m1182,3653l1182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799999pt;margin-top:192.240005pt;width:.6pt;height:1.8pt;mso-position-horizontal-relative:page;mso-position-vertical-relative:page;z-index:-21942" coordorigin="1176,3845" coordsize="12,36">
            <v:shape style="position:absolute;left:1176;top:3845;width:12;height:36" coordorigin="1176,3845" coordsize="12,36" path="m1182,3845l1182,3881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01.839996pt;width:.6pt;height:1.8pt;mso-position-horizontal-relative:page;mso-position-vertical-relative:page;z-index:-21941" coordorigin="1176,4037" coordsize="12,36">
            <v:shape style="position:absolute;left:1176;top:4037;width:12;height:36" coordorigin="1176,4037" coordsize="12,36" path="m1182,4037l1182,4073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11.440002pt;width:.6pt;height:1.8pt;mso-position-horizontal-relative:page;mso-position-vertical-relative:page;z-index:-21940" coordorigin="1176,4229" coordsize="12,36">
            <v:shape style="position:absolute;left:1176;top:4229;width:12;height:36" coordorigin="1176,4229" coordsize="12,36" path="m1182,4229l1182,4265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21.039993pt;width:.6pt;height:1.8pt;mso-position-horizontal-relative:page;mso-position-vertical-relative:page;z-index:-21939" coordorigin="1176,4421" coordsize="12,36">
            <v:shape style="position:absolute;left:1176;top:4421;width:12;height:36" coordorigin="1176,4421" coordsize="12,36" path="m1182,4421l1182,4457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799999pt;margin-top:230.639999pt;width:.6pt;height:1.8pt;mso-position-horizontal-relative:page;mso-position-vertical-relative:page;z-index:-21938" coordorigin="1176,4613" coordsize="12,36">
            <v:shape style="position:absolute;left:1176;top:4613;width:12;height:36" coordorigin="1176,4613" coordsize="12,36" path="m1182,4613l1182,4649e" filled="f" stroked="t" strokeweight=".7pt" strokecolor="#000000">
              <v:path arrowok="t"/>
            </v:shape>
          </v:group>
          <w10:wrap type="none"/>
        </w:pict>
      </w:r>
      <w:r>
        <w:rPr/>
        <w:pict>
          <v:group style="position:absolute;margin-left:58.450001pt;margin-top:237.490005pt;width:1.3pt;height:4.9pt;mso-position-horizontal-relative:page;mso-position-vertical-relative:page;z-index:-21937" coordorigin="1169,4750" coordsize="26,98">
            <v:group style="position:absolute;left:1176;top:4757;width:12;height:36" coordorigin="1176,4757" coordsize="12,36">
              <v:shape style="position:absolute;left:1176;top:4757;width:12;height:36" coordorigin="1176,4757" coordsize="12,36" path="m1182,4757l1182,4793e" filled="f" stroked="t" strokeweight=".7pt" strokecolor="#000000">
                <v:path arrowok="t"/>
              </v:shape>
            </v:group>
            <v:group style="position:absolute;left:1176;top:4805;width:12;height:36" coordorigin="1176,4805" coordsize="12,36">
              <v:shape style="position:absolute;left:1176;top:4805;width:12;height:36" coordorigin="1176,4805" coordsize="12,36" path="m1182,4805l1182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450001pt;margin-top:247.089996pt;width:1.3pt;height:4.9pt;mso-position-horizontal-relative:page;mso-position-vertical-relative:page;z-index:-21936" coordorigin="1169,4942" coordsize="26,98">
            <v:group style="position:absolute;left:1176;top:4949;width:12;height:36" coordorigin="1176,4949" coordsize="12,36">
              <v:shape style="position:absolute;left:1176;top:4949;width:12;height:36" coordorigin="1176,4949" coordsize="12,36" path="m1182,4949l1182,4985e" filled="f" stroked="t" strokeweight=".7pt" strokecolor="#000000">
                <v:path arrowok="t"/>
              </v:shape>
            </v:group>
            <v:group style="position:absolute;left:1176;top:4997;width:12;height:36" coordorigin="1176,4997" coordsize="12,36">
              <v:shape style="position:absolute;left:1176;top:4997;width:12;height:36" coordorigin="1176,4997" coordsize="12,36" path="m1182,4997l1182,503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34.289993pt;width:1.3pt;height:4.9pt;mso-position-horizontal-relative:page;mso-position-vertical-relative:page;z-index:-21935" coordorigin="14633,2686" coordsize="26,98">
            <v:group style="position:absolute;left:14640;top:2693;width:12;height:36" coordorigin="14640,2693" coordsize="12,36">
              <v:shape style="position:absolute;left:14640;top:2693;width:12;height:36" coordorigin="14640,2693" coordsize="12,36" path="m14646,2693l14646,2729e" filled="f" stroked="t" strokeweight=".7pt" strokecolor="#000000">
                <v:path arrowok="t"/>
              </v:shape>
            </v:group>
            <v:group style="position:absolute;left:14640;top:2741;width:12;height:36" coordorigin="14640,2741" coordsize="12,36">
              <v:shape style="position:absolute;left:14640;top:2741;width:12;height:36" coordorigin="14640,2741" coordsize="12,36" path="m14646,2741l14646,277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41.490005pt;width:1.3pt;height:7.3pt;mso-position-horizontal-relative:page;mso-position-vertical-relative:page;z-index:-21934" coordorigin="14633,2830" coordsize="26,146">
            <v:group style="position:absolute;left:14640;top:2837;width:12;height:36" coordorigin="14640,2837" coordsize="12,36">
              <v:shape style="position:absolute;left:14640;top:2837;width:12;height:36" coordorigin="14640,2837" coordsize="12,36" path="m14646,2837l14646,2873e" filled="f" stroked="t" strokeweight=".7pt" strokecolor="#000000">
                <v:path arrowok="t"/>
              </v:shape>
            </v:group>
            <v:group style="position:absolute;left:14640;top:2885;width:12;height:36" coordorigin="14640,2885" coordsize="12,36">
              <v:shape style="position:absolute;left:14640;top:2885;width:12;height:36" coordorigin="14640,2885" coordsize="12,36" path="m14646,2885l14646,2921e" filled="f" stroked="t" strokeweight=".7pt" strokecolor="#000000">
                <v:path arrowok="t"/>
              </v:shape>
            </v:group>
            <v:group style="position:absolute;left:14640;top:2933;width:12;height:36" coordorigin="14640,2933" coordsize="12,36">
              <v:shape style="position:absolute;left:14640;top:2933;width:12;height:36" coordorigin="14640,2933" coordsize="12,36" path="m14646,2933l14646,296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51.089996pt;width:1.3pt;height:7.3pt;mso-position-horizontal-relative:page;mso-position-vertical-relative:page;z-index:-21933" coordorigin="14633,3022" coordsize="26,146">
            <v:group style="position:absolute;left:14640;top:3029;width:12;height:36" coordorigin="14640,3029" coordsize="12,36">
              <v:shape style="position:absolute;left:14640;top:3029;width:12;height:36" coordorigin="14640,3029" coordsize="12,36" path="m14646,3029l14646,3065e" filled="f" stroked="t" strokeweight=".7pt" strokecolor="#000000">
                <v:path arrowok="t"/>
              </v:shape>
            </v:group>
            <v:group style="position:absolute;left:14640;top:3077;width:12;height:36" coordorigin="14640,3077" coordsize="12,36">
              <v:shape style="position:absolute;left:14640;top:3077;width:12;height:36" coordorigin="14640,3077" coordsize="12,36" path="m14646,3077l14646,3113e" filled="f" stroked="t" strokeweight=".7pt" strokecolor="#000000">
                <v:path arrowok="t"/>
              </v:shape>
            </v:group>
            <v:group style="position:absolute;left:14640;top:3125;width:12;height:36" coordorigin="14640,3125" coordsize="12,36">
              <v:shape style="position:absolute;left:14640;top:3125;width:12;height:36" coordorigin="14640,3125" coordsize="12,36" path="m14646,3125l14646,316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60.690002pt;width:1.3pt;height:16.9pt;mso-position-horizontal-relative:page;mso-position-vertical-relative:page;z-index:-21932" coordorigin="14633,3214" coordsize="26,338">
            <v:group style="position:absolute;left:14640;top:3221;width:12;height:36" coordorigin="14640,3221" coordsize="12,36">
              <v:shape style="position:absolute;left:14640;top:3221;width:12;height:36" coordorigin="14640,3221" coordsize="12,36" path="m14646,3221l14646,3257e" filled="f" stroked="t" strokeweight=".7pt" strokecolor="#000000">
                <v:path arrowok="t"/>
              </v:shape>
            </v:group>
            <v:group style="position:absolute;left:14640;top:3269;width:12;height:36" coordorigin="14640,3269" coordsize="12,36">
              <v:shape style="position:absolute;left:14640;top:3269;width:12;height:36" coordorigin="14640,3269" coordsize="12,36" path="m14646,3269l14646,3305e" filled="f" stroked="t" strokeweight=".7pt" strokecolor="#000000">
                <v:path arrowok="t"/>
              </v:shape>
            </v:group>
            <v:group style="position:absolute;left:14640;top:3317;width:12;height:36" coordorigin="14640,3317" coordsize="12,36">
              <v:shape style="position:absolute;left:14640;top:3317;width:12;height:36" coordorigin="14640,3317" coordsize="12,36" path="m14646,3317l14646,3353e" filled="f" stroked="t" strokeweight=".7pt" strokecolor="#000000">
                <v:path arrowok="t"/>
              </v:shape>
            </v:group>
            <v:group style="position:absolute;left:14640;top:3413;width:12;height:36" coordorigin="14640,3413" coordsize="12,36">
              <v:shape style="position:absolute;left:14640;top:3413;width:12;height:36" coordorigin="14640,3413" coordsize="12,36" path="m14646,3413l14646,3449e" filled="f" stroked="t" strokeweight=".7pt" strokecolor="#000000">
                <v:path arrowok="t"/>
              </v:shape>
            </v:group>
            <v:group style="position:absolute;left:14640;top:3461;width:12;height:36" coordorigin="14640,3461" coordsize="12,36">
              <v:shape style="position:absolute;left:14640;top:3461;width:12;height:36" coordorigin="14640,3461" coordsize="12,36" path="m14646,3461l14646,3497e" filled="f" stroked="t" strokeweight=".7pt" strokecolor="#000000">
                <v:path arrowok="t"/>
              </v:shape>
            </v:group>
            <v:group style="position:absolute;left:14640;top:3509;width:12;height:36" coordorigin="14640,3509" coordsize="12,36">
              <v:shape style="position:absolute;left:14640;top:3509;width:12;height:36" coordorigin="14640,3509" coordsize="12,36" path="m14646,3509l14646,354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79.889999pt;width:1.3pt;height:4.9pt;mso-position-horizontal-relative:page;mso-position-vertical-relative:page;z-index:-21931" coordorigin="14633,3598" coordsize="26,98">
            <v:group style="position:absolute;left:14640;top:3605;width:12;height:36" coordorigin="14640,3605" coordsize="12,36">
              <v:shape style="position:absolute;left:14640;top:3605;width:12;height:36" coordorigin="14640,3605" coordsize="12,36" path="m14646,3605l14646,3641e" filled="f" stroked="t" strokeweight=".7pt" strokecolor="#000000">
                <v:path arrowok="t"/>
              </v:shape>
            </v:group>
            <v:group style="position:absolute;left:14640;top:3653;width:12;height:36" coordorigin="14640,3653" coordsize="12,36">
              <v:shape style="position:absolute;left:14640;top:3653;width:12;height:36" coordorigin="14640,3653" coordsize="12,36" path="m14646,3653l14646,368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89.490005pt;width:1.3pt;height:4.9pt;mso-position-horizontal-relative:page;mso-position-vertical-relative:page;z-index:-21930" coordorigin="14633,3790" coordsize="26,98">
            <v:group style="position:absolute;left:14640;top:3797;width:12;height:36" coordorigin="14640,3797" coordsize="12,36">
              <v:shape style="position:absolute;left:14640;top:3797;width:12;height:36" coordorigin="14640,3797" coordsize="12,36" path="m14646,3797l14646,3833e" filled="f" stroked="t" strokeweight=".7pt" strokecolor="#000000">
                <v:path arrowok="t"/>
              </v:shape>
            </v:group>
            <v:group style="position:absolute;left:14640;top:3845;width:12;height:36" coordorigin="14640,3845" coordsize="12,36">
              <v:shape style="position:absolute;left:14640;top:3845;width:12;height:36" coordorigin="14640,3845" coordsize="12,36" path="m14646,3845l14646,388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199.089996pt;width:1.3pt;height:4.9pt;mso-position-horizontal-relative:page;mso-position-vertical-relative:page;z-index:-21929" coordorigin="14633,3982" coordsize="26,98">
            <v:group style="position:absolute;left:14640;top:3989;width:12;height:36" coordorigin="14640,3989" coordsize="12,36">
              <v:shape style="position:absolute;left:14640;top:3989;width:12;height:36" coordorigin="14640,3989" coordsize="12,36" path="m14646,3989l14646,4025e" filled="f" stroked="t" strokeweight=".7pt" strokecolor="#000000">
                <v:path arrowok="t"/>
              </v:shape>
            </v:group>
            <v:group style="position:absolute;left:14640;top:4037;width:12;height:36" coordorigin="14640,4037" coordsize="12,36">
              <v:shape style="position:absolute;left:14640;top:4037;width:12;height:36" coordorigin="14640,4037" coordsize="12,36" path="m14646,4037l14646,4073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08.690002pt;width:1.3pt;height:4.9pt;mso-position-horizontal-relative:page;mso-position-vertical-relative:page;z-index:-21928" coordorigin="14633,4174" coordsize="26,98">
            <v:group style="position:absolute;left:14640;top:4181;width:12;height:36" coordorigin="14640,4181" coordsize="12,36">
              <v:shape style="position:absolute;left:14640;top:4181;width:12;height:36" coordorigin="14640,4181" coordsize="12,36" path="m14646,4181l14646,4217e" filled="f" stroked="t" strokeweight=".7pt" strokecolor="#000000">
                <v:path arrowok="t"/>
              </v:shape>
            </v:group>
            <v:group style="position:absolute;left:14640;top:4229;width:12;height:36" coordorigin="14640,4229" coordsize="12,36">
              <v:shape style="position:absolute;left:14640;top:4229;width:12;height:36" coordorigin="14640,4229" coordsize="12,36" path="m14646,4229l14646,4265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18.289993pt;width:1.3pt;height:4.9pt;mso-position-horizontal-relative:page;mso-position-vertical-relative:page;z-index:-21927" coordorigin="14633,4366" coordsize="26,98">
            <v:group style="position:absolute;left:14640;top:4373;width:12;height:36" coordorigin="14640,4373" coordsize="12,36">
              <v:shape style="position:absolute;left:14640;top:4373;width:12;height:36" coordorigin="14640,4373" coordsize="12,36" path="m14646,4373l14646,4409e" filled="f" stroked="t" strokeweight=".7pt" strokecolor="#000000">
                <v:path arrowok="t"/>
              </v:shape>
            </v:group>
            <v:group style="position:absolute;left:14640;top:4421;width:12;height:36" coordorigin="14640,4421" coordsize="12,36">
              <v:shape style="position:absolute;left:14640;top:4421;width:12;height:36" coordorigin="14640,4421" coordsize="12,36" path="m14646,4421l14646,4457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27.889999pt;width:1.3pt;height:4.9pt;mso-position-horizontal-relative:page;mso-position-vertical-relative:page;z-index:-21926" coordorigin="14633,4558" coordsize="26,98">
            <v:group style="position:absolute;left:14640;top:4565;width:12;height:36" coordorigin="14640,4565" coordsize="12,36">
              <v:shape style="position:absolute;left:14640;top:4565;width:12;height:36" coordorigin="14640,4565" coordsize="12,36" path="m14646,4565l14646,4601e" filled="f" stroked="t" strokeweight=".7pt" strokecolor="#000000">
                <v:path arrowok="t"/>
              </v:shape>
            </v:group>
            <v:group style="position:absolute;left:14640;top:4613;width:12;height:36" coordorigin="14640,4613" coordsize="12,36">
              <v:shape style="position:absolute;left:14640;top:4613;width:12;height:36" coordorigin="14640,4613" coordsize="12,36" path="m14646,4613l14646,4649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1.650024pt;margin-top:235.089996pt;width:1.3pt;height:7.3pt;mso-position-horizontal-relative:page;mso-position-vertical-relative:page;z-index:-21925" coordorigin="14633,4702" coordsize="26,146">
            <v:group style="position:absolute;left:14640;top:4709;width:12;height:36" coordorigin="14640,4709" coordsize="12,36">
              <v:shape style="position:absolute;left:14640;top:4709;width:12;height:36" coordorigin="14640,4709" coordsize="12,36" path="m14646,4709l14646,4745e" filled="f" stroked="t" strokeweight=".7pt" strokecolor="#000000">
                <v:path arrowok="t"/>
              </v:shape>
            </v:group>
            <v:group style="position:absolute;left:14640;top:4757;width:12;height:36" coordorigin="14640,4757" coordsize="12,36">
              <v:shape style="position:absolute;left:14640;top:4757;width:12;height:36" coordorigin="14640,4757" coordsize="12,36" path="m14646,4757l14646,4793e" filled="f" stroked="t" strokeweight=".7pt" strokecolor="#000000">
                <v:path arrowok="t"/>
              </v:shape>
            </v:group>
            <v:group style="position:absolute;left:14640;top:4805;width:12;height:36" coordorigin="14640,4805" coordsize="12,36">
              <v:shape style="position:absolute;left:14640;top:4805;width:12;height:36" coordorigin="14640,4805" coordsize="12,36" path="m14646,4805l14646,4841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2.090027pt;margin-top:244.690002pt;width:201.1pt;height:11.26pt;mso-position-horizontal-relative:page;mso-position-vertical-relative:page;z-index:-21924" coordorigin="10642,4894" coordsize="4022,225">
            <v:group style="position:absolute;left:14640;top:4901;width:12;height:36" coordorigin="14640,4901" coordsize="12,36">
              <v:shape style="position:absolute;left:14640;top:4901;width:12;height:36" coordorigin="14640,4901" coordsize="12,36" path="m14646,4901l14646,4937e" filled="f" stroked="t" strokeweight=".7pt" strokecolor="#000000">
                <v:path arrowok="t"/>
              </v:shape>
            </v:group>
            <v:group style="position:absolute;left:14640;top:4949;width:12;height:36" coordorigin="14640,4949" coordsize="12,36">
              <v:shape style="position:absolute;left:14640;top:4949;width:12;height:36" coordorigin="14640,4949" coordsize="12,36" path="m14646,4949l14646,4985e" filled="f" stroked="t" strokeweight=".7pt" strokecolor="#000000">
                <v:path arrowok="t"/>
              </v:shape>
            </v:group>
            <v:group style="position:absolute;left:14640;top:4997;width:12;height:36" coordorigin="14640,4997" coordsize="12,36">
              <v:shape style="position:absolute;left:14640;top:4997;width:12;height:36" coordorigin="14640,4997" coordsize="12,36" path="m14646,4997l14646,5033e" filled="f" stroked="t" strokeweight=".7pt" strokecolor="#000000">
                <v:path arrowok="t"/>
              </v:shape>
            </v:group>
            <v:group style="position:absolute;left:14640;top:5045;width:12;height:36" coordorigin="14640,5045" coordsize="12,36">
              <v:shape style="position:absolute;left:14640;top:5045;width:12;height:36" coordorigin="14640,5045" coordsize="12,36" path="m14646,5045l14646,5081e" filled="f" stroked="t" strokeweight=".7pt" strokecolor="#000000">
                <v:path arrowok="t"/>
              </v:shape>
            </v:group>
            <v:group style="position:absolute;left:14640;top:5093;width:12;height:12" coordorigin="14640,5093" coordsize="12,12">
              <v:shape style="position:absolute;left:14640;top:5093;width:12;height:12" coordorigin="14640,5093" coordsize="12,12" path="m14646,5093l14646,5105e" filled="f" stroked="t" strokeweight=".7pt" strokecolor="#000000">
                <v:path arrowok="t"/>
              </v:shape>
            </v:group>
            <v:group style="position:absolute;left:10661;top:5088;width:36;height:12" coordorigin="10661,5088" coordsize="36,12">
              <v:shape style="position:absolute;left:10661;top:5088;width:36;height:12" coordorigin="10661,5088" coordsize="36,12" path="m10679,5088l10679,5100e" filled="f" stroked="t" strokeweight="1.9pt" strokecolor="#000000">
                <v:path arrowok="t"/>
              </v:shape>
            </v:group>
            <v:group style="position:absolute;left:10709;top:5088;width:36;height:12" coordorigin="10709,5088" coordsize="36,12">
              <v:shape style="position:absolute;left:10709;top:5088;width:36;height:12" coordorigin="10709,5088" coordsize="36,12" path="m10727,5088l10727,5100e" filled="f" stroked="t" strokeweight="1.9pt" strokecolor="#000000">
                <v:path arrowok="t"/>
              </v:shape>
            </v:group>
            <v:group style="position:absolute;left:10757;top:5088;width:36;height:12" coordorigin="10757,5088" coordsize="36,12">
              <v:shape style="position:absolute;left:10757;top:5088;width:36;height:12" coordorigin="10757,5088" coordsize="36,12" path="m10775,5088l10775,5100e" filled="f" stroked="t" strokeweight="1.9pt" strokecolor="#000000">
                <v:path arrowok="t"/>
              </v:shape>
            </v:group>
            <v:group style="position:absolute;left:10805;top:5088;width:36;height:12" coordorigin="10805,5088" coordsize="36,12">
              <v:shape style="position:absolute;left:10805;top:5088;width:36;height:12" coordorigin="10805,5088" coordsize="36,12" path="m10823,5088l10823,5100e" filled="f" stroked="t" strokeweight="1.9pt" strokecolor="#000000">
                <v:path arrowok="t"/>
              </v:shape>
            </v:group>
            <v:group style="position:absolute;left:10853;top:5088;width:36;height:12" coordorigin="10853,5088" coordsize="36,12">
              <v:shape style="position:absolute;left:10853;top:5088;width:36;height:12" coordorigin="10853,5088" coordsize="36,12" path="m10871,5088l10871,5100e" filled="f" stroked="t" strokeweight="1.9pt" strokecolor="#000000">
                <v:path arrowok="t"/>
              </v:shape>
            </v:group>
            <v:group style="position:absolute;left:10901;top:5088;width:36;height:12" coordorigin="10901,5088" coordsize="36,12">
              <v:shape style="position:absolute;left:10901;top:5088;width:36;height:12" coordorigin="10901,5088" coordsize="36,12" path="m10919,5088l10919,5100e" filled="f" stroked="t" strokeweight="1.9pt" strokecolor="#000000">
                <v:path arrowok="t"/>
              </v:shape>
            </v:group>
            <v:group style="position:absolute;left:10949;top:5088;width:36;height:12" coordorigin="10949,5088" coordsize="36,12">
              <v:shape style="position:absolute;left:10949;top:5088;width:36;height:12" coordorigin="10949,5088" coordsize="36,12" path="m10967,5088l10967,5100e" filled="f" stroked="t" strokeweight="1.9pt" strokecolor="#000000">
                <v:path arrowok="t"/>
              </v:shape>
            </v:group>
            <v:group style="position:absolute;left:10997;top:5088;width:36;height:12" coordorigin="10997,5088" coordsize="36,12">
              <v:shape style="position:absolute;left:10997;top:5088;width:36;height:12" coordorigin="10997,5088" coordsize="36,12" path="m11015,5088l11015,5100e" filled="f" stroked="t" strokeweight="1.9pt" strokecolor="#000000">
                <v:path arrowok="t"/>
              </v:shape>
            </v:group>
            <v:group style="position:absolute;left:11045;top:5088;width:36;height:12" coordorigin="11045,5088" coordsize="36,12">
              <v:shape style="position:absolute;left:11045;top:5088;width:36;height:12" coordorigin="11045,5088" coordsize="36,12" path="m11063,5088l11063,5100e" filled="f" stroked="t" strokeweight="1.9pt" strokecolor="#000000">
                <v:path arrowok="t"/>
              </v:shape>
            </v:group>
            <v:group style="position:absolute;left:11093;top:5088;width:36;height:12" coordorigin="11093,5088" coordsize="36,12">
              <v:shape style="position:absolute;left:11093;top:5088;width:36;height:12" coordorigin="11093,5088" coordsize="36,12" path="m11111,5088l11111,5100e" filled="f" stroked="t" strokeweight="1.9pt" strokecolor="#000000">
                <v:path arrowok="t"/>
              </v:shape>
            </v:group>
            <v:group style="position:absolute;left:11141;top:5088;width:36;height:12" coordorigin="11141,5088" coordsize="36,12">
              <v:shape style="position:absolute;left:11141;top:5088;width:36;height:12" coordorigin="11141,5088" coordsize="36,12" path="m11159,5088l11159,5100e" filled="f" stroked="t" strokeweight="1.9pt" strokecolor="#000000">
                <v:path arrowok="t"/>
              </v:shape>
            </v:group>
            <v:group style="position:absolute;left:11189;top:5088;width:36;height:12" coordorigin="11189,5088" coordsize="36,12">
              <v:shape style="position:absolute;left:11189;top:5088;width:36;height:12" coordorigin="11189,5088" coordsize="36,12" path="m11207,5088l11207,5100e" filled="f" stroked="t" strokeweight="1.9pt" strokecolor="#000000">
                <v:path arrowok="t"/>
              </v:shape>
            </v:group>
            <v:group style="position:absolute;left:11237;top:5088;width:36;height:12" coordorigin="11237,5088" coordsize="36,12">
              <v:shape style="position:absolute;left:11237;top:5088;width:36;height:12" coordorigin="11237,5088" coordsize="36,12" path="m11255,5088l11255,5100e" filled="f" stroked="t" strokeweight="1.9pt" strokecolor="#000000">
                <v:path arrowok="t"/>
              </v:shape>
            </v:group>
            <v:group style="position:absolute;left:11285;top:5088;width:36;height:12" coordorigin="11285,5088" coordsize="36,12">
              <v:shape style="position:absolute;left:11285;top:5088;width:36;height:12" coordorigin="11285,5088" coordsize="36,12" path="m11303,5088l11303,5100e" filled="f" stroked="t" strokeweight="1.9pt" strokecolor="#000000">
                <v:path arrowok="t"/>
              </v:shape>
            </v:group>
            <v:group style="position:absolute;left:11333;top:5088;width:36;height:12" coordorigin="11333,5088" coordsize="36,12">
              <v:shape style="position:absolute;left:11333;top:5088;width:36;height:12" coordorigin="11333,5088" coordsize="36,12" path="m11351,5088l11351,5100e" filled="f" stroked="t" strokeweight="1.9pt" strokecolor="#000000">
                <v:path arrowok="t"/>
              </v:shape>
            </v:group>
            <v:group style="position:absolute;left:11381;top:5088;width:36;height:12" coordorigin="11381,5088" coordsize="36,12">
              <v:shape style="position:absolute;left:11381;top:5088;width:36;height:12" coordorigin="11381,5088" coordsize="36,12" path="m11399,5088l11399,5100e" filled="f" stroked="t" strokeweight="1.9pt" strokecolor="#000000">
                <v:path arrowok="t"/>
              </v:shape>
            </v:group>
            <v:group style="position:absolute;left:11429;top:5088;width:36;height:12" coordorigin="11429,5088" coordsize="36,12">
              <v:shape style="position:absolute;left:11429;top:5088;width:36;height:12" coordorigin="11429,5088" coordsize="36,12" path="m11447,5088l11447,5100e" filled="f" stroked="t" strokeweight="1.9pt" strokecolor="#000000">
                <v:path arrowok="t"/>
              </v:shape>
            </v:group>
            <v:group style="position:absolute;left:11477;top:5088;width:36;height:12" coordorigin="11477,5088" coordsize="36,12">
              <v:shape style="position:absolute;left:11477;top:5088;width:36;height:12" coordorigin="11477,5088" coordsize="36,12" path="m11495,5088l11495,5100e" filled="f" stroked="t" strokeweight="1.9pt" strokecolor="#000000">
                <v:path arrowok="t"/>
              </v:shape>
            </v:group>
            <v:group style="position:absolute;left:11525;top:5088;width:36;height:12" coordorigin="11525,5088" coordsize="36,12">
              <v:shape style="position:absolute;left:11525;top:5088;width:36;height:12" coordorigin="11525,5088" coordsize="36,12" path="m11543,5088l11543,5100e" filled="f" stroked="t" strokeweight="1.9pt" strokecolor="#000000">
                <v:path arrowok="t"/>
              </v:shape>
            </v:group>
            <v:group style="position:absolute;left:11573;top:5088;width:36;height:12" coordorigin="11573,5088" coordsize="36,12">
              <v:shape style="position:absolute;left:11573;top:5088;width:36;height:12" coordorigin="11573,5088" coordsize="36,12" path="m11591,5088l11591,5100e" filled="f" stroked="t" strokeweight="1.9pt" strokecolor="#000000">
                <v:path arrowok="t"/>
              </v:shape>
            </v:group>
            <v:group style="position:absolute;left:11621;top:5088;width:36;height:12" coordorigin="11621,5088" coordsize="36,12">
              <v:shape style="position:absolute;left:11621;top:5088;width:36;height:12" coordorigin="11621,5088" coordsize="36,12" path="m11639,5088l11639,5100e" filled="f" stroked="t" strokeweight="1.9pt" strokecolor="#000000">
                <v:path arrowok="t"/>
              </v:shape>
            </v:group>
            <v:group style="position:absolute;left:11669;top:5088;width:36;height:12" coordorigin="11669,5088" coordsize="36,12">
              <v:shape style="position:absolute;left:11669;top:5088;width:36;height:12" coordorigin="11669,5088" coordsize="36,12" path="m11687,5088l11687,5100e" filled="f" stroked="t" strokeweight="1.9pt" strokecolor="#000000">
                <v:path arrowok="t"/>
              </v:shape>
            </v:group>
            <v:group style="position:absolute;left:11717;top:5088;width:36;height:12" coordorigin="11717,5088" coordsize="36,12">
              <v:shape style="position:absolute;left:11717;top:5088;width:36;height:12" coordorigin="11717,5088" coordsize="36,12" path="m11735,5088l11735,5100e" filled="f" stroked="t" strokeweight="1.9pt" strokecolor="#000000">
                <v:path arrowok="t"/>
              </v:shape>
            </v:group>
            <v:group style="position:absolute;left:11765;top:5088;width:36;height:12" coordorigin="11765,5088" coordsize="36,12">
              <v:shape style="position:absolute;left:11765;top:5088;width:36;height:12" coordorigin="11765,5088" coordsize="36,12" path="m11783,5088l11783,5100e" filled="f" stroked="t" strokeweight="1.9pt" strokecolor="#000000">
                <v:path arrowok="t"/>
              </v:shape>
            </v:group>
            <v:group style="position:absolute;left:11813;top:5088;width:36;height:12" coordorigin="11813,5088" coordsize="36,12">
              <v:shape style="position:absolute;left:11813;top:5088;width:36;height:12" coordorigin="11813,5088" coordsize="36,12" path="m11831,5088l11831,5100e" filled="f" stroked="t" strokeweight="1.9pt" strokecolor="#000000">
                <v:path arrowok="t"/>
              </v:shape>
            </v:group>
            <v:group style="position:absolute;left:11861;top:5088;width:36;height:12" coordorigin="11861,5088" coordsize="36,12">
              <v:shape style="position:absolute;left:11861;top:5088;width:36;height:12" coordorigin="11861,5088" coordsize="36,12" path="m11879,5088l11879,5100e" filled="f" stroked="t" strokeweight="1.9pt" strokecolor="#000000">
                <v:path arrowok="t"/>
              </v:shape>
            </v:group>
            <v:group style="position:absolute;left:11909;top:5088;width:36;height:12" coordorigin="11909,5088" coordsize="36,12">
              <v:shape style="position:absolute;left:11909;top:5088;width:36;height:12" coordorigin="11909,5088" coordsize="36,12" path="m11927,5088l11927,5100e" filled="f" stroked="t" strokeweight="1.9pt" strokecolor="#000000">
                <v:path arrowok="t"/>
              </v:shape>
            </v:group>
            <v:group style="position:absolute;left:11957;top:5088;width:36;height:12" coordorigin="11957,5088" coordsize="36,12">
              <v:shape style="position:absolute;left:11957;top:5088;width:36;height:12" coordorigin="11957,5088" coordsize="36,12" path="m11975,5088l11975,5100e" filled="f" stroked="t" strokeweight="1.9pt" strokecolor="#000000">
                <v:path arrowok="t"/>
              </v:shape>
            </v:group>
            <v:group style="position:absolute;left:12005;top:5088;width:36;height:12" coordorigin="12005,5088" coordsize="36,12">
              <v:shape style="position:absolute;left:12005;top:5088;width:36;height:12" coordorigin="12005,5088" coordsize="36,12" path="m12023,5088l12023,5100e" filled="f" stroked="t" strokeweight="1.9pt" strokecolor="#000000">
                <v:path arrowok="t"/>
              </v:shape>
            </v:group>
            <v:group style="position:absolute;left:12053;top:5088;width:36;height:12" coordorigin="12053,5088" coordsize="36,12">
              <v:shape style="position:absolute;left:12053;top:5088;width:36;height:12" coordorigin="12053,5088" coordsize="36,12" path="m12071,5088l12071,5100e" filled="f" stroked="t" strokeweight="1.9pt" strokecolor="#000000">
                <v:path arrowok="t"/>
              </v:shape>
            </v:group>
            <v:group style="position:absolute;left:12101;top:5088;width:36;height:12" coordorigin="12101,5088" coordsize="36,12">
              <v:shape style="position:absolute;left:12101;top:5088;width:36;height:12" coordorigin="12101,5088" coordsize="36,12" path="m12119,5088l12119,5100e" filled="f" stroked="t" strokeweight="1.9pt" strokecolor="#000000">
                <v:path arrowok="t"/>
              </v:shape>
            </v:group>
            <v:group style="position:absolute;left:12149;top:5088;width:36;height:12" coordorigin="12149,5088" coordsize="36,12">
              <v:shape style="position:absolute;left:12149;top:5088;width:36;height:12" coordorigin="12149,5088" coordsize="36,12" path="m12167,5088l12167,5100e" filled="f" stroked="t" strokeweight="1.9pt" strokecolor="#000000">
                <v:path arrowok="t"/>
              </v:shape>
            </v:group>
            <v:group style="position:absolute;left:12197;top:5088;width:36;height:12" coordorigin="12197,5088" coordsize="36,12">
              <v:shape style="position:absolute;left:12197;top:5088;width:36;height:12" coordorigin="12197,5088" coordsize="36,12" path="m12215,5088l12215,5100e" filled="f" stroked="t" strokeweight="1.9pt" strokecolor="#000000">
                <v:path arrowok="t"/>
              </v:shape>
            </v:group>
            <v:group style="position:absolute;left:12245;top:5088;width:36;height:12" coordorigin="12245,5088" coordsize="36,12">
              <v:shape style="position:absolute;left:12245;top:5088;width:36;height:12" coordorigin="12245,5088" coordsize="36,12" path="m12263,5088l12263,5100e" filled="f" stroked="t" strokeweight="1.9pt" strokecolor="#000000">
                <v:path arrowok="t"/>
              </v:shape>
            </v:group>
            <v:group style="position:absolute;left:12293;top:5088;width:36;height:12" coordorigin="12293,5088" coordsize="36,12">
              <v:shape style="position:absolute;left:12293;top:5088;width:36;height:12" coordorigin="12293,5088" coordsize="36,12" path="m12311,5088l12311,5100e" filled="f" stroked="t" strokeweight="1.9pt" strokecolor="#000000">
                <v:path arrowok="t"/>
              </v:shape>
            </v:group>
            <v:group style="position:absolute;left:12341;top:5088;width:36;height:12" coordorigin="12341,5088" coordsize="36,12">
              <v:shape style="position:absolute;left:12341;top:5088;width:36;height:12" coordorigin="12341,5088" coordsize="36,12" path="m12359,5088l12359,5100e" filled="f" stroked="t" strokeweight="1.9pt" strokecolor="#000000">
                <v:path arrowok="t"/>
              </v:shape>
            </v:group>
            <v:group style="position:absolute;left:12389;top:5088;width:36;height:12" coordorigin="12389,5088" coordsize="36,12">
              <v:shape style="position:absolute;left:12389;top:5088;width:36;height:12" coordorigin="12389,5088" coordsize="36,12" path="m12407,5088l12407,5100e" filled="f" stroked="t" strokeweight="1.9pt" strokecolor="#000000">
                <v:path arrowok="t"/>
              </v:shape>
            </v:group>
            <v:group style="position:absolute;left:12437;top:5088;width:36;height:12" coordorigin="12437,5088" coordsize="36,12">
              <v:shape style="position:absolute;left:12437;top:5088;width:36;height:12" coordorigin="12437,5088" coordsize="36,12" path="m12455,5088l12455,5100e" filled="f" stroked="t" strokeweight="1.9pt" strokecolor="#000000">
                <v:path arrowok="t"/>
              </v:shape>
            </v:group>
            <v:group style="position:absolute;left:12485;top:5088;width:36;height:12" coordorigin="12485,5088" coordsize="36,12">
              <v:shape style="position:absolute;left:12485;top:5088;width:36;height:12" coordorigin="12485,5088" coordsize="36,12" path="m12503,5088l12503,5100e" filled="f" stroked="t" strokeweight="1.9pt" strokecolor="#000000">
                <v:path arrowok="t"/>
              </v:shape>
            </v:group>
            <v:group style="position:absolute;left:12533;top:5088;width:36;height:12" coordorigin="12533,5088" coordsize="36,12">
              <v:shape style="position:absolute;left:12533;top:5088;width:36;height:12" coordorigin="12533,5088" coordsize="36,12" path="m12551,5088l12551,5100e" filled="f" stroked="t" strokeweight="1.9pt" strokecolor="#000000">
                <v:path arrowok="t"/>
              </v:shape>
            </v:group>
            <v:group style="position:absolute;left:12581;top:5088;width:36;height:12" coordorigin="12581,5088" coordsize="36,12">
              <v:shape style="position:absolute;left:12581;top:5088;width:36;height:12" coordorigin="12581,5088" coordsize="36,12" path="m12599,5088l12599,5100e" filled="f" stroked="t" strokeweight="1.9pt" strokecolor="#000000">
                <v:path arrowok="t"/>
              </v:shape>
            </v:group>
            <v:group style="position:absolute;left:12629;top:5088;width:36;height:12" coordorigin="12629,5088" coordsize="36,12">
              <v:shape style="position:absolute;left:12629;top:5088;width:36;height:12" coordorigin="12629,5088" coordsize="36,12" path="m12647,5088l12647,5100e" filled="f" stroked="t" strokeweight="1.9pt" strokecolor="#000000">
                <v:path arrowok="t"/>
              </v:shape>
            </v:group>
            <v:group style="position:absolute;left:12677;top:5088;width:36;height:12" coordorigin="12677,5088" coordsize="36,12">
              <v:shape style="position:absolute;left:12677;top:5088;width:36;height:12" coordorigin="12677,5088" coordsize="36,12" path="m12695,5088l12695,5100e" filled="f" stroked="t" strokeweight="1.9pt" strokecolor="#000000">
                <v:path arrowok="t"/>
              </v:shape>
            </v:group>
            <v:group style="position:absolute;left:12725;top:5088;width:36;height:12" coordorigin="12725,5088" coordsize="36,12">
              <v:shape style="position:absolute;left:12725;top:5088;width:36;height:12" coordorigin="12725,5088" coordsize="36,12" path="m12743,5088l12743,5100e" filled="f" stroked="t" strokeweight="1.9pt" strokecolor="#000000">
                <v:path arrowok="t"/>
              </v:shape>
            </v:group>
            <v:group style="position:absolute;left:12773;top:5088;width:36;height:12" coordorigin="12773,5088" coordsize="36,12">
              <v:shape style="position:absolute;left:12773;top:5088;width:36;height:12" coordorigin="12773,5088" coordsize="36,12" path="m12791,5088l12791,5100e" filled="f" stroked="t" strokeweight="1.9pt" strokecolor="#000000">
                <v:path arrowok="t"/>
              </v:shape>
            </v:group>
            <v:group style="position:absolute;left:12821;top:5088;width:36;height:12" coordorigin="12821,5088" coordsize="36,12">
              <v:shape style="position:absolute;left:12821;top:5088;width:36;height:12" coordorigin="12821,5088" coordsize="36,12" path="m12839,5088l12839,5100e" filled="f" stroked="t" strokeweight="1.9pt" strokecolor="#000000">
                <v:path arrowok="t"/>
              </v:shape>
            </v:group>
            <v:group style="position:absolute;left:12869;top:5088;width:36;height:12" coordorigin="12869,5088" coordsize="36,12">
              <v:shape style="position:absolute;left:12869;top:5088;width:36;height:12" coordorigin="12869,5088" coordsize="36,12" path="m12887,5088l12887,5100e" filled="f" stroked="t" strokeweight="1.9pt" strokecolor="#000000">
                <v:path arrowok="t"/>
              </v:shape>
            </v:group>
            <v:group style="position:absolute;left:12917;top:5088;width:36;height:12" coordorigin="12917,5088" coordsize="36,12">
              <v:shape style="position:absolute;left:12917;top:5088;width:36;height:12" coordorigin="12917,5088" coordsize="36,12" path="m12935,5088l12935,5100e" filled="f" stroked="t" strokeweight="1.9pt" strokecolor="#000000">
                <v:path arrowok="t"/>
              </v:shape>
            </v:group>
            <v:group style="position:absolute;left:12965;top:5088;width:36;height:12" coordorigin="12965,5088" coordsize="36,12">
              <v:shape style="position:absolute;left:12965;top:5088;width:36;height:12" coordorigin="12965,5088" coordsize="36,12" path="m12983,5088l12983,5100e" filled="f" stroked="t" strokeweight="1.9pt" strokecolor="#000000">
                <v:path arrowok="t"/>
              </v:shape>
            </v:group>
            <v:group style="position:absolute;left:13013;top:5088;width:36;height:12" coordorigin="13013,5088" coordsize="36,12">
              <v:shape style="position:absolute;left:13013;top:5088;width:36;height:12" coordorigin="13013,5088" coordsize="36,12" path="m13031,5088l13031,5100e" filled="f" stroked="t" strokeweight="1.9pt" strokecolor="#000000">
                <v:path arrowok="t"/>
              </v:shape>
            </v:group>
            <v:group style="position:absolute;left:13061;top:5088;width:36;height:12" coordorigin="13061,5088" coordsize="36,12">
              <v:shape style="position:absolute;left:13061;top:5088;width:36;height:12" coordorigin="13061,5088" coordsize="36,12" path="m13079,5088l13079,5100e" filled="f" stroked="t" strokeweight="1.9pt" strokecolor="#000000">
                <v:path arrowok="t"/>
              </v:shape>
            </v:group>
            <v:group style="position:absolute;left:13109;top:5088;width:36;height:12" coordorigin="13109,5088" coordsize="36,12">
              <v:shape style="position:absolute;left:13109;top:5088;width:36;height:12" coordorigin="13109,5088" coordsize="36,12" path="m13127,5088l13127,5100e" filled="f" stroked="t" strokeweight="1.9pt" strokecolor="#000000">
                <v:path arrowok="t"/>
              </v:shape>
            </v:group>
            <v:group style="position:absolute;left:13157;top:5088;width:36;height:12" coordorigin="13157,5088" coordsize="36,12">
              <v:shape style="position:absolute;left:13157;top:5088;width:36;height:12" coordorigin="13157,5088" coordsize="36,12" path="m13175,5088l13175,5100e" filled="f" stroked="t" strokeweight="1.9pt" strokecolor="#000000">
                <v:path arrowok="t"/>
              </v:shape>
            </v:group>
            <v:group style="position:absolute;left:13205;top:5088;width:36;height:12" coordorigin="13205,5088" coordsize="36,12">
              <v:shape style="position:absolute;left:13205;top:5088;width:36;height:12" coordorigin="13205,5088" coordsize="36,12" path="m13223,5088l13223,5100e" filled="f" stroked="t" strokeweight="1.9pt" strokecolor="#000000">
                <v:path arrowok="t"/>
              </v:shape>
            </v:group>
            <v:group style="position:absolute;left:13253;top:5088;width:36;height:12" coordorigin="13253,5088" coordsize="36,12">
              <v:shape style="position:absolute;left:13253;top:5088;width:36;height:12" coordorigin="13253,5088" coordsize="36,12" path="m13271,5088l13271,5100e" filled="f" stroked="t" strokeweight="1.9pt" strokecolor="#000000">
                <v:path arrowok="t"/>
              </v:shape>
            </v:group>
            <v:group style="position:absolute;left:13301;top:5088;width:36;height:12" coordorigin="13301,5088" coordsize="36,12">
              <v:shape style="position:absolute;left:13301;top:5088;width:36;height:12" coordorigin="13301,5088" coordsize="36,12" path="m13319,5088l13319,5100e" filled="f" stroked="t" strokeweight="1.9pt" strokecolor="#000000">
                <v:path arrowok="t"/>
              </v:shape>
            </v:group>
            <v:group style="position:absolute;left:13349;top:5088;width:36;height:12" coordorigin="13349,5088" coordsize="36,12">
              <v:shape style="position:absolute;left:13349;top:5088;width:36;height:12" coordorigin="13349,5088" coordsize="36,12" path="m13367,5088l13367,5100e" filled="f" stroked="t" strokeweight="1.9pt" strokecolor="#000000">
                <v:path arrowok="t"/>
              </v:shape>
            </v:group>
            <v:group style="position:absolute;left:13397;top:5088;width:36;height:12" coordorigin="13397,5088" coordsize="36,12">
              <v:shape style="position:absolute;left:13397;top:5088;width:36;height:12" coordorigin="13397,5088" coordsize="36,12" path="m13415,5088l13415,5100e" filled="f" stroked="t" strokeweight="1.9pt" strokecolor="#000000">
                <v:path arrowok="t"/>
              </v:shape>
            </v:group>
            <v:group style="position:absolute;left:13445;top:5088;width:36;height:12" coordorigin="13445,5088" coordsize="36,12">
              <v:shape style="position:absolute;left:13445;top:5088;width:36;height:12" coordorigin="13445,5088" coordsize="36,12" path="m13463,5088l13463,5100e" filled="f" stroked="t" strokeweight="1.9pt" strokecolor="#000000">
                <v:path arrowok="t"/>
              </v:shape>
            </v:group>
            <v:group style="position:absolute;left:13493;top:5088;width:36;height:12" coordorigin="13493,5088" coordsize="36,12">
              <v:shape style="position:absolute;left:13493;top:5088;width:36;height:12" coordorigin="13493,5088" coordsize="36,12" path="m13511,5088l13511,5100e" filled="f" stroked="t" strokeweight="1.9pt" strokecolor="#000000">
                <v:path arrowok="t"/>
              </v:shape>
            </v:group>
            <v:group style="position:absolute;left:13541;top:5088;width:36;height:12" coordorigin="13541,5088" coordsize="36,12">
              <v:shape style="position:absolute;left:13541;top:5088;width:36;height:12" coordorigin="13541,5088" coordsize="36,12" path="m13559,5088l13559,5100e" filled="f" stroked="t" strokeweight="1.9pt" strokecolor="#000000">
                <v:path arrowok="t"/>
              </v:shape>
            </v:group>
            <v:group style="position:absolute;left:13589;top:5088;width:36;height:12" coordorigin="13589,5088" coordsize="36,12">
              <v:shape style="position:absolute;left:13589;top:5088;width:36;height:12" coordorigin="13589,5088" coordsize="36,12" path="m13607,5088l13607,5100e" filled="f" stroked="t" strokeweight="1.9pt" strokecolor="#000000">
                <v:path arrowok="t"/>
              </v:shape>
            </v:group>
            <v:group style="position:absolute;left:13637;top:5088;width:36;height:12" coordorigin="13637,5088" coordsize="36,12">
              <v:shape style="position:absolute;left:13637;top:5088;width:36;height:12" coordorigin="13637,5088" coordsize="36,12" path="m13655,5088l13655,5100e" filled="f" stroked="t" strokeweight="1.9pt" strokecolor="#000000">
                <v:path arrowok="t"/>
              </v:shape>
            </v:group>
            <v:group style="position:absolute;left:13685;top:5088;width:36;height:12" coordorigin="13685,5088" coordsize="36,12">
              <v:shape style="position:absolute;left:13685;top:5088;width:36;height:12" coordorigin="13685,5088" coordsize="36,12" path="m13703,5088l13703,5100e" filled="f" stroked="t" strokeweight="1.9pt" strokecolor="#000000">
                <v:path arrowok="t"/>
              </v:shape>
            </v:group>
            <v:group style="position:absolute;left:13733;top:5088;width:36;height:12" coordorigin="13733,5088" coordsize="36,12">
              <v:shape style="position:absolute;left:13733;top:5088;width:36;height:12" coordorigin="13733,5088" coordsize="36,12" path="m13751,5088l13751,5100e" filled="f" stroked="t" strokeweight="1.9pt" strokecolor="#000000">
                <v:path arrowok="t"/>
              </v:shape>
            </v:group>
            <v:group style="position:absolute;left:13781;top:5088;width:36;height:12" coordorigin="13781,5088" coordsize="36,12">
              <v:shape style="position:absolute;left:13781;top:5088;width:36;height:12" coordorigin="13781,5088" coordsize="36,12" path="m13799,5088l13799,5100e" filled="f" stroked="t" strokeweight="1.9pt" strokecolor="#000000">
                <v:path arrowok="t"/>
              </v:shape>
            </v:group>
            <v:group style="position:absolute;left:13829;top:5088;width:36;height:12" coordorigin="13829,5088" coordsize="36,12">
              <v:shape style="position:absolute;left:13829;top:5088;width:36;height:12" coordorigin="13829,5088" coordsize="36,12" path="m13847,5088l13847,5100e" filled="f" stroked="t" strokeweight="1.9pt" strokecolor="#000000">
                <v:path arrowok="t"/>
              </v:shape>
            </v:group>
            <v:group style="position:absolute;left:13877;top:5088;width:36;height:12" coordorigin="13877,5088" coordsize="36,12">
              <v:shape style="position:absolute;left:13877;top:5088;width:36;height:12" coordorigin="13877,5088" coordsize="36,12" path="m13895,5088l13895,5100e" filled="f" stroked="t" strokeweight="1.9pt" strokecolor="#000000">
                <v:path arrowok="t"/>
              </v:shape>
            </v:group>
            <v:group style="position:absolute;left:13925;top:5088;width:36;height:12" coordorigin="13925,5088" coordsize="36,12">
              <v:shape style="position:absolute;left:13925;top:5088;width:36;height:12" coordorigin="13925,5088" coordsize="36,12" path="m13943,5088l13943,5100e" filled="f" stroked="t" strokeweight="1.9pt" strokecolor="#000000">
                <v:path arrowok="t"/>
              </v:shape>
            </v:group>
            <v:group style="position:absolute;left:13973;top:5088;width:36;height:12" coordorigin="13973,5088" coordsize="36,12">
              <v:shape style="position:absolute;left:13973;top:5088;width:36;height:12" coordorigin="13973,5088" coordsize="36,12" path="m13991,5088l13991,5100e" filled="f" stroked="t" strokeweight="1.9pt" strokecolor="#000000">
                <v:path arrowok="t"/>
              </v:shape>
            </v:group>
            <v:group style="position:absolute;left:14021;top:5088;width:36;height:12" coordorigin="14021,5088" coordsize="36,12">
              <v:shape style="position:absolute;left:14021;top:5088;width:36;height:12" coordorigin="14021,5088" coordsize="36,12" path="m14039,5088l14039,5100e" filled="f" stroked="t" strokeweight="1.9pt" strokecolor="#000000">
                <v:path arrowok="t"/>
              </v:shape>
            </v:group>
            <v:group style="position:absolute;left:14069;top:5088;width:36;height:12" coordorigin="14069,5088" coordsize="36,12">
              <v:shape style="position:absolute;left:14069;top:5088;width:36;height:12" coordorigin="14069,5088" coordsize="36,12" path="m14087,5088l14087,5100e" filled="f" stroked="t" strokeweight="1.9pt" strokecolor="#000000">
                <v:path arrowok="t"/>
              </v:shape>
            </v:group>
            <v:group style="position:absolute;left:14117;top:5088;width:36;height:12" coordorigin="14117,5088" coordsize="36,12">
              <v:shape style="position:absolute;left:14117;top:5088;width:36;height:12" coordorigin="14117,5088" coordsize="36,12" path="m14135,5088l14135,5100e" filled="f" stroked="t" strokeweight="1.9pt" strokecolor="#000000">
                <v:path arrowok="t"/>
              </v:shape>
            </v:group>
            <v:group style="position:absolute;left:14165;top:5088;width:36;height:12" coordorigin="14165,5088" coordsize="36,12">
              <v:shape style="position:absolute;left:14165;top:5088;width:36;height:12" coordorigin="14165,5088" coordsize="36,12" path="m14183,5088l14183,5100e" filled="f" stroked="t" strokeweight="1.9pt" strokecolor="#000000">
                <v:path arrowok="t"/>
              </v:shape>
            </v:group>
            <v:group style="position:absolute;left:14213;top:5088;width:36;height:12" coordorigin="14213,5088" coordsize="36,12">
              <v:shape style="position:absolute;left:14213;top:5088;width:36;height:12" coordorigin="14213,5088" coordsize="36,12" path="m14231,5088l14231,5100e" filled="f" stroked="t" strokeweight="1.9pt" strokecolor="#000000">
                <v:path arrowok="t"/>
              </v:shape>
            </v:group>
            <v:group style="position:absolute;left:14261;top:5088;width:36;height:12" coordorigin="14261,5088" coordsize="36,12">
              <v:shape style="position:absolute;left:14261;top:5088;width:36;height:12" coordorigin="14261,5088" coordsize="36,12" path="m14279,5088l14279,5100e" filled="f" stroked="t" strokeweight="1.9pt" strokecolor="#000000">
                <v:path arrowok="t"/>
              </v:shape>
            </v:group>
            <v:group style="position:absolute;left:14309;top:5088;width:36;height:12" coordorigin="14309,5088" coordsize="36,12">
              <v:shape style="position:absolute;left:14309;top:5088;width:36;height:12" coordorigin="14309,5088" coordsize="36,12" path="m14327,5088l14327,5100e" filled="f" stroked="t" strokeweight="1.9pt" strokecolor="#000000">
                <v:path arrowok="t"/>
              </v:shape>
            </v:group>
            <v:group style="position:absolute;left:14357;top:5088;width:36;height:12" coordorigin="14357,5088" coordsize="36,12">
              <v:shape style="position:absolute;left:14357;top:5088;width:36;height:12" coordorigin="14357,5088" coordsize="36,12" path="m14375,5088l14375,5100e" filled="f" stroked="t" strokeweight="1.9pt" strokecolor="#000000">
                <v:path arrowok="t"/>
              </v:shape>
            </v:group>
            <v:group style="position:absolute;left:14405;top:5088;width:36;height:12" coordorigin="14405,5088" coordsize="36,12">
              <v:shape style="position:absolute;left:14405;top:5088;width:36;height:12" coordorigin="14405,5088" coordsize="36,12" path="m14423,5088l14423,5100e" filled="f" stroked="t" strokeweight="1.9pt" strokecolor="#000000">
                <v:path arrowok="t"/>
              </v:shape>
            </v:group>
            <v:group style="position:absolute;left:14453;top:5088;width:36;height:12" coordorigin="14453,5088" coordsize="36,12">
              <v:shape style="position:absolute;left:14453;top:5088;width:36;height:12" coordorigin="14453,5088" coordsize="36,12" path="m14471,5088l14471,5100e" filled="f" stroked="t" strokeweight="1.9pt" strokecolor="#000000">
                <v:path arrowok="t"/>
              </v:shape>
            </v:group>
            <v:group style="position:absolute;left:14501;top:5088;width:36;height:12" coordorigin="14501,5088" coordsize="36,12">
              <v:shape style="position:absolute;left:14501;top:5088;width:36;height:12" coordorigin="14501,5088" coordsize="36,12" path="m14519,5088l14519,5100e" filled="f" stroked="t" strokeweight="1.9pt" strokecolor="#000000">
                <v:path arrowok="t"/>
              </v:shape>
            </v:group>
            <v:group style="position:absolute;left:14549;top:5088;width:36;height:12" coordorigin="14549,5088" coordsize="36,12">
              <v:shape style="position:absolute;left:14549;top:5088;width:36;height:12" coordorigin="14549,5088" coordsize="36,12" path="m14567,5088l14567,5100e" filled="f" stroked="t" strokeweight="1.9pt" strokecolor="#000000">
                <v:path arrowok="t"/>
              </v:shape>
            </v:group>
            <v:group style="position:absolute;left:14597;top:5088;width:36;height:12" coordorigin="14597,5088" coordsize="36,12">
              <v:shape style="position:absolute;left:14597;top:5088;width:36;height:12" coordorigin="14597,5088" coordsize="36,12" path="m14615,5088l14615,5100e" filled="f" stroked="t" strokeweight="1.9pt" strokecolor="#000000">
                <v:path arrowok="t"/>
              </v:shape>
            </v:group>
            <v:group style="position:absolute;left:14645;top:5088;width:12;height:12" coordorigin="14645,5088" coordsize="12,12">
              <v:shape style="position:absolute;left:14645;top:5088;width:12;height:12" coordorigin="14645,5088" coordsize="12,12" path="m14651,5088l14651,5100e" filled="f" stroked="t" strokeweight=".7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369995pt;margin-top:102.25pt;width:202.17pt;height:153.29pt;mso-position-horizontal-relative:page;mso-position-vertical-relative:page;z-index:-2192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8" w:hRule="exact"/>
                    </w:trPr>
                    <w:tc>
                      <w:tcPr>
                        <w:tcW w:w="4007" w:type="dxa"/>
                        <w:gridSpan w:val="4"/>
                        <w:tcBorders>
                          <w:top w:val="single" w:sz="5.6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FFFF9A"/>
                      </w:tcPr>
                      <w:p>
                        <w:pPr>
                          <w:spacing w:before="11" w:after="0" w:line="240" w:lineRule="auto"/>
                          <w:ind w:left="128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  <w:b/>
                            <w:bCs/>
                          </w:rPr>
                          <w:t>Percepciones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2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Anuales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85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Previsión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92" w:right="16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48" w:right="227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86" w:right="6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Vacacional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single" w:sz="5.6" w:space="0" w:color="000000"/>
                        </w:tcBorders>
                        <w:shd w:val="clear" w:color="auto" w:fill="339A33"/>
                      </w:tcPr>
                      <w:p>
                        <w:pPr>
                          <w:spacing w:before="9" w:after="0" w:line="240" w:lineRule="auto"/>
                          <w:ind w:left="280" w:right="255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Ajuste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left="137" w:right="116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Calendario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single" w:sz="10.4" w:space="0" w:color="000000"/>
                          <w:left w:val="single" w:sz="5.6" w:space="0" w:color="000000"/>
                          <w:right w:val="nil" w:sz="6" w:space="0" w:color="auto"/>
                        </w:tcBorders>
                        <w:shd w:val="clear" w:color="auto" w:fill="339A33"/>
                      </w:tcPr>
                      <w:p>
                        <w:pPr>
                          <w:spacing w:before="95" w:after="0" w:line="240" w:lineRule="auto"/>
                          <w:ind w:left="25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3"/>
                            <w:b/>
                            <w:bCs/>
                          </w:rPr>
                          <w:t>Aguinaldo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85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9762.72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0.4" w:space="0" w:color="000000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29,584.00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4403.52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1445.6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13,344.00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4720.32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02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1549.6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14,304.00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16" w:right="-43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5412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1776.67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16,400.00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6099.46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2002.35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18,483.20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7495.49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2460.64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22,713.60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8176.61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2684.24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24,777.60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8871.46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2912.35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26,883.20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9762.72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3204.93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29,584.00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431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9950.69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3266.64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4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30,153.60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10949.66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3594.59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33,180.80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12044.74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3954.08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36,499.20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85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299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4,199.18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57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13249.63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single" w:sz="5.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528" w:right="-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4349.63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5.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4"/>
                          </w:rPr>
                          <w:t>40,150.40</w:t>
                        </w:r>
                        <w:r>
                          <w:rPr>
                            <w:rFonts w:ascii="Calibri" w:hAnsi="Calibri" w:cs="Calibri" w:eastAsia="Calibri"/>
                            <w:sz w:val="14"/>
                            <w:szCs w:val="14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198" w:hRule="exact"/>
        </w:trPr>
        <w:tc>
          <w:tcPr>
            <w:tcW w:w="5516" w:type="dxa"/>
            <w:gridSpan w:val="2"/>
            <w:tcBorders>
              <w:top w:val="nil" w:sz="6" w:space="0" w:color="auto"/>
              <w:bottom w:val="single" w:sz="10.4" w:space="0" w:color="000000"/>
              <w:left w:val="nil" w:sz="6" w:space="0" w:color="auto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3667" w:type="dxa"/>
            <w:gridSpan w:val="4"/>
            <w:tcBorders>
              <w:top w:val="single" w:sz="5.6" w:space="0" w:color="000000"/>
              <w:bottom w:val="nil" w:sz="6" w:space="0" w:color="auto"/>
              <w:left w:val="single" w:sz="5.6" w:space="0" w:color="000000"/>
              <w:right w:val="single" w:sz="5.6" w:space="0" w:color="000000"/>
            </w:tcBorders>
            <w:shd w:val="clear" w:color="auto" w:fill="FFFF9A"/>
          </w:tcPr>
          <w:p>
            <w:pPr>
              <w:spacing w:before="11" w:after="0" w:line="240" w:lineRule="auto"/>
              <w:ind w:left="1033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Percepciones</w:t>
            </w:r>
            <w:r>
              <w:rPr>
                <w:rFonts w:ascii="Arial" w:hAnsi="Arial" w:cs="Arial" w:eastAsia="Arial"/>
                <w:sz w:val="13"/>
                <w:szCs w:val="13"/>
                <w:spacing w:val="2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Mensuales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367" w:hRule="exact"/>
        </w:trPr>
        <w:tc>
          <w:tcPr>
            <w:tcW w:w="532" w:type="dxa"/>
            <w:tcBorders>
              <w:top w:val="single" w:sz="10.4" w:space="0" w:color="000000"/>
              <w:bottom w:val="single" w:sz="20" w:space="0" w:color="000000"/>
              <w:left w:val="single" w:sz="10.4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8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Clave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0.4" w:space="0" w:color="000000"/>
              <w:bottom w:val="single" w:sz="20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2237" w:right="220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Puesto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5" w:after="0" w:line="240" w:lineRule="auto"/>
              <w:ind w:left="342" w:right="-3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Sueldo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470" w:right="-3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Base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Compensación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10.4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95" w:after="0" w:line="240" w:lineRule="auto"/>
              <w:ind w:left="6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Antigüedad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5.6" w:space="0" w:color="000000"/>
              <w:bottom w:val="single" w:sz="10.4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3"/>
                <w:b/>
                <w:bCs/>
              </w:rPr>
              <w:t>Despensa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196" w:hRule="exact"/>
        </w:trPr>
        <w:tc>
          <w:tcPr>
            <w:tcW w:w="532" w:type="dxa"/>
            <w:tcBorders>
              <w:top w:val="single" w:sz="20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5179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20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Administrador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Serv.</w:t>
            </w:r>
            <w:r>
              <w:rPr>
                <w:rFonts w:ascii="Calibri" w:hAnsi="Calibri" w:cs="Calibri" w:eastAsia="Calibri"/>
                <w:sz w:val="14"/>
                <w:szCs w:val="14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Esc.</w:t>
            </w:r>
            <w:r>
              <w:rPr>
                <w:rFonts w:ascii="Calibri" w:hAnsi="Calibri" w:cs="Calibri" w:eastAsia="Calibri"/>
                <w:sz w:val="14"/>
                <w:szCs w:val="14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4,437.60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0.4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61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5,047.22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Finanzas</w:t>
            </w:r>
            <w:r>
              <w:rPr>
                <w:rFonts w:ascii="Calibri" w:hAnsi="Calibri" w:cs="Calibri" w:eastAsia="Calibri"/>
                <w:sz w:val="14"/>
                <w:szCs w:val="14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6,672.00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2,001.60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Finanzas</w:t>
            </w:r>
            <w:r>
              <w:rPr>
                <w:rFonts w:ascii="Calibri" w:hAnsi="Calibri" w:cs="Calibri" w:eastAsia="Calibri"/>
                <w:sz w:val="14"/>
                <w:szCs w:val="14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7,152.00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2,145.60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Finanzas</w:t>
            </w:r>
            <w:r>
              <w:rPr>
                <w:rFonts w:ascii="Calibri" w:hAnsi="Calibri" w:cs="Calibri" w:eastAsia="Calibri"/>
                <w:sz w:val="14"/>
                <w:szCs w:val="14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8,200.00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2,460.00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Cajero</w:t>
            </w:r>
            <w:r>
              <w:rPr>
                <w:rFonts w:ascii="Calibri" w:hAnsi="Calibri" w:cs="Calibri" w:eastAsia="Calibri"/>
                <w:sz w:val="14"/>
                <w:szCs w:val="14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Finanzas</w:t>
            </w:r>
            <w:r>
              <w:rPr>
                <w:rFonts w:ascii="Calibri" w:hAnsi="Calibri" w:cs="Calibri" w:eastAsia="Calibri"/>
                <w:sz w:val="14"/>
                <w:szCs w:val="14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9,242.00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2,772.60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1,882.09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11,357.00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3,407.10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3,258.72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12,389.00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3,716.70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5187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13,442.00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4,032.60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5188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Profesionista</w:t>
            </w:r>
            <w:r>
              <w:rPr>
                <w:rFonts w:ascii="Calibri" w:hAnsi="Calibri" w:cs="Calibri" w:eastAsia="Calibri"/>
                <w:sz w:val="14"/>
                <w:szCs w:val="14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4"/>
                <w:szCs w:val="14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Biblioteca</w:t>
            </w:r>
            <w:r>
              <w:rPr>
                <w:rFonts w:ascii="Calibri" w:hAnsi="Calibri" w:cs="Calibri" w:eastAsia="Calibri"/>
                <w:sz w:val="14"/>
                <w:szCs w:val="14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14,792.00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4,437.60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5,047.22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7160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Internista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15,077.00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4,523.10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3,825.45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7161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Internista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B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16,590.00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4,977.00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7162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Internista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18,250.00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5,475.00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190" w:hRule="exact"/>
        </w:trPr>
        <w:tc>
          <w:tcPr>
            <w:tcW w:w="532" w:type="dxa"/>
            <w:tcBorders>
              <w:top w:val="single" w:sz="15.2" w:space="0" w:color="000000"/>
              <w:bottom w:val="single" w:sz="15.2" w:space="0" w:color="000000"/>
              <w:left w:val="nil" w:sz="6" w:space="0" w:color="auto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09" w:right="-43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7163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4985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1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Médico</w:t>
            </w:r>
            <w:r>
              <w:rPr>
                <w:rFonts w:ascii="Calibri" w:hAnsi="Calibri" w:cs="Calibri" w:eastAsia="Calibri"/>
                <w:sz w:val="14"/>
                <w:szCs w:val="14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  <w:t>Internista</w:t>
            </w:r>
            <w:r>
              <w:rPr>
                <w:rFonts w:ascii="Calibri" w:hAnsi="Calibri" w:cs="Calibri" w:eastAsia="Calibri"/>
                <w:sz w:val="14"/>
                <w:szCs w:val="14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25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20,075.00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862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311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6,022.50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15.2" w:space="0" w:color="000000"/>
              <w:bottom w:val="single" w:sz="15.2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0" w:after="0" w:line="152" w:lineRule="exact"/>
              <w:ind w:left="299" w:right="-4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</w:rPr>
              <w:t>4,392.16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260" w:footer="501" w:top="1860" w:bottom="700" w:left="1060" w:right="108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4" w:type="dxa"/>
      </w:tblPr>
      <w:tblGrid/>
      <w:tr>
        <w:trPr>
          <w:trHeight w:val="474" w:hRule="exact"/>
        </w:trPr>
        <w:tc>
          <w:tcPr>
            <w:tcW w:w="3055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72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ub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co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1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dad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14" w:right="109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1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ues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8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ase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7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ru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8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rm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19,451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$49,260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$38,629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$90,256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$65,030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18,001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$38,333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$29,825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2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opo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ó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cas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$19,451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$39,783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$30,005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$48,671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ntadu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dm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ó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7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19,467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7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47,306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38,735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$41,856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$31,732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$59,659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$44,944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Mat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máti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$41,856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$31,441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91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$41,856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$30,957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$41,856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$32,008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$65,030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$46,743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conom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16,120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$46,477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$36,452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19,451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$52,449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$39,783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$99,694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53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d.</w:t>
            </w:r>
            <w:r>
              <w:rPr>
                <w:rFonts w:ascii="Calibri" w:hAnsi="Calibri" w:cs="Calibri" w:eastAsia="Calibri"/>
                <w:sz w:val="15"/>
                <w:szCs w:val="15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aria</w:t>
            </w:r>
            <w:r>
              <w:rPr>
                <w:rFonts w:ascii="Calibri" w:hAnsi="Calibri" w:cs="Calibri" w:eastAsia="Calibri"/>
                <w:sz w:val="15"/>
                <w:szCs w:val="15"/>
                <w:spacing w:val="2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Zoo.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19,451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$55,258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$39,783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199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Inves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w w:val="104"/>
              </w:rPr>
              <w:t>$28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3"/>
              </w:rPr>
              <w:t>,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w w:val="104"/>
              </w:rPr>
              <w:t>$64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3"/>
              </w:rPr>
              <w:t>,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928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w w:val="104"/>
              </w:rPr>
              <w:t>$48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3"/>
              </w:rPr>
              <w:t>,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$53,950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$41,856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$96,730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M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dicina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$18,048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$46,924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71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$38,380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$36,816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7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16,120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7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76,649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7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56,538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$70,028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In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49,035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$64,140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$47,501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ho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34,941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$48,489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17,909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$47,139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$37,113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25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Quími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18,001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$49,191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$38,333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$61,942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2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44,881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14,254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$34,586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$27,418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$18,001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$38,333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$30,041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NumType w:start="114"/>
          <w:pgMar w:header="1260" w:footer="501" w:top="2680" w:bottom="700" w:left="1640" w:right="1340"/>
          <w:headerReference w:type="even" r:id="rId129"/>
          <w:footerReference w:type="even" r:id="rId13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240" w:lineRule="auto"/>
        <w:ind w:left="3115" w:right="339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GOB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RN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-3"/>
          <w:w w:val="101"/>
          <w:b/>
          <w:bCs/>
        </w:rPr>
        <w:t>Y</w:t>
      </w:r>
      <w:r>
        <w:rPr>
          <w:rFonts w:ascii="Arial" w:hAnsi="Arial" w:cs="Arial" w:eastAsia="Arial"/>
          <w:sz w:val="14"/>
          <w:szCs w:val="14"/>
          <w:spacing w:val="1"/>
          <w:w w:val="101"/>
          <w:b/>
          <w:bCs/>
        </w:rPr>
        <w:t>UC</w:t>
      </w:r>
      <w:r>
        <w:rPr>
          <w:rFonts w:ascii="Arial" w:hAnsi="Arial" w:cs="Arial" w:eastAsia="Arial"/>
          <w:sz w:val="14"/>
          <w:szCs w:val="14"/>
          <w:spacing w:val="-4"/>
          <w:w w:val="101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-3"/>
          <w:w w:val="101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-4"/>
          <w:w w:val="101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1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0" w:after="0" w:line="240" w:lineRule="auto"/>
        <w:ind w:left="2001" w:right="2276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UNC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ON</w:t>
      </w:r>
      <w:r>
        <w:rPr>
          <w:rFonts w:ascii="Arial" w:hAnsi="Arial" w:cs="Arial" w:eastAsia="Arial"/>
          <w:sz w:val="14"/>
          <w:szCs w:val="14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14"/>
          <w:szCs w:val="14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NDO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1"/>
          <w:b/>
          <w:bCs/>
        </w:rPr>
        <w:t>2016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0" w:after="0" w:line="158" w:lineRule="exact"/>
        <w:ind w:left="3053" w:right="333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UN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Ó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NO</w:t>
      </w:r>
      <w:r>
        <w:rPr>
          <w:rFonts w:ascii="Arial" w:hAnsi="Arial" w:cs="Arial" w:eastAsia="Arial"/>
          <w:sz w:val="14"/>
          <w:szCs w:val="1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-3"/>
          <w:w w:val="101"/>
          <w:b/>
          <w:bCs/>
        </w:rPr>
        <w:t>Y</w:t>
      </w:r>
      <w:r>
        <w:rPr>
          <w:rFonts w:ascii="Arial" w:hAnsi="Arial" w:cs="Arial" w:eastAsia="Arial"/>
          <w:sz w:val="14"/>
          <w:szCs w:val="14"/>
          <w:spacing w:val="1"/>
          <w:w w:val="101"/>
          <w:b/>
          <w:bCs/>
        </w:rPr>
        <w:t>UC</w:t>
      </w:r>
      <w:r>
        <w:rPr>
          <w:rFonts w:ascii="Arial" w:hAnsi="Arial" w:cs="Arial" w:eastAsia="Arial"/>
          <w:sz w:val="14"/>
          <w:szCs w:val="14"/>
          <w:spacing w:val="-4"/>
          <w:w w:val="101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-3"/>
          <w:w w:val="101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1"/>
          <w:w w:val="101"/>
          <w:b/>
          <w:bCs/>
        </w:rPr>
        <w:t>ÁN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4" w:type="dxa"/>
      </w:tblPr>
      <w:tblGrid/>
      <w:tr>
        <w:trPr>
          <w:trHeight w:val="474" w:hRule="exact"/>
        </w:trPr>
        <w:tc>
          <w:tcPr>
            <w:tcW w:w="3055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72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ub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co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1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dad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14" w:right="109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1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ues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8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ase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7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ru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8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Odontolo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$49,762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34,770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$36,816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7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18,001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38,333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29,609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$83,066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$62,535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03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122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$33,906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11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17,136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47,287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36,298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epa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ato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ia</w:t>
            </w:r>
            <w:r>
              <w:rPr>
                <w:rFonts w:ascii="Calibri" w:hAnsi="Calibri" w:cs="Calibri" w:eastAsia="Calibri"/>
                <w:sz w:val="15"/>
                <w:szCs w:val="15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M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17,136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$51,104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$37,468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M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17,136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$50,898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$37,468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124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$14,704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$45,370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3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$34,966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96,440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qui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48,671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18,001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46,200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43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37,253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62,077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43,680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62,077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43,680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hi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91,755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epa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ato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ia</w:t>
            </w:r>
            <w:r>
              <w:rPr>
                <w:rFonts w:ascii="Calibri" w:hAnsi="Calibri" w:cs="Calibri" w:eastAsia="Calibri"/>
                <w:sz w:val="15"/>
                <w:szCs w:val="15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Dos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199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dmini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EMS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3"/>
              </w:rPr>
              <w:t>,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136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3"/>
              </w:rPr>
              <w:t>,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779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2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3"/>
              </w:rPr>
              <w:t>,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276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M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17,136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37,468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26,479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ducación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69,946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44,944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66,519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34,770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96,730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In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Quími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15"/>
                <w:szCs w:val="15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41,856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31,990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ti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19,451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51,282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39,783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S.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65,382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48,743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Fa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u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ltad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91,514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68,829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Rec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52,190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39,741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11,356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42,022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32,733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185,699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129,340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al.</w:t>
            </w:r>
            <w:r>
              <w:rPr>
                <w:rFonts w:ascii="Calibri" w:hAnsi="Calibri" w:cs="Calibri" w:eastAsia="Calibri"/>
                <w:sz w:val="15"/>
                <w:szCs w:val="15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Pl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ó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Ef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Ins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30,917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145,845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103,052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17,480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48,146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36,357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al.</w:t>
            </w:r>
            <w:r>
              <w:rPr>
                <w:rFonts w:ascii="Calibri" w:hAnsi="Calibri" w:cs="Calibri" w:eastAsia="Calibri"/>
                <w:sz w:val="15"/>
                <w:szCs w:val="15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Finanzas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5"/>
                <w:szCs w:val="15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dmi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ó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</w:tbl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right="80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115</w:t>
      </w:r>
    </w:p>
    <w:p>
      <w:pPr>
        <w:jc w:val="right"/>
        <w:spacing w:after="0"/>
        <w:sectPr>
          <w:pgMar w:header="2141" w:footer="501" w:top="1480" w:bottom="280" w:left="1640" w:right="1340"/>
          <w:headerReference w:type="odd" r:id="rId131"/>
          <w:footerReference w:type="odd" r:id="rId132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4" w:type="dxa"/>
      </w:tblPr>
      <w:tblGrid/>
      <w:tr>
        <w:trPr>
          <w:trHeight w:val="474" w:hRule="exact"/>
        </w:trPr>
        <w:tc>
          <w:tcPr>
            <w:tcW w:w="3055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72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ub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co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1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dad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14" w:right="109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1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ues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8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ase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7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ru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10.4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  <w:shd w:val="clear" w:color="auto" w:fill="339A33"/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78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ue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b/>
                <w:bCs/>
              </w:rPr>
              <w:t>do</w:t>
            </w:r>
            <w:r>
              <w:rPr>
                <w:rFonts w:ascii="Arial" w:hAnsi="Arial" w:cs="Arial" w:eastAsia="Arial"/>
                <w:sz w:val="14"/>
                <w:szCs w:val="14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4"/>
                <w:szCs w:val="14"/>
                <w:spacing w:val="1"/>
                <w:w w:val="101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1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83,659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57,053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25,764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78,042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54,458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27,358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77,381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39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56,103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65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27,100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143,764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99,214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taría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Gene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21,524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74,095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13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50,806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67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145,466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4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100,520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36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Ofi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ina</w:t>
            </w:r>
            <w:r>
              <w:rPr>
                <w:rFonts w:ascii="Calibri" w:hAnsi="Calibri" w:cs="Calibri" w:eastAsia="Calibri"/>
                <w:sz w:val="15"/>
                <w:szCs w:val="15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5"/>
                <w:szCs w:val="15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ado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Gene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ado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18,001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123,464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90,339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62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1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taría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Rec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tario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5"/>
                <w:szCs w:val="15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t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4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ía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28,411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110,785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76,029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04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al.</w:t>
            </w:r>
            <w:r>
              <w:rPr>
                <w:rFonts w:ascii="Calibri" w:hAnsi="Calibri" w:cs="Calibri" w:eastAsia="Calibri"/>
                <w:sz w:val="15"/>
                <w:szCs w:val="15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llo</w:t>
            </w:r>
            <w:r>
              <w:rPr>
                <w:rFonts w:ascii="Calibri" w:hAnsi="Calibri" w:cs="Calibri" w:eastAsia="Calibri"/>
                <w:sz w:val="15"/>
                <w:szCs w:val="15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a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d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é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mi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27,358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82,199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56,005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78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tor</w:t>
            </w:r>
            <w:r>
              <w:rPr>
                <w:rFonts w:ascii="Calibri" w:hAnsi="Calibri" w:cs="Calibri" w:eastAsia="Calibri"/>
                <w:sz w:val="15"/>
                <w:szCs w:val="15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24,612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134,035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48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96,855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20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oo</w:t>
            </w:r>
            <w:r>
              <w:rPr>
                <w:rFonts w:ascii="Calibri" w:hAnsi="Calibri" w:cs="Calibri" w:eastAsia="Calibri"/>
                <w:sz w:val="15"/>
                <w:szCs w:val="15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0"/>
              </w:rPr>
              <w:t>dinado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5"/>
                <w:szCs w:val="15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G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n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e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ral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11,556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8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42,222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80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>
              <w:spacing w:before="5" w:after="0" w:line="183" w:lineRule="exact"/>
              <w:ind w:left="69" w:right="-2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Pr/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$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  <w:t>   </w:t>
            </w:r>
            <w:r>
              <w:rPr>
                <w:rFonts w:ascii="Calibri" w:hAnsi="Calibri" w:cs="Calibri" w:eastAsia="Calibri"/>
                <w:sz w:val="15"/>
                <w:szCs w:val="15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32,790</w:t>
            </w:r>
            <w:r>
              <w:rPr>
                <w:rFonts w:ascii="Calibri" w:hAnsi="Calibri" w:cs="Calibri" w:eastAsia="Calibri"/>
                <w:sz w:val="15"/>
                <w:szCs w:val="15"/>
                <w:spacing w:val="-1"/>
                <w:w w:val="104"/>
              </w:rPr>
              <w:t>.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4"/>
              </w:rPr>
              <w:t>92</w:t>
            </w:r>
            <w:r>
              <w:rPr>
                <w:rFonts w:ascii="Calibri" w:hAnsi="Calibri" w:cs="Calibri" w:eastAsia="Calibri"/>
                <w:sz w:val="15"/>
                <w:szCs w:val="15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202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  <w:tr>
        <w:trPr>
          <w:trHeight w:val="199" w:hRule="exact"/>
        </w:trPr>
        <w:tc>
          <w:tcPr>
            <w:tcW w:w="3055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2772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17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  <w:tc>
          <w:tcPr>
            <w:tcW w:w="996" w:type="dxa"/>
            <w:tcBorders>
              <w:top w:val="single" w:sz="5.6" w:space="0" w:color="000000"/>
              <w:bottom w:val="single" w:sz="5.6" w:space="0" w:color="000000"/>
              <w:left w:val="single" w:sz="5.6" w:space="0" w:color="000000"/>
              <w:right w:val="single" w:sz="5.6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NumType w:start="116"/>
          <w:pgMar w:header="0" w:footer="0" w:top="2680" w:bottom="700" w:left="1640" w:right="1340"/>
          <w:headerReference w:type="even" r:id="rId133"/>
          <w:footerReference w:type="even" r:id="rId134"/>
          <w:pgSz w:w="12240" w:h="1584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6" w:lineRule="auto"/>
        <w:ind w:left="2740" w:right="835" w:firstLine="-168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EDICIÓN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ELA</w:t>
      </w:r>
      <w:r>
        <w:rPr>
          <w:rFonts w:ascii="Arial" w:hAnsi="Arial" w:cs="Arial" w:eastAsia="Arial"/>
          <w:sz w:val="22"/>
          <w:szCs w:val="22"/>
          <w:spacing w:val="1"/>
          <w:w w:val="10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6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DEL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OF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IAL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DEL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DEL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ESTA</w:t>
      </w:r>
      <w:r>
        <w:rPr>
          <w:rFonts w:ascii="Arial" w:hAnsi="Arial" w:cs="Arial" w:eastAsia="Arial"/>
          <w:sz w:val="22"/>
          <w:szCs w:val="22"/>
          <w:spacing w:val="1"/>
          <w:w w:val="10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O.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2141" w:footer="501" w:top="1480" w:bottom="280" w:left="1720" w:right="1720"/>
          <w:headerReference w:type="odd" r:id="rId135"/>
          <w:footerReference w:type="odd" r:id="rId136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6.079987pt;height:20.16pt;mso-position-horizontal-relative:char;mso-position-vertical-relative:line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287" w:lineRule="exact"/>
        <w:ind w:left="4016" w:right="3690"/>
        <w:jc w:val="center"/>
        <w:rPr>
          <w:rFonts w:ascii="Arial" w:hAnsi="Arial" w:cs="Arial" w:eastAsia="Arial"/>
          <w:sz w:val="120"/>
          <w:szCs w:val="120"/>
        </w:rPr>
      </w:pPr>
      <w:rPr/>
      <w:r>
        <w:rPr/>
        <w:pict>
          <v:group style="position:absolute;margin-left:185.759995pt;margin-top:7.698891pt;width:241.919998pt;height:252.720009pt;mso-position-horizontal-relative:page;mso-position-vertical-relative:paragraph;z-index:-21922" coordorigin="3715,154" coordsize="4838,5054">
            <v:shape style="position:absolute;left:3715;top:1061;width:4838;height:4147" type="#_x0000_t75">
              <v:imagedata r:id="rId140" o:title=""/>
            </v:shape>
            <v:group style="position:absolute;left:3794;top:226;width:4694;height:2" coordorigin="3794,226" coordsize="4694,2">
              <v:shape style="position:absolute;left:3794;top:226;width:4694;height:2" coordorigin="3794,226" coordsize="4694,0" path="m3794,226l8489,226e" filled="f" stroked="t" strokeweight="2.88pt" strokecolor="#000000">
                <v:path arrowok="t"/>
              </v:shape>
            </v:group>
            <v:group style="position:absolute;left:3838;top:190;width:2;height:3168" coordorigin="3838,190" coordsize="2,3168">
              <v:shape style="position:absolute;left:3838;top:190;width:2;height:3168" coordorigin="3838,190" coordsize="0,3168" path="m3838,3358l3838,190e" filled="f" stroked="t" strokeweight="3.6pt" strokecolor="#000000">
                <v:path arrowok="t"/>
              </v:shape>
            </v:group>
            <v:group style="position:absolute;left:8449;top:190;width:2;height:3398" coordorigin="8449,190" coordsize="2,3398">
              <v:shape style="position:absolute;left:8449;top:190;width:2;height:3398" coordorigin="8449,190" coordsize="0,3398" path="m8449,3588l8449,190e" filled="f" stroked="t" strokeweight="3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0"/>
          <w:szCs w:val="120"/>
          <w:spacing w:val="0"/>
          <w:w w:val="128"/>
        </w:rPr>
        <w:t>n</w:t>
      </w:r>
      <w:r>
        <w:rPr>
          <w:rFonts w:ascii="Arial" w:hAnsi="Arial" w:cs="Arial" w:eastAsia="Arial"/>
          <w:sz w:val="120"/>
          <w:szCs w:val="12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76" w:lineRule="exact"/>
        <w:ind w:left="2240" w:right="-20"/>
        <w:jc w:val="left"/>
        <w:tabs>
          <w:tab w:pos="3200" w:val="left"/>
        </w:tabs>
        <w:rPr>
          <w:rFonts w:ascii="Arial" w:hAnsi="Arial" w:cs="Arial" w:eastAsia="Arial"/>
          <w:sz w:val="120"/>
          <w:szCs w:val="120"/>
        </w:rPr>
      </w:pPr>
      <w:rPr/>
      <w:r>
        <w:rPr>
          <w:rFonts w:ascii="Arial" w:hAnsi="Arial" w:cs="Arial" w:eastAsia="Arial"/>
          <w:sz w:val="144"/>
          <w:szCs w:val="144"/>
          <w:spacing w:val="0"/>
          <w:w w:val="47"/>
          <w:i/>
          <w:position w:val="-17"/>
        </w:rPr>
        <w:t>r</w:t>
      </w:r>
      <w:r>
        <w:rPr>
          <w:rFonts w:ascii="Arial" w:hAnsi="Arial" w:cs="Arial" w:eastAsia="Arial"/>
          <w:sz w:val="144"/>
          <w:szCs w:val="144"/>
          <w:spacing w:val="-155"/>
          <w:w w:val="47"/>
          <w:i/>
          <w:position w:val="-17"/>
        </w:rPr>
        <w:t> </w:t>
      </w:r>
      <w:r>
        <w:rPr>
          <w:rFonts w:ascii="Arial" w:hAnsi="Arial" w:cs="Arial" w:eastAsia="Arial"/>
          <w:sz w:val="144"/>
          <w:szCs w:val="144"/>
          <w:spacing w:val="0"/>
          <w:w w:val="100"/>
          <w:i/>
          <w:position w:val="-17"/>
        </w:rPr>
        <w:tab/>
      </w:r>
      <w:r>
        <w:rPr>
          <w:rFonts w:ascii="Arial" w:hAnsi="Arial" w:cs="Arial" w:eastAsia="Arial"/>
          <w:sz w:val="144"/>
          <w:szCs w:val="144"/>
          <w:spacing w:val="0"/>
          <w:w w:val="100"/>
          <w:i/>
          <w:position w:val="-17"/>
        </w:rPr>
      </w:r>
      <w:r>
        <w:rPr>
          <w:rFonts w:ascii="Arial" w:hAnsi="Arial" w:cs="Arial" w:eastAsia="Arial"/>
          <w:sz w:val="144"/>
          <w:szCs w:val="144"/>
          <w:spacing w:val="0"/>
          <w:w w:val="47"/>
          <w:position w:val="-17"/>
        </w:rPr>
        <w:t>...</w:t>
      </w:r>
      <w:r>
        <w:rPr>
          <w:rFonts w:ascii="Arial" w:hAnsi="Arial" w:cs="Arial" w:eastAsia="Arial"/>
          <w:sz w:val="144"/>
          <w:szCs w:val="144"/>
          <w:spacing w:val="154"/>
          <w:w w:val="47"/>
          <w:position w:val="-17"/>
        </w:rPr>
        <w:t> </w:t>
      </w:r>
      <w:r>
        <w:rPr>
          <w:rFonts w:ascii="Arial" w:hAnsi="Arial" w:cs="Arial" w:eastAsia="Arial"/>
          <w:sz w:val="120"/>
          <w:szCs w:val="120"/>
          <w:spacing w:val="0"/>
          <w:w w:val="128"/>
          <w:position w:val="-17"/>
        </w:rPr>
        <w:t>n</w:t>
      </w:r>
      <w:r>
        <w:rPr>
          <w:rFonts w:ascii="Arial" w:hAnsi="Arial" w:cs="Arial" w:eastAsia="Arial"/>
          <w:sz w:val="120"/>
          <w:szCs w:val="120"/>
          <w:spacing w:val="-195"/>
          <w:w w:val="100"/>
          <w:position w:val="-17"/>
        </w:rPr>
        <w:t> </w:t>
      </w:r>
      <w:r>
        <w:rPr>
          <w:rFonts w:ascii="Arial" w:hAnsi="Arial" w:cs="Arial" w:eastAsia="Arial"/>
          <w:sz w:val="120"/>
          <w:szCs w:val="120"/>
          <w:spacing w:val="0"/>
          <w:w w:val="52"/>
          <w:position w:val="-17"/>
        </w:rPr>
        <w:t>...</w:t>
      </w:r>
      <w:r>
        <w:rPr>
          <w:rFonts w:ascii="Arial" w:hAnsi="Arial" w:cs="Arial" w:eastAsia="Arial"/>
          <w:sz w:val="120"/>
          <w:szCs w:val="120"/>
          <w:spacing w:val="0"/>
          <w:w w:val="100"/>
          <w:position w:val="0"/>
        </w:rPr>
      </w:r>
    </w:p>
    <w:p>
      <w:pPr>
        <w:spacing w:before="0" w:after="0" w:line="565" w:lineRule="exact"/>
        <w:ind w:left="2453" w:right="2218"/>
        <w:jc w:val="center"/>
        <w:rPr>
          <w:rFonts w:ascii="Times New Roman" w:hAnsi="Times New Roman" w:cs="Times New Roman" w:eastAsia="Times New Roman"/>
          <w:sz w:val="73"/>
          <w:szCs w:val="73"/>
        </w:rPr>
      </w:pPr>
      <w:rPr/>
      <w:r>
        <w:rPr>
          <w:rFonts w:ascii="Times New Roman" w:hAnsi="Times New Roman" w:cs="Times New Roman" w:eastAsia="Times New Roman"/>
          <w:sz w:val="73"/>
          <w:szCs w:val="73"/>
          <w:spacing w:val="0"/>
          <w:w w:val="110"/>
          <w:position w:val="4"/>
        </w:rPr>
        <w:t>YUCATAN</w:t>
      </w:r>
      <w:r>
        <w:rPr>
          <w:rFonts w:ascii="Times New Roman" w:hAnsi="Times New Roman" w:cs="Times New Roman" w:eastAsia="Times New Roman"/>
          <w:sz w:val="73"/>
          <w:szCs w:val="7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6.079987pt;height:20.16pt;mso-position-horizontal-relative:char;mso-position-vertical-relative:line" type="#_x0000_t75">
            <v:imagedata r:id="rId1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0" w:footer="0" w:top="1480" w:bottom="280" w:left="1720" w:right="1720"/>
      <w:headerReference w:type="even" r:id="rId137"/>
      <w:footerReference w:type="even" r:id="rId138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Tahoma">
    <w:charset w:val="0"/>
    <w:family w:val="swiss"/>
    <w:pitch w:val="variable"/>
  </w:font>
  <w:font w:name="Courier New">
    <w:charset w:val="0"/>
    <w:family w:val="modern"/>
    <w:pitch w:val="fixed"/>
  </w:font>
  <w:font w:name="Calibri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5.09375pt;margin-top:718.49408pt;width:88.962909pt;height:51.343459pt;mso-position-horizontal-relative:page;mso-position-vertical-relative:page;z-index:-22379" type="#_x0000_t202" filled="f" stroked="f">
          <v:textbox inset="0,0,0,0">
            <w:txbxContent>
              <w:p>
                <w:pPr>
                  <w:spacing w:before="0" w:after="0" w:line="518" w:lineRule="exact"/>
                  <w:ind w:left="-38" w:right="-58"/>
                  <w:jc w:val="center"/>
                  <w:rPr>
                    <w:rFonts w:ascii="Arial" w:hAnsi="Arial" w:cs="Arial" w:eastAsia="Arial"/>
                    <w:sz w:val="51"/>
                    <w:szCs w:val="51"/>
                  </w:rPr>
                </w:pPr>
                <w:rPr/>
                <w:r>
                  <w:rPr>
                    <w:rFonts w:ascii="Arial" w:hAnsi="Arial" w:cs="Arial" w:eastAsia="Arial"/>
                    <w:sz w:val="51"/>
                    <w:szCs w:val="51"/>
                    <w:color w:val="131311"/>
                    <w:spacing w:val="0"/>
                    <w:w w:val="92"/>
                    <w:position w:val="-2"/>
                  </w:rPr>
                  <w:t>Yucatán</w:t>
                </w:r>
                <w:r>
                  <w:rPr>
                    <w:rFonts w:ascii="Arial" w:hAnsi="Arial" w:cs="Arial" w:eastAsia="Arial"/>
                    <w:sz w:val="51"/>
                    <w:szCs w:val="51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181" w:lineRule="exact"/>
                  <w:ind w:left="49" w:right="11"/>
                  <w:jc w:val="center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89"/>
                    <w:position w:val="1"/>
                  </w:rPr>
                  <w:t>Gobtern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89"/>
                    <w:position w:val="1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-14"/>
                    <w:w w:val="89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104"/>
                    <w:position w:val="1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-26"/>
                    <w:w w:val="104"/>
                    <w:position w:val="1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9A9A97"/>
                    <w:spacing w:val="0"/>
                    <w:w w:val="105"/>
                    <w:position w:val="1"/>
                  </w:rPr>
                  <w:t>Estado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124" w:lineRule="exact"/>
                  <w:ind w:left="56" w:right="-25"/>
                  <w:jc w:val="center"/>
                  <w:rPr>
                    <w:rFonts w:ascii="Arial" w:hAnsi="Arial" w:cs="Arial" w:eastAsia="Arial"/>
                    <w:sz w:val="11"/>
                    <w:szCs w:val="11"/>
                  </w:rPr>
                </w:pPr>
                <w:rPr/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C....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 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fOI'IboiWN'WII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2" w:after="0" w:line="240" w:lineRule="auto"/>
                  <w:ind w:left="530" w:right="406"/>
                  <w:jc w:val="center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AAAAA8"/>
                    <w:spacing w:val="0"/>
                    <w:w w:val="100"/>
                  </w:rPr>
                  <w:t>2012•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AAAAA8"/>
                    <w:spacing w:val="1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9A9A97"/>
                    <w:spacing w:val="0"/>
                    <w:w w:val="104"/>
                  </w:rPr>
                  <w:t>2018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57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5.09375pt;margin-top:718.49408pt;width:88.962909pt;height:51.343459pt;mso-position-horizontal-relative:page;mso-position-vertical-relative:page;z-index:-22356" type="#_x0000_t202" filled="f" stroked="f">
          <v:textbox inset="0,0,0,0">
            <w:txbxContent>
              <w:p>
                <w:pPr>
                  <w:spacing w:before="0" w:after="0" w:line="518" w:lineRule="exact"/>
                  <w:ind w:left="-38" w:right="-58"/>
                  <w:jc w:val="center"/>
                  <w:rPr>
                    <w:rFonts w:ascii="Arial" w:hAnsi="Arial" w:cs="Arial" w:eastAsia="Arial"/>
                    <w:sz w:val="51"/>
                    <w:szCs w:val="51"/>
                  </w:rPr>
                </w:pPr>
                <w:rPr/>
                <w:r>
                  <w:rPr>
                    <w:rFonts w:ascii="Arial" w:hAnsi="Arial" w:cs="Arial" w:eastAsia="Arial"/>
                    <w:sz w:val="51"/>
                    <w:szCs w:val="51"/>
                    <w:color w:val="131311"/>
                    <w:spacing w:val="0"/>
                    <w:w w:val="92"/>
                    <w:position w:val="-2"/>
                  </w:rPr>
                  <w:t>Yucatán</w:t>
                </w:r>
                <w:r>
                  <w:rPr>
                    <w:rFonts w:ascii="Arial" w:hAnsi="Arial" w:cs="Arial" w:eastAsia="Arial"/>
                    <w:sz w:val="51"/>
                    <w:szCs w:val="51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181" w:lineRule="exact"/>
                  <w:ind w:left="49" w:right="11"/>
                  <w:jc w:val="center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89"/>
                    <w:position w:val="1"/>
                  </w:rPr>
                  <w:t>Gobtern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89"/>
                    <w:position w:val="1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-14"/>
                    <w:w w:val="89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104"/>
                    <w:position w:val="1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-26"/>
                    <w:w w:val="104"/>
                    <w:position w:val="1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9A9A97"/>
                    <w:spacing w:val="0"/>
                    <w:w w:val="105"/>
                    <w:position w:val="1"/>
                  </w:rPr>
                  <w:t>Estado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124" w:lineRule="exact"/>
                  <w:ind w:left="56" w:right="-25"/>
                  <w:jc w:val="center"/>
                  <w:rPr>
                    <w:rFonts w:ascii="Arial" w:hAnsi="Arial" w:cs="Arial" w:eastAsia="Arial"/>
                    <w:sz w:val="11"/>
                    <w:szCs w:val="11"/>
                  </w:rPr>
                </w:pPr>
                <w:rPr/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C....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 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fOI'IboiWN'WII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2" w:after="0" w:line="240" w:lineRule="auto"/>
                  <w:ind w:left="530" w:right="406"/>
                  <w:jc w:val="center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AAAAA8"/>
                    <w:spacing w:val="0"/>
                    <w:w w:val="100"/>
                  </w:rPr>
                  <w:t>2012•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AAAAA8"/>
                    <w:spacing w:val="1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9A9A97"/>
                    <w:spacing w:val="0"/>
                    <w:w w:val="104"/>
                  </w:rPr>
                  <w:t>2018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5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5.09375pt;margin-top:718.49408pt;width:88.962909pt;height:51.343459pt;mso-position-horizontal-relative:page;mso-position-vertical-relative:page;z-index:-22354" type="#_x0000_t202" filled="f" stroked="f">
          <v:textbox inset="0,0,0,0">
            <w:txbxContent>
              <w:p>
                <w:pPr>
                  <w:spacing w:before="0" w:after="0" w:line="518" w:lineRule="exact"/>
                  <w:ind w:left="-38" w:right="-58"/>
                  <w:jc w:val="center"/>
                  <w:rPr>
                    <w:rFonts w:ascii="Arial" w:hAnsi="Arial" w:cs="Arial" w:eastAsia="Arial"/>
                    <w:sz w:val="51"/>
                    <w:szCs w:val="51"/>
                  </w:rPr>
                </w:pPr>
                <w:rPr/>
                <w:r>
                  <w:rPr>
                    <w:rFonts w:ascii="Arial" w:hAnsi="Arial" w:cs="Arial" w:eastAsia="Arial"/>
                    <w:sz w:val="51"/>
                    <w:szCs w:val="51"/>
                    <w:color w:val="131311"/>
                    <w:spacing w:val="0"/>
                    <w:w w:val="92"/>
                    <w:position w:val="-2"/>
                  </w:rPr>
                  <w:t>Yucatán</w:t>
                </w:r>
                <w:r>
                  <w:rPr>
                    <w:rFonts w:ascii="Arial" w:hAnsi="Arial" w:cs="Arial" w:eastAsia="Arial"/>
                    <w:sz w:val="51"/>
                    <w:szCs w:val="51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181" w:lineRule="exact"/>
                  <w:ind w:left="49" w:right="11"/>
                  <w:jc w:val="center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89"/>
                    <w:position w:val="1"/>
                  </w:rPr>
                  <w:t>Gobtern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89"/>
                    <w:position w:val="1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-14"/>
                    <w:w w:val="89"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0"/>
                    <w:w w:val="104"/>
                    <w:position w:val="1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9A9A97"/>
                    <w:spacing w:val="-26"/>
                    <w:w w:val="104"/>
                    <w:position w:val="1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9A9A97"/>
                    <w:spacing w:val="0"/>
                    <w:w w:val="105"/>
                    <w:position w:val="1"/>
                  </w:rPr>
                  <w:t>Estado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124" w:lineRule="exact"/>
                  <w:ind w:left="56" w:right="-25"/>
                  <w:jc w:val="center"/>
                  <w:rPr>
                    <w:rFonts w:ascii="Arial" w:hAnsi="Arial" w:cs="Arial" w:eastAsia="Arial"/>
                    <w:sz w:val="11"/>
                    <w:szCs w:val="11"/>
                  </w:rPr>
                </w:pPr>
                <w:rPr/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C....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 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AAAAA8"/>
                    <w:spacing w:val="0"/>
                    <w:w w:val="176"/>
                  </w:rPr>
                  <w:t>fOI'IboiWN'WII</w:t>
                </w:r>
                <w:r>
                  <w:rPr>
                    <w:rFonts w:ascii="Arial" w:hAnsi="Arial" w:cs="Arial" w:eastAsia="Arial"/>
                    <w:sz w:val="11"/>
                    <w:szCs w:val="1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2" w:after="0" w:line="240" w:lineRule="auto"/>
                  <w:ind w:left="530" w:right="406"/>
                  <w:jc w:val="center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AAAAA8"/>
                    <w:spacing w:val="0"/>
                    <w:w w:val="100"/>
                  </w:rPr>
                  <w:t>2012•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AAAAA8"/>
                    <w:spacing w:val="1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9A9A97"/>
                    <w:spacing w:val="0"/>
                    <w:w w:val="104"/>
                  </w:rPr>
                  <w:t>2018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47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46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4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38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3.75pt;margin-top:754.289246pt;width:19.195001pt;height:15.847663pt;mso-position-horizontal-relative:page;mso-position-vertical-relative:page;z-index:-22337" type="#_x0000_t202" filled="f" stroked="f">
          <v:textbox inset="0,0,0,0">
            <w:txbxContent>
              <w:p>
                <w:pPr>
                  <w:spacing w:before="0" w:after="0" w:line="28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w w:val="11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6012pt;height:14.0pt;mso-position-horizontal-relative:page;mso-position-vertical-relative:page;z-index:-22378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3.75pt;margin-top:754.289246pt;width:18.950001pt;height:15pt;mso-position-horizontal-relative:page;mso-position-vertical-relative:page;z-index:-22336" type="#_x0000_t202" filled="f" stroked="f">
          <v:textbox inset="0,0,0,0">
            <w:txbxContent>
              <w:p>
                <w:pPr>
                  <w:spacing w:before="0" w:after="0" w:line="28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w w:val="11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3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22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1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14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13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06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325745pt;margin-top:755.951172pt;width:10.672pt;height:14.0pt;mso-position-horizontal-relative:page;mso-position-vertical-relative:page;z-index:-22373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7.977783pt;margin-top:755.951172pt;width:24.017951pt;height:14.0pt;mso-position-horizontal-relative:page;mso-position-vertical-relative:page;z-index:-2230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5pt;margin-top:754.636902pt;width:18.445001pt;height:15.5pt;mso-position-horizontal-relative:page;mso-position-vertical-relative:page;z-index:-22304" type="#_x0000_t202" filled="f" stroked="f">
          <v:textbox inset="0,0,0,0">
            <w:txbxContent>
              <w:p>
                <w:pPr>
                  <w:spacing w:before="0" w:after="0" w:line="296" w:lineRule="exact"/>
                  <w:ind w:left="40" w:right="-40"/>
                  <w:jc w:val="left"/>
                  <w:rPr>
                    <w:rFonts w:ascii="Times New Roman" w:hAnsi="Times New Roman" w:cs="Times New Roman" w:eastAsia="Times New Roman"/>
                    <w:sz w:val="27"/>
                    <w:szCs w:val="27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w w:val="10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spacing w:val="0"/>
                    <w:w w:val="10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03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286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7.977783pt;margin-top:755.951172pt;width:24.017951pt;height:14.0pt;mso-position-horizontal-relative:page;mso-position-vertical-relative:page;z-index:-2228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7.977783pt;margin-top:755.951172pt;width:24.016001pt;height:14.0pt;mso-position-horizontal-relative:page;mso-position-vertical-relative:page;z-index:-22276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7.977783pt;margin-top:575.951172pt;width:24.016001pt;height:14.0pt;mso-position-horizontal-relative:page;mso-position-vertical-relative:page;z-index:-2227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7.977783pt;margin-top:575.951172pt;width:24.016001pt;height:14.0pt;mso-position-horizontal-relative:page;mso-position-vertical-relative:page;z-index:-22270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325745pt;margin-top:755.951172pt;width:10.672pt;height:14.0pt;mso-position-horizontal-relative:page;mso-position-vertical-relative:page;z-index:-22372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7.977783pt;margin-top:575.951172pt;width:24.016001pt;height:14.0pt;mso-position-horizontal-relative:page;mso-position-vertical-relative:page;z-index:-22269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7.977783pt;margin-top:755.951172pt;width:24.016001pt;height:14.0pt;mso-position-horizontal-relative:page;mso-position-vertical-relative:page;z-index:-22267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7.977783pt;margin-top:755.951172pt;width:24.016001pt;height:14.0pt;mso-position-horizontal-relative:page;mso-position-vertical-relative:page;z-index:-2226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71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651733pt;margin-top:755.951172pt;width:17.344001pt;height:14.0pt;mso-position-horizontal-relative:page;mso-position-vertical-relative:page;z-index:-22366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5pt;margin-top:755.371094pt;width:17.900001pt;height:14.580109pt;mso-position-horizontal-relative:page;mso-position-vertical-relative:page;z-index:-22365" type="#_x0000_t202" filled="f" stroked="f">
          <v:textbox inset="0,0,0,0">
            <w:txbxContent>
              <w:p>
                <w:pPr>
                  <w:spacing w:before="0" w:after="0" w:line="276" w:lineRule="exact"/>
                  <w:ind w:left="40" w:right="-20"/>
                  <w:jc w:val="left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5"/>
                    <w:szCs w:val="25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47.100006pt;width:172.5pt;height:68.25pt;mso-position-horizontal-relative:page;mso-position-vertical-relative:page;z-index:-2237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7.551239pt;margin-top:74.819054pt;width:109.27251pt;height:14.400012pt;mso-position-horizontal-relative:page;mso-position-vertical-relative:page;z-index:-22376" type="#_x0000_t202" filled="f" stroked="f">
          <v:textbox inset="0,0,0,0">
            <w:txbxContent>
              <w:p>
                <w:pPr>
                  <w:spacing w:before="0" w:after="0" w:line="277" w:lineRule="exact"/>
                  <w:ind w:left="20" w:right="-57"/>
                  <w:jc w:val="left"/>
                  <w:rPr>
                    <w:rFonts w:ascii="Tahoma" w:hAnsi="Tahoma" w:cs="Tahoma" w:eastAsia="Tahoma"/>
                    <w:sz w:val="25"/>
                    <w:szCs w:val="25"/>
                  </w:rPr>
                </w:pPr>
                <w:rPr/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Legislativo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4.301575pt;margin-top:60.482147pt;width:81.587681pt;height:13.600011pt;mso-position-horizontal-relative:page;mso-position-vertical-relative:page;z-index:-22359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Tahoma" w:hAnsi="Tahoma" w:cs="Tahoma" w:eastAsia="Tahoma"/>
                    <w:sz w:val="23"/>
                    <w:szCs w:val="23"/>
                  </w:rPr>
                </w:pPr>
                <w:rPr/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Tipo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de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Gasto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4.301575pt;margin-top:60.482147pt;width:81.587681pt;height:13.600011pt;mso-position-horizontal-relative:page;mso-position-vertical-relative:page;z-index:-22358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Tahoma" w:hAnsi="Tahoma" w:cs="Tahoma" w:eastAsia="Tahoma"/>
                    <w:sz w:val="23"/>
                    <w:szCs w:val="23"/>
                  </w:rPr>
                </w:pPr>
                <w:rPr/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Tipo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de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Gasto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5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60.967461pt;width:194.933696pt;height:10.300008pt;mso-position-horizontal-relative:page;mso-position-vertical-relative:page;z-index:-22352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7.701569pt;margin-top:78.843468pt;width:100.704601pt;height:13.500011pt;mso-position-horizontal-relative:page;mso-position-vertical-relative:page;z-index:-22351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JUDICIAL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5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60.967461pt;width:194.933696pt;height:10.300008pt;mso-position-horizontal-relative:page;mso-position-vertical-relative:page;z-index:-22349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7.701569pt;margin-top:78.843468pt;width:100.704601pt;height:13.500011pt;mso-position-horizontal-relative:page;mso-position-vertical-relative:page;z-index:-22348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JUDICIAL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4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60.967461pt;width:194.933696pt;height:10.300008pt;mso-position-horizontal-relative:page;mso-position-vertical-relative:page;z-index:-22343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7.701569pt;margin-top:78.843468pt;width:100.704601pt;height:13.500011pt;mso-position-horizontal-relative:page;mso-position-vertical-relative:page;z-index:-22342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JUDICIAL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47.100006pt;width:172.5pt;height:68.25pt;mso-position-horizontal-relative:page;mso-position-vertical-relative:page;z-index:-2237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7.551239pt;margin-top:74.819054pt;width:109.27251pt;height:14.400012pt;mso-position-horizontal-relative:page;mso-position-vertical-relative:page;z-index:-22374" type="#_x0000_t202" filled="f" stroked="f">
          <v:textbox inset="0,0,0,0">
            <w:txbxContent>
              <w:p>
                <w:pPr>
                  <w:spacing w:before="0" w:after="0" w:line="277" w:lineRule="exact"/>
                  <w:ind w:left="20" w:right="-57"/>
                  <w:jc w:val="left"/>
                  <w:rPr>
                    <w:rFonts w:ascii="Tahoma" w:hAnsi="Tahoma" w:cs="Tahoma" w:eastAsia="Tahoma"/>
                    <w:sz w:val="25"/>
                    <w:szCs w:val="25"/>
                  </w:rPr>
                </w:pPr>
                <w:rPr/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Legislativo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4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60.967461pt;width:194.933696pt;height:10.300008pt;mso-position-horizontal-relative:page;mso-position-vertical-relative:page;z-index:-22340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7.701569pt;margin-top:78.843468pt;width:100.704601pt;height:13.500011pt;mso-position-horizontal-relative:page;mso-position-vertical-relative:page;z-index:-22339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JUDICIAL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3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60.967461pt;width:194.933696pt;height:10.300008pt;mso-position-horizontal-relative:page;mso-position-vertical-relative:page;z-index:-22333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7.701569pt;margin-top:78.843468pt;width:100.704601pt;height:13.500011pt;mso-position-horizontal-relative:page;mso-position-vertical-relative:page;z-index:-22332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JUDICIAL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3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60.967461pt;width:194.933696pt;height:10.300008pt;mso-position-horizontal-relative:page;mso-position-vertical-relative:page;z-index:-22330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7.701569pt;margin-top:78.843468pt;width:100.704601pt;height:13.500011pt;mso-position-horizontal-relative:page;mso-position-vertical-relative:page;z-index:-22329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JUDICIAL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82.899994pt;margin-top:59.100006pt;width:172.5pt;height:68.25pt;mso-position-horizontal-relative:page;mso-position-vertical-relative:page;z-index:-2232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4.301575pt;margin-top:60.482147pt;width:81.587681pt;height:13.600011pt;mso-position-horizontal-relative:page;mso-position-vertical-relative:page;z-index:-22327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Tahoma" w:hAnsi="Tahoma" w:cs="Tahoma" w:eastAsia="Tahoma"/>
                    <w:sz w:val="23"/>
                    <w:szCs w:val="23"/>
                  </w:rPr>
                </w:pPr>
                <w:rPr/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Tipo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de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Gasto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6.551575pt;margin-top:91.936729pt;width:95.568096pt;height:12.750011pt;mso-position-horizontal-relative:page;mso-position-vertical-relative:page;z-index:-22326" type="#_x0000_t202" filled="f" stroked="f">
          <v:textbox inset="0,0,0,0">
            <w:txbxContent>
              <w:p>
                <w:pPr>
                  <w:spacing w:before="0" w:after="0" w:line="242" w:lineRule="exact"/>
                  <w:ind w:left="20" w:right="-52"/>
                  <w:jc w:val="left"/>
                  <w:rPr>
                    <w:rFonts w:ascii="Tahoma" w:hAnsi="Tahoma" w:cs="Tahoma" w:eastAsia="Tahoma"/>
                    <w:sz w:val="21"/>
                    <w:szCs w:val="21"/>
                  </w:rPr>
                </w:pPr>
                <w:rPr/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0"/>
                    <w:b/>
                    <w:bCs/>
                    <w:position w:val="-1"/>
                  </w:rPr>
                  <w:t>PODER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16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2"/>
                    <w:b/>
                    <w:bCs/>
                    <w:position w:val="-1"/>
                  </w:rPr>
                  <w:t>JUDICIAL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82.899994pt;margin-top:59.100006pt;width:172.5pt;height:68.25pt;mso-position-horizontal-relative:page;mso-position-vertical-relative:page;z-index:-2232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4.301575pt;margin-top:60.482147pt;width:81.587681pt;height:13.600011pt;mso-position-horizontal-relative:page;mso-position-vertical-relative:page;z-index:-22324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Tahoma" w:hAnsi="Tahoma" w:cs="Tahoma" w:eastAsia="Tahoma"/>
                    <w:sz w:val="23"/>
                    <w:szCs w:val="23"/>
                  </w:rPr>
                </w:pPr>
                <w:rPr/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Tipo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de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Gasto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6.551575pt;margin-top:91.936729pt;width:95.568096pt;height:12.750011pt;mso-position-horizontal-relative:page;mso-position-vertical-relative:page;z-index:-22323" type="#_x0000_t202" filled="f" stroked="f">
          <v:textbox inset="0,0,0,0">
            <w:txbxContent>
              <w:p>
                <w:pPr>
                  <w:spacing w:before="0" w:after="0" w:line="242" w:lineRule="exact"/>
                  <w:ind w:left="20" w:right="-52"/>
                  <w:jc w:val="left"/>
                  <w:rPr>
                    <w:rFonts w:ascii="Tahoma" w:hAnsi="Tahoma" w:cs="Tahoma" w:eastAsia="Tahoma"/>
                    <w:sz w:val="21"/>
                    <w:szCs w:val="21"/>
                  </w:rPr>
                </w:pPr>
                <w:rPr/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0"/>
                    <w:b/>
                    <w:bCs/>
                    <w:position w:val="-1"/>
                  </w:rPr>
                  <w:t>PODER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16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2"/>
                    <w:b/>
                    <w:bCs/>
                    <w:position w:val="-1"/>
                  </w:rPr>
                  <w:t>JUDICIAL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2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54.967457pt;width:194.933696pt;height:10.300008pt;mso-position-horizontal-relative:page;mso-position-vertical-relative:page;z-index:-22320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319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1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54.967457pt;width:194.933696pt;height:10.300008pt;mso-position-horizontal-relative:page;mso-position-vertical-relative:page;z-index:-22317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316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1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54.967457pt;width:194.933696pt;height:10.300008pt;mso-position-horizontal-relative:page;mso-position-vertical-relative:page;z-index:-22311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310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0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54.967457pt;width:194.933696pt;height:10.300008pt;mso-position-horizontal-relative:page;mso-position-vertical-relative:page;z-index:-22308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307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30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54.967457pt;width:194.933696pt;height:10.300008pt;mso-position-horizontal-relative:page;mso-position-vertical-relative:page;z-index:-22301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300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29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01227pt;margin-top:54.967457pt;width:194.933696pt;height:10.300008pt;mso-position-horizontal-relative:page;mso-position-vertical-relative:page;z-index:-22298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CAPÍTULO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7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CONCEPTO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9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/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5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PARTIDA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24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GENÉRICA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297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296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8.601593pt;margin-top:54.967457pt;width:58.946358pt;height:10.300008pt;mso-position-horizontal-relative:page;mso-position-vertical-relative:page;z-index:-22295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Tipo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12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de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8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Gasto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294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53.100006pt;width:172.5pt;height:68.25pt;mso-position-horizontal-relative:page;mso-position-vertical-relative:page;z-index:-2229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8.601593pt;margin-top:54.967457pt;width:58.946358pt;height:10.300008pt;mso-position-horizontal-relative:page;mso-position-vertical-relative:page;z-index:-22292" type="#_x0000_t202" filled="f" stroked="f">
          <v:textbox inset="0,0,0,0">
            <w:txbxContent>
              <w:p>
                <w:pPr>
                  <w:spacing w:before="0" w:after="0" w:line="191" w:lineRule="exact"/>
                  <w:ind w:left="20" w:right="-45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Pr/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Tipo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12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b/>
                    <w:bCs/>
                    <w:position w:val="-1"/>
                  </w:rPr>
                  <w:t>de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8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3"/>
                    <w:b/>
                    <w:bCs/>
                    <w:position w:val="-1"/>
                  </w:rPr>
                  <w:t>Gasto</w:t>
                </w:r>
                <w:r>
                  <w:rPr>
                    <w:rFonts w:ascii="Tahoma" w:hAnsi="Tahoma" w:cs="Tahoma" w:eastAsia="Tahoma"/>
                    <w:sz w:val="16"/>
                    <w:szCs w:val="1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801239pt;margin-top:84.843468pt;width:161.413163pt;height:13.500011pt;mso-position-horizontal-relative:page;mso-position-vertical-relative:page;z-index:-22291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ORGANISMOS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b/>
                    <w:bCs/>
                  </w:rPr>
                  <w:t>AUTONOMOS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2.419998pt;margin-top:41.100006pt;width:172.5pt;height:68.279999pt;mso-position-horizontal-relative:page;mso-position-vertical-relative:page;z-index:-2229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5.899994pt;margin-top:54.012211pt;width:340.245803pt;height:32.141189pt;mso-position-horizontal-relative:page;mso-position-vertical-relative:page;z-index:-22289" type="#_x0000_t202" filled="f" stroked="f">
          <v:textbox inset="0,0,0,0">
            <w:txbxContent>
              <w:p>
                <w:pPr>
                  <w:spacing w:before="0" w:after="0" w:line="310" w:lineRule="exact"/>
                  <w:ind w:left="-21" w:right="-41"/>
                  <w:jc w:val="center"/>
                  <w:rPr>
                    <w:rFonts w:ascii="Tahoma" w:hAnsi="Tahoma" w:cs="Tahoma" w:eastAsia="Tahoma"/>
                    <w:sz w:val="28"/>
                    <w:szCs w:val="28"/>
                  </w:rPr>
                </w:pPr>
                <w:rPr/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Estructura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Funcional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-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Programa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99"/>
                    <w:b/>
                    <w:bCs/>
                  </w:rPr>
                  <w:t>Presupuestario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32" w:after="0" w:line="240" w:lineRule="auto"/>
                  <w:ind w:left="2227" w:right="2215"/>
                  <w:jc w:val="center"/>
                  <w:rPr>
                    <w:rFonts w:ascii="Tahoma" w:hAnsi="Tahoma" w:cs="Tahoma" w:eastAsia="Tahoma"/>
                    <w:sz w:val="24"/>
                    <w:szCs w:val="24"/>
                  </w:rPr>
                </w:pPr>
                <w:rPr/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  <w:t>PODER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-7"/>
                    <w:w w:val="100"/>
                  </w:rPr>
                  <w:t> 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99"/>
                  </w:rPr>
                  <w:t>LEGISLATIVO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2.419998pt;margin-top:41.100006pt;width:172.5pt;height:68.279999pt;mso-position-horizontal-relative:page;mso-position-vertical-relative:page;z-index:-2228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5.899994pt;margin-top:54.012211pt;width:340.245803pt;height:32.141189pt;mso-position-horizontal-relative:page;mso-position-vertical-relative:page;z-index:-22287" type="#_x0000_t202" filled="f" stroked="f">
          <v:textbox inset="0,0,0,0">
            <w:txbxContent>
              <w:p>
                <w:pPr>
                  <w:spacing w:before="0" w:after="0" w:line="310" w:lineRule="exact"/>
                  <w:ind w:left="-21" w:right="-41"/>
                  <w:jc w:val="center"/>
                  <w:rPr>
                    <w:rFonts w:ascii="Tahoma" w:hAnsi="Tahoma" w:cs="Tahoma" w:eastAsia="Tahoma"/>
                    <w:sz w:val="28"/>
                    <w:szCs w:val="28"/>
                  </w:rPr>
                </w:pPr>
                <w:rPr/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Estructura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Funcional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-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Programa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99"/>
                    <w:b/>
                    <w:bCs/>
                  </w:rPr>
                  <w:t>Presupuestario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32" w:after="0" w:line="240" w:lineRule="auto"/>
                  <w:ind w:left="2446" w:right="2433"/>
                  <w:jc w:val="center"/>
                  <w:rPr>
                    <w:rFonts w:ascii="Tahoma" w:hAnsi="Tahoma" w:cs="Tahoma" w:eastAsia="Tahoma"/>
                    <w:sz w:val="24"/>
                    <w:szCs w:val="24"/>
                  </w:rPr>
                </w:pPr>
                <w:rPr/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  <w:t>PODER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-7"/>
                    <w:w w:val="100"/>
                  </w:rPr>
                  <w:t> 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99"/>
                  </w:rPr>
                  <w:t>JUDICIAL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2.419998pt;margin-top:41.100006pt;width:172.5pt;height:68.279999pt;mso-position-horizontal-relative:page;mso-position-vertical-relative:page;z-index:-2228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5.899994pt;margin-top:54.012211pt;width:340.245803pt;height:32.141189pt;mso-position-horizontal-relative:page;mso-position-vertical-relative:page;z-index:-22283" type="#_x0000_t202" filled="f" stroked="f">
          <v:textbox inset="0,0,0,0">
            <w:txbxContent>
              <w:p>
                <w:pPr>
                  <w:spacing w:before="0" w:after="0" w:line="310" w:lineRule="exact"/>
                  <w:ind w:left="-21" w:right="-41"/>
                  <w:jc w:val="center"/>
                  <w:rPr>
                    <w:rFonts w:ascii="Tahoma" w:hAnsi="Tahoma" w:cs="Tahoma" w:eastAsia="Tahoma"/>
                    <w:sz w:val="28"/>
                    <w:szCs w:val="28"/>
                  </w:rPr>
                </w:pPr>
                <w:rPr/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Estructura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Funcional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-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Programa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99"/>
                    <w:b/>
                    <w:bCs/>
                  </w:rPr>
                  <w:t>Presupuestario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32" w:after="0" w:line="240" w:lineRule="auto"/>
                  <w:ind w:left="1824" w:right="1810"/>
                  <w:jc w:val="center"/>
                  <w:rPr>
                    <w:rFonts w:ascii="Tahoma" w:hAnsi="Tahoma" w:cs="Tahoma" w:eastAsia="Tahoma"/>
                    <w:sz w:val="24"/>
                    <w:szCs w:val="24"/>
                  </w:rPr>
                </w:pPr>
                <w:rPr/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  <w:t>ORGANISMOS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60"/>
                    <w:w w:val="100"/>
                  </w:rPr>
                  <w:t> 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99"/>
                  </w:rPr>
                  <w:t>AUTÓNOMOS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2.419998pt;margin-top:41.100006pt;width:172.5pt;height:68.279999pt;mso-position-horizontal-relative:page;mso-position-vertical-relative:page;z-index:-2228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5.899994pt;margin-top:54.012211pt;width:340.245803pt;height:32.141189pt;mso-position-horizontal-relative:page;mso-position-vertical-relative:page;z-index:-22281" type="#_x0000_t202" filled="f" stroked="f">
          <v:textbox inset="0,0,0,0">
            <w:txbxContent>
              <w:p>
                <w:pPr>
                  <w:spacing w:before="0" w:after="0" w:line="310" w:lineRule="exact"/>
                  <w:ind w:left="-21" w:right="-41"/>
                  <w:jc w:val="center"/>
                  <w:rPr>
                    <w:rFonts w:ascii="Tahoma" w:hAnsi="Tahoma" w:cs="Tahoma" w:eastAsia="Tahoma"/>
                    <w:sz w:val="28"/>
                    <w:szCs w:val="28"/>
                  </w:rPr>
                </w:pPr>
                <w:rPr/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Estructura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Funcional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-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Programa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99"/>
                    <w:b/>
                    <w:bCs/>
                  </w:rPr>
                  <w:t>Presupuestario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32" w:after="0" w:line="240" w:lineRule="auto"/>
                  <w:ind w:left="1824" w:right="1810"/>
                  <w:jc w:val="center"/>
                  <w:rPr>
                    <w:rFonts w:ascii="Tahoma" w:hAnsi="Tahoma" w:cs="Tahoma" w:eastAsia="Tahoma"/>
                    <w:sz w:val="24"/>
                    <w:szCs w:val="24"/>
                  </w:rPr>
                </w:pPr>
                <w:rPr/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  <w:t>ORGANISMOS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60"/>
                    <w:w w:val="100"/>
                  </w:rPr>
                  <w:t> 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99"/>
                  </w:rPr>
                  <w:t>AUTÓNOMOS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4pt;margin-top:18pt;width:172.5pt;height:68.279999pt;mso-position-horizontal-relative:page;mso-position-vertical-relative:page;z-index:-2228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4.979996pt;margin-top:30.912209pt;width:340.245803pt;height:32.141189pt;mso-position-horizontal-relative:page;mso-position-vertical-relative:page;z-index:-22279" type="#_x0000_t202" filled="f" stroked="f">
          <v:textbox inset="0,0,0,0">
            <w:txbxContent>
              <w:p>
                <w:pPr>
                  <w:spacing w:before="0" w:after="0" w:line="310" w:lineRule="exact"/>
                  <w:ind w:left="-21" w:right="-41"/>
                  <w:jc w:val="center"/>
                  <w:rPr>
                    <w:rFonts w:ascii="Tahoma" w:hAnsi="Tahoma" w:cs="Tahoma" w:eastAsia="Tahoma"/>
                    <w:sz w:val="28"/>
                    <w:szCs w:val="28"/>
                  </w:rPr>
                </w:pPr>
                <w:rPr/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Estructura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Funcional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-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Programa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99"/>
                    <w:b/>
                    <w:bCs/>
                  </w:rPr>
                  <w:t>Presupuestario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32" w:after="0" w:line="240" w:lineRule="auto"/>
                  <w:ind w:left="1824" w:right="1810"/>
                  <w:jc w:val="center"/>
                  <w:rPr>
                    <w:rFonts w:ascii="Tahoma" w:hAnsi="Tahoma" w:cs="Tahoma" w:eastAsia="Tahoma"/>
                    <w:sz w:val="24"/>
                    <w:szCs w:val="24"/>
                  </w:rPr>
                </w:pPr>
                <w:rPr/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  <w:t>ORGANISMOS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60"/>
                    <w:w w:val="100"/>
                  </w:rPr>
                  <w:t> 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99"/>
                  </w:rPr>
                  <w:t>AUTÓNOMOS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4pt;margin-top:18pt;width:172.5pt;height:68.279999pt;mso-position-horizontal-relative:page;mso-position-vertical-relative:page;z-index:-2227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4.979996pt;margin-top:30.912209pt;width:340.245803pt;height:32.141189pt;mso-position-horizontal-relative:page;mso-position-vertical-relative:page;z-index:-22277" type="#_x0000_t202" filled="f" stroked="f">
          <v:textbox inset="0,0,0,0">
            <w:txbxContent>
              <w:p>
                <w:pPr>
                  <w:spacing w:before="0" w:after="0" w:line="310" w:lineRule="exact"/>
                  <w:ind w:left="-21" w:right="-41"/>
                  <w:jc w:val="center"/>
                  <w:rPr>
                    <w:rFonts w:ascii="Tahoma" w:hAnsi="Tahoma" w:cs="Tahoma" w:eastAsia="Tahoma"/>
                    <w:sz w:val="28"/>
                    <w:szCs w:val="28"/>
                  </w:rPr>
                </w:pPr>
                <w:rPr/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Estructura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Funcional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-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  <w:b/>
                    <w:bCs/>
                  </w:rPr>
                  <w:t>Programa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-14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99"/>
                    <w:b/>
                    <w:bCs/>
                  </w:rPr>
                  <w:t>Presupuestario</w:t>
                </w:r>
                <w:r>
                  <w:rPr>
                    <w:rFonts w:ascii="Tahoma" w:hAnsi="Tahoma" w:cs="Tahoma" w:eastAsia="Tahoma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32" w:after="0" w:line="240" w:lineRule="auto"/>
                  <w:ind w:left="1824" w:right="1810"/>
                  <w:jc w:val="center"/>
                  <w:rPr>
                    <w:rFonts w:ascii="Tahoma" w:hAnsi="Tahoma" w:cs="Tahoma" w:eastAsia="Tahoma"/>
                    <w:sz w:val="24"/>
                    <w:szCs w:val="24"/>
                  </w:rPr>
                </w:pPr>
                <w:rPr/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  <w:t>ORGANISMOS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60"/>
                    <w:w w:val="100"/>
                  </w:rPr>
                  <w:t> 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99"/>
                  </w:rPr>
                  <w:t>AUTÓNOMOS</w:t>
                </w:r>
                <w:r>
                  <w:rPr>
                    <w:rFonts w:ascii="Tahoma" w:hAnsi="Tahoma" w:cs="Tahoma" w:eastAsia="Tahoma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9.400002pt;margin-top:63.48pt;width:672.96pt;height:30.0pt;mso-position-horizontal-relative:page;mso-position-vertical-relative:page;z-index:-22274" coordorigin="1188,1270" coordsize="13459,600">
          <v:shape style="position:absolute;left:1188;top:1270;width:13459;height:600" coordorigin="1188,1270" coordsize="13459,600" path="m1188,1270l1188,1870,14647,1870,14647,1270,1188,1270e" filled="t" fillcolor="#339A33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7.679413pt;margin-top:63.645069pt;width:135.134366pt;height:29.96312pt;mso-position-horizontal-relative:page;mso-position-vertical-relative:page;z-index:-22273" type="#_x0000_t202" filled="f" stroked="f">
          <v:textbox inset="0,0,0,0">
            <w:txbxContent>
              <w:p>
                <w:pPr>
                  <w:spacing w:before="0" w:after="0" w:line="240" w:lineRule="auto"/>
                  <w:ind w:left="634" w:right="609"/>
                  <w:jc w:val="center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Presupuesto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2016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  <w:p>
                <w:pPr>
                  <w:spacing w:before="15" w:after="0" w:line="240" w:lineRule="auto"/>
                  <w:ind w:left="77" w:right="53"/>
                  <w:jc w:val="center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Tabulador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Sueldos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y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Salarios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  <w:p>
                <w:pPr>
                  <w:spacing w:before="15" w:after="0" w:line="240" w:lineRule="auto"/>
                  <w:ind w:left="-12" w:right="-32"/>
                  <w:jc w:val="center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Universidad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Autónoma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Yucatán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47.100006pt;width:172.5pt;height:68.25pt;mso-position-horizontal-relative:page;mso-position-vertical-relative:page;z-index:-2237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7.551239pt;margin-top:74.819054pt;width:109.27251pt;height:14.400012pt;mso-position-horizontal-relative:page;mso-position-vertical-relative:page;z-index:-22369" type="#_x0000_t202" filled="f" stroked="f">
          <v:textbox inset="0,0,0,0">
            <w:txbxContent>
              <w:p>
                <w:pPr>
                  <w:spacing w:before="0" w:after="0" w:line="277" w:lineRule="exact"/>
                  <w:ind w:left="20" w:right="-57"/>
                  <w:jc w:val="left"/>
                  <w:rPr>
                    <w:rFonts w:ascii="Tahoma" w:hAnsi="Tahoma" w:cs="Tahoma" w:eastAsia="Tahoma"/>
                    <w:sz w:val="25"/>
                    <w:szCs w:val="25"/>
                  </w:rPr>
                </w:pPr>
                <w:rPr/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Legislativo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9.400002pt;margin-top:63.48pt;width:672.96pt;height:30.0pt;mso-position-horizontal-relative:page;mso-position-vertical-relative:page;z-index:-22272" coordorigin="1188,1270" coordsize="13459,600">
          <v:shape style="position:absolute;left:1188;top:1270;width:13459;height:600" coordorigin="1188,1270" coordsize="13459,600" path="m1188,1270l1188,1870,14647,1870,14647,1270,1188,1270e" filled="t" fillcolor="#339A33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7.679413pt;margin-top:63.645069pt;width:135.134366pt;height:29.96312pt;mso-position-horizontal-relative:page;mso-position-vertical-relative:page;z-index:-22271" type="#_x0000_t202" filled="f" stroked="f">
          <v:textbox inset="0,0,0,0">
            <w:txbxContent>
              <w:p>
                <w:pPr>
                  <w:spacing w:before="0" w:after="0" w:line="240" w:lineRule="auto"/>
                  <w:ind w:left="634" w:right="609"/>
                  <w:jc w:val="center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Presupuesto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2016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  <w:p>
                <w:pPr>
                  <w:spacing w:before="15" w:after="0" w:line="240" w:lineRule="auto"/>
                  <w:ind w:left="77" w:right="53"/>
                  <w:jc w:val="center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Tabulador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Sueldos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y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Salarios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  <w:p>
                <w:pPr>
                  <w:spacing w:before="15" w:after="0" w:line="240" w:lineRule="auto"/>
                  <w:ind w:left="-12" w:right="-32"/>
                  <w:jc w:val="center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Universidad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Autónoma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  <w:i/>
                  </w:rPr>
                  <w:t>Yucatán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2.599869pt;margin-top:106.062973pt;width:247.062051pt;height:29.24384pt;mso-position-horizontal-relative:page;mso-position-vertical-relative:page;z-index:-22268" type="#_x0000_t202" filled="f" stroked="f">
          <v:textbox inset="0,0,0,0">
            <w:txbxContent>
              <w:p>
                <w:pPr>
                  <w:spacing w:before="3" w:after="0" w:line="240" w:lineRule="auto"/>
                  <w:ind w:left="1103" w:right="1086"/>
                  <w:jc w:val="center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GOB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8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UC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1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1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1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</w:rPr>
                </w:r>
              </w:p>
              <w:p>
                <w:pPr>
                  <w:spacing w:before="40" w:after="0" w:line="240" w:lineRule="auto"/>
                  <w:ind w:left="-11" w:right="-31"/>
                  <w:jc w:val="center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UNC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ON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NDO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5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5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8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2016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</w:rPr>
                </w:r>
              </w:p>
              <w:p>
                <w:pPr>
                  <w:spacing w:before="40" w:after="0" w:line="240" w:lineRule="auto"/>
                  <w:ind w:left="1041" w:right="1024"/>
                  <w:jc w:val="center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V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Ó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NO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UC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1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ÁN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2.599991pt;margin-top:106.066093pt;width:247.062051pt;height:29.24384pt;mso-position-horizontal-relative:page;mso-position-vertical-relative:page;z-index:-22266" type="#_x0000_t202" filled="f" stroked="f">
          <v:textbox inset="0,0,0,0">
            <w:txbxContent>
              <w:p>
                <w:pPr>
                  <w:spacing w:before="3" w:after="0" w:line="240" w:lineRule="auto"/>
                  <w:ind w:left="1103" w:right="1086"/>
                  <w:jc w:val="center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GOB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8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UC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1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1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1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</w:rPr>
                </w:r>
              </w:p>
              <w:p>
                <w:pPr>
                  <w:spacing w:before="40" w:after="0" w:line="240" w:lineRule="auto"/>
                  <w:ind w:left="-11" w:right="-31"/>
                  <w:jc w:val="center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UNC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ON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NDO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5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5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8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2016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</w:rPr>
                </w:r>
              </w:p>
              <w:p>
                <w:pPr>
                  <w:spacing w:before="40" w:after="0" w:line="240" w:lineRule="auto"/>
                  <w:ind w:left="1041" w:right="1024"/>
                  <w:jc w:val="center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V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Ó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NO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UC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4"/>
                    <w:w w:val="101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-3"/>
                    <w:w w:val="101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1"/>
                    <w:w w:val="101"/>
                    <w:b/>
                    <w:bCs/>
                  </w:rPr>
                  <w:t>ÁN</w:t>
                </w:r>
                <w:r>
                  <w:rPr>
                    <w:rFonts w:ascii="Arial" w:hAnsi="Arial" w:cs="Arial" w:eastAsia="Arial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899994pt;margin-top:47.100006pt;width:172.5pt;height:68.25pt;mso-position-horizontal-relative:page;mso-position-vertical-relative:page;z-index:-2236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7.551239pt;margin-top:74.819054pt;width:109.27251pt;height:14.400012pt;mso-position-horizontal-relative:page;mso-position-vertical-relative:page;z-index:-22367" type="#_x0000_t202" filled="f" stroked="f">
          <v:textbox inset="0,0,0,0">
            <w:txbxContent>
              <w:p>
                <w:pPr>
                  <w:spacing w:before="0" w:after="0" w:line="277" w:lineRule="exact"/>
                  <w:ind w:left="20" w:right="-57"/>
                  <w:jc w:val="left"/>
                  <w:rPr>
                    <w:rFonts w:ascii="Tahoma" w:hAnsi="Tahoma" w:cs="Tahoma" w:eastAsia="Tahoma"/>
                    <w:sz w:val="25"/>
                    <w:szCs w:val="25"/>
                  </w:rPr>
                </w:pPr>
                <w:rPr/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Poder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  <w:b/>
                    <w:bCs/>
                  </w:rPr>
                  <w:t>Legislativo</w:t>
                </w:r>
                <w:r>
                  <w:rPr>
                    <w:rFonts w:ascii="Tahoma" w:hAnsi="Tahoma" w:cs="Tahoma" w:eastAsia="Tahoma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82.899994pt;margin-top:59.100006pt;width:172.5pt;height:68.25pt;mso-position-horizontal-relative:page;mso-position-vertical-relative:page;z-index:-2236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4.301575pt;margin-top:60.482147pt;width:81.587681pt;height:13.600011pt;mso-position-horizontal-relative:page;mso-position-vertical-relative:page;z-index:-22363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Tahoma" w:hAnsi="Tahoma" w:cs="Tahoma" w:eastAsia="Tahoma"/>
                    <w:sz w:val="23"/>
                    <w:szCs w:val="23"/>
                  </w:rPr>
                </w:pPr>
                <w:rPr/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Tipo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de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Gasto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6.051544pt;margin-top:91.936729pt;width:116.627367pt;height:12.750011pt;mso-position-horizontal-relative:page;mso-position-vertical-relative:page;z-index:-22362" type="#_x0000_t202" filled="f" stroked="f">
          <v:textbox inset="0,0,0,0">
            <w:txbxContent>
              <w:p>
                <w:pPr>
                  <w:spacing w:before="0" w:after="0" w:line="242" w:lineRule="exact"/>
                  <w:ind w:left="20" w:right="-52"/>
                  <w:jc w:val="left"/>
                  <w:rPr>
                    <w:rFonts w:ascii="Tahoma" w:hAnsi="Tahoma" w:cs="Tahoma" w:eastAsia="Tahoma"/>
                    <w:sz w:val="21"/>
                    <w:szCs w:val="21"/>
                  </w:rPr>
                </w:pPr>
                <w:rPr/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0"/>
                    <w:b/>
                    <w:bCs/>
                    <w:position w:val="-1"/>
                  </w:rPr>
                  <w:t>PODER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16"/>
                    <w:w w:val="100"/>
                    <w:b/>
                    <w:bCs/>
                    <w:position w:val="-1"/>
                  </w:rPr>
                  <w:t> 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2"/>
                    <w:b/>
                    <w:bCs/>
                    <w:position w:val="-1"/>
                  </w:rPr>
                  <w:t>LEGISLATIVO</w:t>
                </w:r>
                <w:r>
                  <w:rPr>
                    <w:rFonts w:ascii="Tahoma" w:hAnsi="Tahoma" w:cs="Tahoma" w:eastAsia="Tahoma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4.301575pt;margin-top:60.482147pt;width:81.587681pt;height:13.600011pt;mso-position-horizontal-relative:page;mso-position-vertical-relative:page;z-index:-22361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Tahoma" w:hAnsi="Tahoma" w:cs="Tahoma" w:eastAsia="Tahoma"/>
                    <w:sz w:val="23"/>
                    <w:szCs w:val="23"/>
                  </w:rPr>
                </w:pPr>
                <w:rPr/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Tipo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de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  <w:b/>
                    <w:bCs/>
                  </w:rPr>
                  <w:t>Gasto</w:t>
                </w:r>
                <w:r>
                  <w:rPr>
                    <w:rFonts w:ascii="Tahoma" w:hAnsi="Tahoma" w:cs="Tahoma" w:eastAsia="Tahoma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3.75pt;margin-top:60.931381pt;width:81.327573pt;height:13.5pt;mso-position-horizontal-relative:page;mso-position-vertical-relative:page;z-index:-22360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  <w:t>Tip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5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10"/>
                  </w:rPr>
                  <w:t>Gasto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hyperlink" Target="http://www.yucatan.gob.mx/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header" Target="header3.xml"/><Relationship Id="rId27" Type="http://schemas.openxmlformats.org/officeDocument/2006/relationships/footer" Target="footer5.xml"/><Relationship Id="rId28" Type="http://schemas.openxmlformats.org/officeDocument/2006/relationships/image" Target="media/image15.jpg"/><Relationship Id="rId29" Type="http://schemas.openxmlformats.org/officeDocument/2006/relationships/header" Target="header4.xml"/><Relationship Id="rId30" Type="http://schemas.openxmlformats.org/officeDocument/2006/relationships/footer" Target="footer6.xml"/><Relationship Id="rId31" Type="http://schemas.openxmlformats.org/officeDocument/2006/relationships/image" Target="media/image16.jpg"/><Relationship Id="rId32" Type="http://schemas.openxmlformats.org/officeDocument/2006/relationships/header" Target="header5.xml"/><Relationship Id="rId33" Type="http://schemas.openxmlformats.org/officeDocument/2006/relationships/header" Target="header6.xml"/><Relationship Id="rId34" Type="http://schemas.openxmlformats.org/officeDocument/2006/relationships/footer" Target="footer7.xml"/><Relationship Id="rId35" Type="http://schemas.openxmlformats.org/officeDocument/2006/relationships/footer" Target="footer8.xml"/><Relationship Id="rId36" Type="http://schemas.openxmlformats.org/officeDocument/2006/relationships/header" Target="header7.xml"/><Relationship Id="rId37" Type="http://schemas.openxmlformats.org/officeDocument/2006/relationships/header" Target="header8.xml"/><Relationship Id="rId38" Type="http://schemas.openxmlformats.org/officeDocument/2006/relationships/image" Target="media/image20.png"/><Relationship Id="rId39" Type="http://schemas.openxmlformats.org/officeDocument/2006/relationships/header" Target="header9.xml"/><Relationship Id="rId40" Type="http://schemas.openxmlformats.org/officeDocument/2006/relationships/header" Target="header10.xml"/><Relationship Id="rId41" Type="http://schemas.openxmlformats.org/officeDocument/2006/relationships/footer" Target="footer9.xml"/><Relationship Id="rId42" Type="http://schemas.openxmlformats.org/officeDocument/2006/relationships/header" Target="header11.xml"/><Relationship Id="rId43" Type="http://schemas.openxmlformats.org/officeDocument/2006/relationships/footer" Target="footer10.xml"/><Relationship Id="rId44" Type="http://schemas.openxmlformats.org/officeDocument/2006/relationships/footer" Target="footer11.xml"/><Relationship Id="rId45" Type="http://schemas.openxmlformats.org/officeDocument/2006/relationships/image" Target="media/image21.png"/><Relationship Id="rId46" Type="http://schemas.openxmlformats.org/officeDocument/2006/relationships/header" Target="header12.xml"/><Relationship Id="rId47" Type="http://schemas.openxmlformats.org/officeDocument/2006/relationships/image" Target="media/image22.jpg"/><Relationship Id="rId48" Type="http://schemas.openxmlformats.org/officeDocument/2006/relationships/header" Target="header13.xml"/><Relationship Id="rId49" Type="http://schemas.openxmlformats.org/officeDocument/2006/relationships/footer" Target="footer12.xml"/><Relationship Id="rId50" Type="http://schemas.openxmlformats.org/officeDocument/2006/relationships/footer" Target="footer13.xml"/><Relationship Id="rId51" Type="http://schemas.openxmlformats.org/officeDocument/2006/relationships/image" Target="media/image23.jpg"/><Relationship Id="rId52" Type="http://schemas.openxmlformats.org/officeDocument/2006/relationships/header" Target="header14.xml"/><Relationship Id="rId53" Type="http://schemas.openxmlformats.org/officeDocument/2006/relationships/image" Target="media/image24.jpg"/><Relationship Id="rId54" Type="http://schemas.openxmlformats.org/officeDocument/2006/relationships/header" Target="header15.xml"/><Relationship Id="rId55" Type="http://schemas.openxmlformats.org/officeDocument/2006/relationships/header" Target="header16.xml"/><Relationship Id="rId56" Type="http://schemas.openxmlformats.org/officeDocument/2006/relationships/footer" Target="footer14.xml"/><Relationship Id="rId57" Type="http://schemas.openxmlformats.org/officeDocument/2006/relationships/footer" Target="footer15.xml"/><Relationship Id="rId58" Type="http://schemas.openxmlformats.org/officeDocument/2006/relationships/header" Target="header17.xml"/><Relationship Id="rId59" Type="http://schemas.openxmlformats.org/officeDocument/2006/relationships/footer" Target="footer16.xml"/><Relationship Id="rId60" Type="http://schemas.openxmlformats.org/officeDocument/2006/relationships/image" Target="media/image27.png"/><Relationship Id="rId61" Type="http://schemas.openxmlformats.org/officeDocument/2006/relationships/header" Target="header18.xml"/><Relationship Id="rId62" Type="http://schemas.openxmlformats.org/officeDocument/2006/relationships/footer" Target="footer17.xml"/><Relationship Id="rId63" Type="http://schemas.openxmlformats.org/officeDocument/2006/relationships/image" Target="media/image28.jpg"/><Relationship Id="rId64" Type="http://schemas.openxmlformats.org/officeDocument/2006/relationships/header" Target="header19.xml"/><Relationship Id="rId65" Type="http://schemas.openxmlformats.org/officeDocument/2006/relationships/header" Target="header20.xml"/><Relationship Id="rId66" Type="http://schemas.openxmlformats.org/officeDocument/2006/relationships/footer" Target="footer18.xml"/><Relationship Id="rId67" Type="http://schemas.openxmlformats.org/officeDocument/2006/relationships/footer" Target="footer19.xml"/><Relationship Id="rId68" Type="http://schemas.openxmlformats.org/officeDocument/2006/relationships/header" Target="header21.xml"/><Relationship Id="rId69" Type="http://schemas.openxmlformats.org/officeDocument/2006/relationships/footer" Target="footer20.xml"/><Relationship Id="rId70" Type="http://schemas.openxmlformats.org/officeDocument/2006/relationships/footer" Target="footer21.xml"/><Relationship Id="rId71" Type="http://schemas.openxmlformats.org/officeDocument/2006/relationships/header" Target="header22.xml"/><Relationship Id="rId72" Type="http://schemas.openxmlformats.org/officeDocument/2006/relationships/header" Target="header23.xml"/><Relationship Id="rId73" Type="http://schemas.openxmlformats.org/officeDocument/2006/relationships/header" Target="header24.xml"/><Relationship Id="rId74" Type="http://schemas.openxmlformats.org/officeDocument/2006/relationships/header" Target="header25.xml"/><Relationship Id="rId75" Type="http://schemas.openxmlformats.org/officeDocument/2006/relationships/header" Target="header26.xml"/><Relationship Id="rId76" Type="http://schemas.openxmlformats.org/officeDocument/2006/relationships/footer" Target="footer22.xml"/><Relationship Id="rId77" Type="http://schemas.openxmlformats.org/officeDocument/2006/relationships/image" Target="media/image35.jpg"/><Relationship Id="rId78" Type="http://schemas.openxmlformats.org/officeDocument/2006/relationships/image" Target="media/image36.jpg"/><Relationship Id="rId79" Type="http://schemas.openxmlformats.org/officeDocument/2006/relationships/header" Target="header27.xml"/><Relationship Id="rId80" Type="http://schemas.openxmlformats.org/officeDocument/2006/relationships/footer" Target="footer23.xml"/><Relationship Id="rId81" Type="http://schemas.openxmlformats.org/officeDocument/2006/relationships/image" Target="media/image37.jpg"/><Relationship Id="rId82" Type="http://schemas.openxmlformats.org/officeDocument/2006/relationships/header" Target="header28.xml"/><Relationship Id="rId83" Type="http://schemas.openxmlformats.org/officeDocument/2006/relationships/footer" Target="footer24.xml"/><Relationship Id="rId84" Type="http://schemas.openxmlformats.org/officeDocument/2006/relationships/image" Target="media/image38.jpg"/><Relationship Id="rId85" Type="http://schemas.openxmlformats.org/officeDocument/2006/relationships/header" Target="header29.xml"/><Relationship Id="rId86" Type="http://schemas.openxmlformats.org/officeDocument/2006/relationships/header" Target="header30.xml"/><Relationship Id="rId87" Type="http://schemas.openxmlformats.org/officeDocument/2006/relationships/footer" Target="footer25.xml"/><Relationship Id="rId88" Type="http://schemas.openxmlformats.org/officeDocument/2006/relationships/footer" Target="footer26.xml"/><Relationship Id="rId89" Type="http://schemas.openxmlformats.org/officeDocument/2006/relationships/header" Target="header31.xml"/><Relationship Id="rId90" Type="http://schemas.openxmlformats.org/officeDocument/2006/relationships/footer" Target="footer27.xml"/><Relationship Id="rId91" Type="http://schemas.openxmlformats.org/officeDocument/2006/relationships/image" Target="media/image41.png"/><Relationship Id="rId92" Type="http://schemas.openxmlformats.org/officeDocument/2006/relationships/header" Target="header32.xml"/><Relationship Id="rId93" Type="http://schemas.openxmlformats.org/officeDocument/2006/relationships/footer" Target="footer28.xml"/><Relationship Id="rId94" Type="http://schemas.openxmlformats.org/officeDocument/2006/relationships/image" Target="media/image42.jpg"/><Relationship Id="rId95" Type="http://schemas.openxmlformats.org/officeDocument/2006/relationships/header" Target="header33.xml"/><Relationship Id="rId96" Type="http://schemas.openxmlformats.org/officeDocument/2006/relationships/header" Target="header34.xml"/><Relationship Id="rId97" Type="http://schemas.openxmlformats.org/officeDocument/2006/relationships/footer" Target="footer29.xml"/><Relationship Id="rId98" Type="http://schemas.openxmlformats.org/officeDocument/2006/relationships/footer" Target="footer30.xml"/><Relationship Id="rId99" Type="http://schemas.openxmlformats.org/officeDocument/2006/relationships/header" Target="header35.xml"/><Relationship Id="rId100" Type="http://schemas.openxmlformats.org/officeDocument/2006/relationships/footer" Target="footer31.xml"/><Relationship Id="rId101" Type="http://schemas.openxmlformats.org/officeDocument/2006/relationships/footer" Target="footer32.xml"/><Relationship Id="rId102" Type="http://schemas.openxmlformats.org/officeDocument/2006/relationships/header" Target="header36.xml"/><Relationship Id="rId103" Type="http://schemas.openxmlformats.org/officeDocument/2006/relationships/header" Target="header37.xml"/><Relationship Id="rId104" Type="http://schemas.openxmlformats.org/officeDocument/2006/relationships/header" Target="header38.xml"/><Relationship Id="rId105" Type="http://schemas.openxmlformats.org/officeDocument/2006/relationships/header" Target="header39.xml"/><Relationship Id="rId106" Type="http://schemas.openxmlformats.org/officeDocument/2006/relationships/header" Target="header40.xml"/><Relationship Id="rId107" Type="http://schemas.openxmlformats.org/officeDocument/2006/relationships/footer" Target="footer33.xml"/><Relationship Id="rId108" Type="http://schemas.openxmlformats.org/officeDocument/2006/relationships/image" Target="media/image49.jpg"/><Relationship Id="rId109" Type="http://schemas.openxmlformats.org/officeDocument/2006/relationships/image" Target="media/image50.jpg"/><Relationship Id="rId110" Type="http://schemas.openxmlformats.org/officeDocument/2006/relationships/header" Target="header41.xml"/><Relationship Id="rId111" Type="http://schemas.openxmlformats.org/officeDocument/2006/relationships/header" Target="header42.xml"/><Relationship Id="rId112" Type="http://schemas.openxmlformats.org/officeDocument/2006/relationships/footer" Target="footer34.xml"/><Relationship Id="rId113" Type="http://schemas.openxmlformats.org/officeDocument/2006/relationships/footer" Target="footer35.xml"/><Relationship Id="rId114" Type="http://schemas.openxmlformats.org/officeDocument/2006/relationships/header" Target="header43.xml"/><Relationship Id="rId115" Type="http://schemas.openxmlformats.org/officeDocument/2006/relationships/header" Target="header44.xml"/><Relationship Id="rId116" Type="http://schemas.openxmlformats.org/officeDocument/2006/relationships/header" Target="header45.xml"/><Relationship Id="rId117" Type="http://schemas.openxmlformats.org/officeDocument/2006/relationships/header" Target="header46.xml"/><Relationship Id="rId118" Type="http://schemas.openxmlformats.org/officeDocument/2006/relationships/header" Target="header47.xml"/><Relationship Id="rId119" Type="http://schemas.openxmlformats.org/officeDocument/2006/relationships/footer" Target="footer36.xml"/><Relationship Id="rId120" Type="http://schemas.openxmlformats.org/officeDocument/2006/relationships/image" Target="media/image57.jpg"/><Relationship Id="rId121" Type="http://schemas.openxmlformats.org/officeDocument/2006/relationships/image" Target="media/image58.jpg"/><Relationship Id="rId122" Type="http://schemas.openxmlformats.org/officeDocument/2006/relationships/header" Target="header48.xml"/><Relationship Id="rId123" Type="http://schemas.openxmlformats.org/officeDocument/2006/relationships/footer" Target="footer37.xml"/><Relationship Id="rId124" Type="http://schemas.openxmlformats.org/officeDocument/2006/relationships/footer" Target="footer38.xml"/><Relationship Id="rId125" Type="http://schemas.openxmlformats.org/officeDocument/2006/relationships/header" Target="header49.xml"/><Relationship Id="rId126" Type="http://schemas.openxmlformats.org/officeDocument/2006/relationships/header" Target="header50.xml"/><Relationship Id="rId127" Type="http://schemas.openxmlformats.org/officeDocument/2006/relationships/footer" Target="footer39.xml"/><Relationship Id="rId128" Type="http://schemas.openxmlformats.org/officeDocument/2006/relationships/footer" Target="footer40.xml"/><Relationship Id="rId129" Type="http://schemas.openxmlformats.org/officeDocument/2006/relationships/header" Target="header51.xml"/><Relationship Id="rId130" Type="http://schemas.openxmlformats.org/officeDocument/2006/relationships/footer" Target="footer41.xml"/><Relationship Id="rId131" Type="http://schemas.openxmlformats.org/officeDocument/2006/relationships/header" Target="header52.xml"/><Relationship Id="rId132" Type="http://schemas.openxmlformats.org/officeDocument/2006/relationships/footer" Target="footer42.xml"/><Relationship Id="rId133" Type="http://schemas.openxmlformats.org/officeDocument/2006/relationships/header" Target="header53.xml"/><Relationship Id="rId134" Type="http://schemas.openxmlformats.org/officeDocument/2006/relationships/footer" Target="footer43.xml"/><Relationship Id="rId135" Type="http://schemas.openxmlformats.org/officeDocument/2006/relationships/header" Target="header54.xml"/><Relationship Id="rId136" Type="http://schemas.openxmlformats.org/officeDocument/2006/relationships/footer" Target="footer44.xml"/><Relationship Id="rId137" Type="http://schemas.openxmlformats.org/officeDocument/2006/relationships/header" Target="header55.xml"/><Relationship Id="rId138" Type="http://schemas.openxmlformats.org/officeDocument/2006/relationships/footer" Target="footer45.xml"/><Relationship Id="rId139" Type="http://schemas.openxmlformats.org/officeDocument/2006/relationships/image" Target="media/image59.png"/><Relationship Id="rId140" Type="http://schemas.openxmlformats.org/officeDocument/2006/relationships/image" Target="media/image60.png"/><Relationship Id="rId141" Type="http://schemas.openxmlformats.org/officeDocument/2006/relationships/image" Target="media/image61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
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
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19_11_14_portadas_presupuesto_saf_2016_FINAL</dc:title>
  <dcterms:created xsi:type="dcterms:W3CDTF">2016-03-01T14:54:29Z</dcterms:created>
  <dcterms:modified xsi:type="dcterms:W3CDTF">2016-03-01T14:54:29Z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2015-11-24T00:00:00Z</vt:filetime>
  </property>
  <property fmtid="{D5CDD505-2E9C-101B-9397-08002B2CF9AE}" pid="3" name="LastSaved">
    <vt:filetime>2016-03-01T00:00:00Z</vt:filetime>
  </property>
</Properties>
</file>